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AE79C" w14:textId="31CDFC2E" w:rsidR="00786FC4" w:rsidRPr="00811C7C" w:rsidRDefault="00FD6A62" w:rsidP="00811C7C">
      <w:r>
        <w:rPr>
          <w:rFonts w:ascii="Cambria" w:eastAsia="Cambria" w:hAnsi="Cambria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3004445" wp14:editId="6DC84C66">
                <wp:simplePos x="0" y="0"/>
                <wp:positionH relativeFrom="column">
                  <wp:posOffset>-922655</wp:posOffset>
                </wp:positionH>
                <wp:positionV relativeFrom="paragraph">
                  <wp:posOffset>-603885</wp:posOffset>
                </wp:positionV>
                <wp:extent cx="7034172" cy="9388444"/>
                <wp:effectExtent l="0" t="0" r="14605" b="2286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172" cy="93884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2F9F6" w14:textId="77777777" w:rsidR="00FD6A62" w:rsidRDefault="00FD6A62" w:rsidP="00FD6A62"/>
                          <w:p w14:paraId="14BC0F23" w14:textId="77777777" w:rsidR="00FD6A62" w:rsidRDefault="00FD6A62" w:rsidP="00FD6A62">
                            <w:pPr>
                              <w:spacing w:line="360" w:lineRule="auto"/>
                            </w:pPr>
                          </w:p>
                          <w:p w14:paraId="0D9D711C" w14:textId="77777777" w:rsidR="00FD6A62" w:rsidRPr="00F82F92" w:rsidRDefault="00FD6A62" w:rsidP="00FD6A62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F82F9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ŞABLONA GEÇMEDEN ÖNCE AŞAĞIDAKİ UYARILARI OKUYUNUZ.</w:t>
                            </w:r>
                          </w:p>
                          <w:p w14:paraId="6C08E5E8" w14:textId="77777777" w:rsidR="00FD6A62" w:rsidRDefault="00FD6A62" w:rsidP="00FD6A62">
                            <w:pPr>
                              <w:spacing w:line="360" w:lineRule="auto"/>
                              <w:ind w:right="-3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ŞABLONU KULLANDIKTAN SONRA BU METİN KUTUSUNU SİLİNİZ.</w:t>
                            </w:r>
                          </w:p>
                          <w:p w14:paraId="2C68F1F7" w14:textId="77777777" w:rsidR="00FD6A62" w:rsidRPr="00F82F92" w:rsidRDefault="00FD6A62" w:rsidP="00FD6A62">
                            <w:pPr>
                              <w:spacing w:line="360" w:lineRule="auto"/>
                              <w:ind w:right="-32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2F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ANCAK METİN KUTUSUNUN BULUNDUĞU BOŞ SAYFAYI BIRAKINIZ.</w:t>
                            </w:r>
                          </w:p>
                          <w:p w14:paraId="51174DCC" w14:textId="77777777" w:rsidR="00FD6A62" w:rsidRPr="00056C11" w:rsidRDefault="00FD6A62" w:rsidP="00FD6A62">
                            <w:pPr>
                              <w:spacing w:line="360" w:lineRule="auto"/>
                              <w:ind w:right="-3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(İÇ KAPAKTAN ÖNCE BOŞ BİR SAYFA YER ALMALI)</w:t>
                            </w:r>
                          </w:p>
                          <w:p w14:paraId="06106660" w14:textId="77777777" w:rsidR="00FD6A62" w:rsidRPr="00056C11" w:rsidRDefault="00FD6A62" w:rsidP="00FD6A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1A500034" w14:textId="77777777" w:rsidR="00FD6A62" w:rsidRDefault="00FD6A62" w:rsidP="00E7727C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2419CC88" w14:textId="12CD78B3" w:rsidR="00FD6A62" w:rsidRDefault="00FD6A6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1.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kenar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boşlukları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tipi, punto,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aralıkları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kurallara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göre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hazır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haldedir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Bu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değiştirmeden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1A4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aşlıklarınızı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metinlerinizi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şablondakiler</w:t>
                            </w:r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üzerin</w:t>
                            </w:r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yazarak</w:t>
                            </w:r>
                            <w:proofErr w:type="spellEnd"/>
                            <w:r w:rsidR="002E5B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ilerleyebilirsiniz</w:t>
                            </w:r>
                            <w:proofErr w:type="spellEnd"/>
                            <w:r w:rsidR="00522FF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7E6AB9D" w14:textId="77777777" w:rsidR="002E5B72" w:rsidRDefault="002E5B7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17DECFD" w14:textId="606EF0CA" w:rsidR="00E82BD3" w:rsidRDefault="002E5B72" w:rsidP="002E5B72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  <w:r w:rsidRPr="000774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Pr="0007749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içindeki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metinler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başlık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stillerinin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kullanılması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tablo-şekil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başlıklarının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eklenmesi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otomatik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liste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oluşturulması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özelliklerle</w:t>
                            </w:r>
                            <w:proofErr w:type="spellEnd"/>
                            <w:r w:rsidR="001F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ilgili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bilgiler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içerecek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yazılmıştır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Bu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kullanmaya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hakim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değilseniz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lütfen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tezinizi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yazmaya</w:t>
                            </w:r>
                            <w:proofErr w:type="spellEnd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çmeden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özellikleri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öğrenmek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oluşturulmuş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yönerge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okuyunuz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C8200CD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25BB6EC" w14:textId="0DF253A1" w:rsidR="00FD6A62" w:rsidRDefault="00E7727C" w:rsidP="00E7727C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3</w:t>
                            </w:r>
                            <w:r w:rsidR="00FD6A62" w:rsidRPr="0007749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FD6A62" w:rsidRPr="0007749F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uygun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kullanmanız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şekilsel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olarak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temel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kurallara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uymuş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olursunuz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Ancak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bunların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dışında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kalan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bazı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ayrıntılara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ilişkin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örnekleri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görebilmek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="00CA16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örneğin</w:t>
                            </w:r>
                            <w:proofErr w:type="spellEnd"/>
                            <w:r w:rsidR="00CA16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bölünmüş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tabloların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verilişi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yatay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numarları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son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kontrollerini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yapabilmek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“Tez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Şablonu</w:t>
                            </w:r>
                            <w:proofErr w:type="spellEnd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ontrol</w:t>
                            </w:r>
                            <w:proofErr w:type="spellEnd"/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E6349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istesi</w:t>
                            </w:r>
                            <w:proofErr w:type="spellEnd"/>
                            <w:r w:rsid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  <w:r w:rsidR="00FD6A62" w:rsidRPr="00CE63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dosyasını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mutlaka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incelemeniz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="00FD6A62" w:rsidRPr="002E5B7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kontrol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listesini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uygun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kullanırsanız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teziniz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yüksek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ihtimalle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düzeltme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almadan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savunma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sınavı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için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kabul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edilecektir</w:t>
                            </w:r>
                            <w:proofErr w:type="spellEnd"/>
                            <w:r w:rsidR="00FD6A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BD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88FC96" w14:textId="77777777" w:rsidR="00FD6A62" w:rsidRPr="00E7727C" w:rsidRDefault="00FD6A62" w:rsidP="00FD6A62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EF74A07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DFD44B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8E034B6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C530082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7747659F" w14:textId="674FCEBB" w:rsidR="00FD6A62" w:rsidRPr="00AB14F8" w:rsidRDefault="00E7727C" w:rsidP="00AB14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!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Lütfen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yazımında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elinize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geçmiş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değil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sadece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şablon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kılavuz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kontrol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listesini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kullanınız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örnek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almak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tezdeki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şekilsel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hataları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tekrarlamanıza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yol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açacaktır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Aynı</w:t>
                            </w:r>
                            <w:proofErr w:type="spellEnd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gerekçeyle</w:t>
                            </w:r>
                            <w:proofErr w:type="spellEnd"/>
                            <w:r w:rsidR="005C630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başka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öğrenciyle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kendi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tezinizi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paylaşmak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yerine</w:t>
                            </w:r>
                            <w:proofErr w:type="spellEnd"/>
                            <w:r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onu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yazım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şablonu</w:t>
                            </w:r>
                            <w:r w:rsidR="00C344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="00C344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yönlendiriniz</w:t>
                            </w:r>
                            <w:proofErr w:type="spellEnd"/>
                            <w:r w:rsidR="00AB14F8" w:rsidRPr="00AB14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9128245" w14:textId="77777777" w:rsidR="00FD6A62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1C4E23" w14:textId="77777777" w:rsidR="00FD6A62" w:rsidRPr="00FF516E" w:rsidRDefault="00FD6A62" w:rsidP="00FD6A6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04445" id="_x0000_t202" coordsize="21600,21600" o:spt="202" path="m,l,21600r21600,l21600,xe">
                <v:stroke joinstyle="miter"/>
                <v:path gradientshapeok="t" o:connecttype="rect"/>
              </v:shapetype>
              <v:shape id="Metin Kutusu 16" o:spid="_x0000_s1026" type="#_x0000_t202" style="position:absolute;margin-left:-72.65pt;margin-top:-47.55pt;width:553.85pt;height:739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" fillcolor="white [3201]" strokecolor="#c0504d [3205]" strokeweight="2pt">
                <v:textbox>
                  <w:txbxContent>
                    <w:p w14:paraId="2D82F9F6" w14:textId="77777777" w:rsidR="00FD6A62" w:rsidRDefault="00FD6A62" w:rsidP="00FD6A62"/>
                    <w:p w14:paraId="14BC0F23" w14:textId="77777777" w:rsidR="00FD6A62" w:rsidRDefault="00FD6A62" w:rsidP="00FD6A62">
                      <w:pPr>
                        <w:spacing w:line="360" w:lineRule="auto"/>
                      </w:pPr>
                    </w:p>
                    <w:p w14:paraId="0D9D711C" w14:textId="77777777" w:rsidR="00FD6A62" w:rsidRPr="00F82F92" w:rsidRDefault="00FD6A62" w:rsidP="00FD6A62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F82F9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ŞABLONA GEÇMEDEN ÖNCE AŞAĞIDAKİ UYARILARI OKUYUNUZ.</w:t>
                      </w:r>
                    </w:p>
                    <w:p w14:paraId="6C08E5E8" w14:textId="77777777" w:rsidR="00FD6A62" w:rsidRDefault="00FD6A62" w:rsidP="00FD6A62">
                      <w:pPr>
                        <w:spacing w:line="360" w:lineRule="auto"/>
                        <w:ind w:right="-3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ŞABLONU KULLANDIKTAN SONRA BU METİN KUTUSUNU SİLİNİZ.</w:t>
                      </w:r>
                    </w:p>
                    <w:p w14:paraId="2C68F1F7" w14:textId="77777777" w:rsidR="00FD6A62" w:rsidRPr="00F82F92" w:rsidRDefault="00FD6A62" w:rsidP="00FD6A62">
                      <w:pPr>
                        <w:spacing w:line="360" w:lineRule="auto"/>
                        <w:ind w:right="-32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2F9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ANCAK METİN KUTUSUNUN BULUNDUĞU BOŞ SAYFAYI BIRAKINIZ.</w:t>
                      </w:r>
                    </w:p>
                    <w:p w14:paraId="51174DCC" w14:textId="77777777" w:rsidR="00FD6A62" w:rsidRPr="00056C11" w:rsidRDefault="00FD6A62" w:rsidP="00FD6A62">
                      <w:pPr>
                        <w:spacing w:line="360" w:lineRule="auto"/>
                        <w:ind w:right="-3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(İÇ KAPAKTAN ÖNCE BOŞ BİR SAYFA YER ALMALI)</w:t>
                      </w:r>
                    </w:p>
                    <w:p w14:paraId="06106660" w14:textId="77777777" w:rsidR="00FD6A62" w:rsidRPr="00056C11" w:rsidRDefault="00FD6A62" w:rsidP="00FD6A62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1A500034" w14:textId="77777777" w:rsidR="00FD6A62" w:rsidRDefault="00FD6A62" w:rsidP="00E7727C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2419CC88" w14:textId="12CD78B3" w:rsidR="00FD6A62" w:rsidRDefault="00FD6A6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1.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kenar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boşlukları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tipi,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punto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satır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aralıkları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kurallara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göre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hazır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haldedir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Bu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değiştirmeden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1A4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aşlıklarınızı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metinlerinizi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şablondakiler</w:t>
                      </w:r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üzerin</w:t>
                      </w:r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proofErr w:type="spellEnd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yazarak</w:t>
                      </w:r>
                      <w:proofErr w:type="spellEnd"/>
                      <w:r w:rsidR="002E5B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ilerleyebilirsiniz</w:t>
                      </w:r>
                      <w:proofErr w:type="spellEnd"/>
                      <w:r w:rsidR="00522FF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7E6AB9D" w14:textId="77777777" w:rsidR="002E5B72" w:rsidRDefault="002E5B7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17DECFD" w14:textId="606EF0CA" w:rsidR="00E82BD3" w:rsidRDefault="002E5B72" w:rsidP="002E5B72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2</w:t>
                      </w:r>
                      <w:r w:rsidRPr="0007749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Pr="0007749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içindeki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metinler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başlık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stillerinin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kullanılması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tablo-şekil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başlıklarının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eklenmesi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otomatik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liste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oluşturulması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özelliklerle</w:t>
                      </w:r>
                      <w:proofErr w:type="spellEnd"/>
                      <w:r w:rsidR="001F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ilgili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bilgiler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içerecek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yazılmıştır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Bu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kullanmaya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hakim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değilseniz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lütfen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tezinizi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yazmaya</w:t>
                      </w:r>
                      <w:proofErr w:type="spellEnd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ge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çmeden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önce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özellikleri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öğrenmek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oluşturulmuş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yönerge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gibi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okuyunuz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C8200CD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25BB6EC" w14:textId="0DF253A1" w:rsidR="00FD6A62" w:rsidRDefault="00E7727C" w:rsidP="00E7727C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3</w:t>
                      </w:r>
                      <w:r w:rsidR="00FD6A62" w:rsidRPr="0007749F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FD6A62" w:rsidRPr="0007749F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uygun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kullanmanız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şekilsel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olarak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temel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kurallara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uymuş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olursunuz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Ancak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bunların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dışında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kalan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bazı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ayrıntılara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ilişkin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örnekleri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görebilmek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="00CA16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örneğin</w:t>
                      </w:r>
                      <w:proofErr w:type="spellEnd"/>
                      <w:r w:rsidR="00CA16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bölünmüş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tabloların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verilişi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yatay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numarları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son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kontrollerini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yapabilmek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“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Şablonu</w:t>
                      </w:r>
                      <w:proofErr w:type="spellEnd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K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ontrol</w:t>
                      </w:r>
                      <w:proofErr w:type="spellEnd"/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E6349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istesi</w:t>
                      </w:r>
                      <w:proofErr w:type="spellEnd"/>
                      <w:r w:rsid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  <w:r w:rsidR="00FD6A62" w:rsidRPr="00CE6349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dosyasını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mutlaka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incelemeniz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="00FD6A62" w:rsidRPr="002E5B7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kontrol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listesini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uygun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kullanırsanız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teziniz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yüksek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ihtimalle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düzeltme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almadan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savunma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sınavı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için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kabul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edilecektir</w:t>
                      </w:r>
                      <w:proofErr w:type="spellEnd"/>
                      <w:r w:rsidR="00FD6A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82BD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88FC96" w14:textId="77777777" w:rsidR="00FD6A62" w:rsidRPr="00E7727C" w:rsidRDefault="00FD6A62" w:rsidP="00FD6A62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</w:p>
                    <w:p w14:paraId="4EF74A07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FDFD44B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8E034B6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C530082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7747659F" w14:textId="674FCEBB" w:rsidR="00FD6A62" w:rsidRPr="00AB14F8" w:rsidRDefault="00E7727C" w:rsidP="00AB14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!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Lütfen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yazımında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elinize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geçmiş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değil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sadece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şablon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kılavuz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kontrol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listesini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kullanınız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örnek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almak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tezdeki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şekilsel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hataları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tekrarlamanıza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yol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açacaktır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Aynı</w:t>
                      </w:r>
                      <w:proofErr w:type="spellEnd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gerekçeyle</w:t>
                      </w:r>
                      <w:proofErr w:type="spellEnd"/>
                      <w:r w:rsidR="005C630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başka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bir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öğrenciyle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kendi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tezinizi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paylaşmak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yerine</w:t>
                      </w:r>
                      <w:proofErr w:type="spellEnd"/>
                      <w:r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onu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yazım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şablonu</w:t>
                      </w:r>
                      <w:r w:rsidR="00C344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="00C34482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yönlendiriniz</w:t>
                      </w:r>
                      <w:proofErr w:type="spellEnd"/>
                      <w:r w:rsidR="00AB14F8" w:rsidRPr="00AB14F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  <w:p w14:paraId="09128245" w14:textId="77777777" w:rsidR="00FD6A62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61C4E23" w14:textId="77777777" w:rsidR="00FD6A62" w:rsidRPr="00FF516E" w:rsidRDefault="00FD6A62" w:rsidP="00FD6A6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6F428" w14:textId="3C7363F2" w:rsidR="00786FC4" w:rsidRDefault="00786FC4">
      <w:pPr>
        <w:rPr>
          <w:rFonts w:ascii="Cambria" w:eastAsia="Cambria" w:hAnsi="Cambria" w:cs="Times New Roman"/>
          <w:lang w:val="tr-TR"/>
        </w:rPr>
      </w:pPr>
      <w:r>
        <w:rPr>
          <w:rFonts w:ascii="Cambria" w:eastAsia="Cambria" w:hAnsi="Cambria" w:cs="Times New Roman"/>
          <w:lang w:val="tr-TR"/>
        </w:rPr>
        <w:br w:type="page"/>
      </w:r>
    </w:p>
    <w:p w14:paraId="772CB639" w14:textId="0D343C38" w:rsidR="00610763" w:rsidRPr="00D91638" w:rsidRDefault="007D0E82" w:rsidP="00610763">
      <w:pPr>
        <w:spacing w:line="200" w:lineRule="exact"/>
        <w:rPr>
          <w:rFonts w:ascii="Cambria" w:eastAsia="Cambria" w:hAnsi="Cambria" w:cs="Times New Roman"/>
          <w:lang w:val="tr-TR"/>
        </w:rPr>
      </w:pPr>
      <w:r w:rsidRPr="007D0E82">
        <w:rPr>
          <w:rFonts w:ascii="Calibri" w:eastAsia="Calibri" w:hAnsi="Calibri" w:cs="Times New Roman"/>
          <w:noProof/>
          <w:color w:val="FFFFFF"/>
          <w:sz w:val="22"/>
          <w:szCs w:val="22"/>
          <w:lang w:val="tr-TR" w:eastAsia="tr-TR"/>
        </w:rPr>
        <w:lastRenderedPageBreak/>
        <w:drawing>
          <wp:anchor distT="0" distB="0" distL="114300" distR="114300" simplePos="0" relativeHeight="251747840" behindDoc="1" locked="0" layoutInCell="1" allowOverlap="1" wp14:anchorId="03202168" wp14:editId="2FE79000">
            <wp:simplePos x="0" y="0"/>
            <wp:positionH relativeFrom="margin">
              <wp:align>center</wp:align>
            </wp:positionH>
            <wp:positionV relativeFrom="page">
              <wp:posOffset>720090</wp:posOffset>
            </wp:positionV>
            <wp:extent cx="1080000" cy="1080000"/>
            <wp:effectExtent l="0" t="0" r="6350" b="6350"/>
            <wp:wrapTopAndBottom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7ADDC" w14:textId="77777777" w:rsidR="00610763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3B58766" w14:textId="77777777" w:rsidR="00610763" w:rsidRPr="00D91638" w:rsidRDefault="00610763" w:rsidP="003A0E45">
      <w:pPr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T.C.</w:t>
      </w:r>
    </w:p>
    <w:p w14:paraId="6618098D" w14:textId="77777777" w:rsidR="00610763" w:rsidRPr="00D91638" w:rsidRDefault="00610763" w:rsidP="003A0E45">
      <w:pPr>
        <w:ind w:right="2"/>
        <w:jc w:val="center"/>
        <w:rPr>
          <w:rFonts w:ascii="Cambria" w:eastAsia="Cambria" w:hAnsi="Cambria" w:cs="Times New Roman"/>
          <w:sz w:val="32"/>
          <w:szCs w:val="32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SAĞLIK</w:t>
      </w:r>
      <w:r w:rsidRPr="00D91638">
        <w:rPr>
          <w:rFonts w:ascii="Times New Roman" w:eastAsia="Times New Roman" w:hAnsi="Times New Roman" w:cs="Times New Roman"/>
          <w:b/>
          <w:sz w:val="36"/>
          <w:szCs w:val="36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BİLİMLERİ</w:t>
      </w:r>
      <w:r w:rsidRPr="00D91638">
        <w:rPr>
          <w:rFonts w:ascii="Times New Roman" w:eastAsia="Times New Roman" w:hAnsi="Times New Roman" w:cs="Times New Roman"/>
          <w:b/>
          <w:spacing w:val="-7"/>
          <w:sz w:val="36"/>
          <w:szCs w:val="36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ÜNİVERSİTESİ</w:t>
      </w:r>
    </w:p>
    <w:p w14:paraId="0CCCCBEA" w14:textId="7DD22E33" w:rsidR="00BE3821" w:rsidRDefault="00610763" w:rsidP="003A0E45">
      <w:pPr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sectPr w:rsidR="00BE3821" w:rsidSect="003B0559">
          <w:footerReference w:type="default" r:id="rId12"/>
          <w:type w:val="continuous"/>
          <w:pgSz w:w="11910" w:h="16840"/>
          <w:pgMar w:top="1701" w:right="1134" w:bottom="1134" w:left="1985" w:header="0" w:footer="0" w:gutter="0"/>
          <w:pgNumType w:fmt="lowerRoman" w:start="3"/>
          <w:cols w:space="708"/>
          <w:titlePg/>
          <w:docGrid w:linePitch="326"/>
        </w:sectPr>
      </w:pPr>
      <w:r w:rsidRPr="00D91638">
        <w:rPr>
          <w:rFonts w:ascii="Times New Roman" w:eastAsia="Times New Roman" w:hAnsi="Times New Roman" w:cs="Times New Roman"/>
          <w:b/>
          <w:sz w:val="36"/>
          <w:szCs w:val="36"/>
          <w:lang w:val="tr-TR"/>
        </w:rPr>
        <w:t xml:space="preserve">HAMİDİYE </w:t>
      </w:r>
      <w:r w:rsidR="00347789">
        <w:rPr>
          <w:rFonts w:ascii="Times New Roman" w:eastAsia="Times New Roman" w:hAnsi="Times New Roman" w:cs="Times New Roman"/>
          <w:b/>
          <w:sz w:val="36"/>
          <w:szCs w:val="36"/>
          <w:lang w:val="tr-TR"/>
        </w:rPr>
        <w:t>SPORCU SAĞLIĞIVE SPOR</w:t>
      </w:r>
      <w:r w:rsidRPr="00D91638">
        <w:rPr>
          <w:rFonts w:ascii="Times New Roman" w:eastAsia="Times New Roman" w:hAnsi="Times New Roman" w:cs="Times New Roman"/>
          <w:b/>
          <w:spacing w:val="-6"/>
          <w:sz w:val="36"/>
          <w:szCs w:val="36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 xml:space="preserve">BİLİMLERİ </w:t>
      </w:r>
      <w:r w:rsidRPr="00D91638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val="tr-TR"/>
        </w:rPr>
        <w:t>ENST</w:t>
      </w: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İTÜSÜ</w:t>
      </w:r>
    </w:p>
    <w:p w14:paraId="43335A96" w14:textId="10439C38" w:rsidR="00610763" w:rsidRPr="00BE3821" w:rsidRDefault="00610763" w:rsidP="00BE3821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8AC16BC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4CF0E3B1" w14:textId="097C5524" w:rsidR="00610763" w:rsidRPr="00D91638" w:rsidRDefault="005A79B7" w:rsidP="00610763">
      <w:pPr>
        <w:spacing w:line="200" w:lineRule="exact"/>
        <w:rPr>
          <w:rFonts w:ascii="Cambria" w:eastAsia="Cambria" w:hAnsi="Cambria" w:cs="Times New Roman"/>
          <w:lang w:val="tr-TR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247400" wp14:editId="129423D2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581650" cy="2886075"/>
                <wp:effectExtent l="0" t="0" r="0" b="952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2886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7B2FD" w14:textId="46A80807" w:rsidR="00553A9F" w:rsidRPr="003A0E45" w:rsidRDefault="00563D75" w:rsidP="001815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HAMİDİYE SPORCU SAĞLIĞI VE SPOR</w:t>
                            </w:r>
                            <w:r w:rsidR="005013FC" w:rsidRPr="005013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BİLİMLERİ ENSTİTÜSÜ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</w:t>
                            </w:r>
                            <w:r w:rsidR="005013FC" w:rsidRPr="005013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ÖRNEK TEZ BAŞLIĞI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47400" id="Dikdörtgen 3" o:spid="_x0000_s1027" style="position:absolute;margin-left:388.3pt;margin-top:.55pt;width:439.5pt;height:227.2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" fillcolor="white [3201]" stroked="f" strokeweight="2pt">
                <v:textbox inset="0,0,0,0">
                  <w:txbxContent>
                    <w:p w14:paraId="76B7B2FD" w14:textId="46A80807" w:rsidR="00553A9F" w:rsidRPr="003A0E45" w:rsidRDefault="00563D75" w:rsidP="001815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HAMİDİYE SPORCU SAĞLIĞI VE SPOR</w:t>
                      </w:r>
                      <w:r w:rsidR="005013FC" w:rsidRPr="005013F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BİLİMLERİ ENSTİTÜSÜ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</w:t>
                      </w:r>
                      <w:r w:rsidR="005013FC" w:rsidRPr="005013F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ÖRNEK TEZ BAŞLIĞI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5BDC62" w14:textId="3FD5D5EA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6F2288B2" w14:textId="7BCB3730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1AE3007D" w14:textId="4911D4F7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11967D93" w14:textId="77777777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555C32CA" w14:textId="031A22A1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4D1546AC" w14:textId="429DF1C1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444525C7" w14:textId="5211E25E" w:rsidR="00610763" w:rsidRPr="00D91638" w:rsidRDefault="00610763" w:rsidP="00610763">
      <w:pPr>
        <w:spacing w:line="241" w:lineRule="exact"/>
        <w:rPr>
          <w:rFonts w:ascii="Cambria" w:eastAsia="Cambria" w:hAnsi="Cambria" w:cs="Times New Roman"/>
          <w:lang w:val="tr-TR"/>
        </w:rPr>
      </w:pPr>
    </w:p>
    <w:p w14:paraId="2BC70F59" w14:textId="6F6331C2" w:rsidR="00610763" w:rsidRPr="00D91638" w:rsidRDefault="00610763" w:rsidP="008502D1">
      <w:pPr>
        <w:ind w:left="590" w:right="573"/>
        <w:jc w:val="center"/>
        <w:rPr>
          <w:rFonts w:ascii="Cambria" w:eastAsia="Cambria" w:hAnsi="Cambria" w:cs="Times New Roman"/>
          <w:sz w:val="48"/>
          <w:szCs w:val="48"/>
          <w:lang w:val="tr-TR"/>
        </w:rPr>
      </w:pPr>
    </w:p>
    <w:p w14:paraId="0EA48AD3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596E6AB0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7BFFB7F4" w14:textId="020BE558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1C40F990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03B2CEC6" w14:textId="77777777" w:rsidR="00610763" w:rsidRPr="00D91638" w:rsidRDefault="00610763" w:rsidP="00610763">
      <w:pPr>
        <w:spacing w:line="200" w:lineRule="exact"/>
        <w:rPr>
          <w:rFonts w:ascii="Cambria" w:eastAsia="Cambria" w:hAnsi="Cambria" w:cs="Times New Roman"/>
          <w:lang w:val="tr-TR"/>
        </w:rPr>
      </w:pPr>
    </w:p>
    <w:p w14:paraId="7DB34403" w14:textId="30D40BEF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1452F3C" w14:textId="129AF141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631EC49" w14:textId="5E5070F8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4427E0B" w14:textId="5D1C02E5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5EA3772" w14:textId="5B23DFE1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55E0D3F" w14:textId="18C991A5" w:rsidR="00610763" w:rsidRPr="00D91638" w:rsidRDefault="00610763" w:rsidP="00610763">
      <w:pPr>
        <w:ind w:left="4155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42EF509" w14:textId="6D8BC62E" w:rsidR="00610763" w:rsidRPr="00D91638" w:rsidRDefault="00610763" w:rsidP="00610763">
      <w:pPr>
        <w:ind w:left="602" w:right="572"/>
        <w:jc w:val="center"/>
        <w:rPr>
          <w:rFonts w:ascii="Times New Roman" w:eastAsia="Cambria" w:hAnsi="Times New Roman" w:cs="Times New Roman"/>
          <w:sz w:val="40"/>
          <w:szCs w:val="40"/>
          <w:highlight w:val="yellow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ADI</w:t>
      </w:r>
      <w:r w:rsidRPr="00D91638">
        <w:rPr>
          <w:rFonts w:ascii="Times New Roman" w:eastAsia="Times New Roman" w:hAnsi="Times New Roman" w:cs="Times New Roman"/>
          <w:b/>
          <w:spacing w:val="-6"/>
          <w:sz w:val="40"/>
          <w:szCs w:val="40"/>
          <w:lang w:val="tr-TR"/>
        </w:rPr>
        <w:t xml:space="preserve"> </w:t>
      </w:r>
      <w:r w:rsidRPr="00D91638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tr-TR"/>
        </w:rPr>
        <w:t>SOYADI</w:t>
      </w:r>
    </w:p>
    <w:p w14:paraId="487B6197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405BB97E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19E7F63C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72DE1F01" w14:textId="592EB040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4E5866F1" w14:textId="5D1A3D15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307215E0" w14:textId="77777777" w:rsidR="00610763" w:rsidRPr="00D91638" w:rsidRDefault="00610763" w:rsidP="00610763">
      <w:pPr>
        <w:spacing w:line="200" w:lineRule="exact"/>
        <w:rPr>
          <w:rFonts w:ascii="Times New Roman" w:eastAsia="Cambria" w:hAnsi="Times New Roman" w:cs="Times New Roman"/>
          <w:highlight w:val="yellow"/>
          <w:lang w:val="tr-TR"/>
        </w:rPr>
      </w:pPr>
    </w:p>
    <w:p w14:paraId="23BE028D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TEZ DANIŞMANI</w:t>
      </w:r>
    </w:p>
    <w:p w14:paraId="4B749C56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ADI SOYADI</w:t>
      </w:r>
    </w:p>
    <w:p w14:paraId="539E6329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E4F0684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8B9E200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4E1FF124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A72D56F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ANA BİLİM DALI</w:t>
      </w:r>
    </w:p>
    <w:p w14:paraId="6272D79E" w14:textId="77777777" w:rsidR="00610763" w:rsidRPr="00D91638" w:rsidRDefault="00610763" w:rsidP="00610763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PROGRAM ADI</w:t>
      </w:r>
    </w:p>
    <w:p w14:paraId="6AC6AF7F" w14:textId="77777777" w:rsidR="00610763" w:rsidRDefault="00610763" w:rsidP="00610763">
      <w:pPr>
        <w:spacing w:line="200" w:lineRule="exact"/>
        <w:rPr>
          <w:rFonts w:ascii="Cambria" w:eastAsia="Cambria" w:hAnsi="Cambria" w:cs="Times New Roman"/>
          <w:sz w:val="22"/>
          <w:szCs w:val="22"/>
          <w:lang w:val="tr-TR"/>
        </w:rPr>
      </w:pPr>
    </w:p>
    <w:p w14:paraId="634798F1" w14:textId="77777777" w:rsidR="00C87A2B" w:rsidRPr="00D91638" w:rsidRDefault="00C87A2B" w:rsidP="00610763">
      <w:pPr>
        <w:spacing w:line="200" w:lineRule="exact"/>
        <w:rPr>
          <w:rFonts w:ascii="Cambria" w:eastAsia="Cambria" w:hAnsi="Cambria" w:cs="Times New Roman"/>
          <w:sz w:val="22"/>
          <w:szCs w:val="22"/>
          <w:lang w:val="tr-TR"/>
        </w:rPr>
      </w:pPr>
    </w:p>
    <w:p w14:paraId="4CC32E7D" w14:textId="77777777" w:rsidR="00610763" w:rsidRPr="00D91638" w:rsidRDefault="00610763" w:rsidP="00610763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tr-TR"/>
        </w:rPr>
        <w:t>YÜKSEK LİSANS/DOKTORA TEZİ</w:t>
      </w:r>
    </w:p>
    <w:p w14:paraId="4E9BA789" w14:textId="77777777" w:rsidR="00C87A2B" w:rsidRDefault="00610763" w:rsidP="00C87A2B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</w:pPr>
      <w:r w:rsidRPr="00D916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  <w:lastRenderedPageBreak/>
        <w:t>AY/YIL</w:t>
      </w:r>
    </w:p>
    <w:p w14:paraId="76DB628D" w14:textId="56BA92B9" w:rsidR="00406692" w:rsidRDefault="00406692" w:rsidP="00C87A2B">
      <w:pPr>
        <w:ind w:left="574" w:right="55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  <w:sectPr w:rsidR="00406692" w:rsidSect="00F777AE">
          <w:type w:val="continuous"/>
          <w:pgSz w:w="11910" w:h="16840"/>
          <w:pgMar w:top="1701" w:right="1134" w:bottom="1134" w:left="1985" w:header="0" w:footer="0" w:gutter="0"/>
          <w:pgNumType w:fmt="lowerRoman" w:start="3"/>
          <w:cols w:space="708"/>
          <w:docGrid w:linePitch="326"/>
        </w:sectPr>
      </w:pPr>
    </w:p>
    <w:p w14:paraId="59609FB3" w14:textId="3CDE569C" w:rsidR="00021979" w:rsidRPr="00637957" w:rsidRDefault="00021979" w:rsidP="00637957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bookmarkStart w:id="0" w:name="_Toc67033866"/>
      <w:bookmarkStart w:id="1" w:name="_Toc67034280"/>
      <w:bookmarkStart w:id="2" w:name="_Toc67047351"/>
      <w:r w:rsidRPr="00637957">
        <w:rPr>
          <w:b/>
          <w:bCs/>
          <w:sz w:val="28"/>
          <w:szCs w:val="28"/>
          <w:lang w:val="tr-TR"/>
        </w:rPr>
        <w:lastRenderedPageBreak/>
        <w:t>TEZ KABUL</w:t>
      </w:r>
      <w:r w:rsidRPr="00637957">
        <w:rPr>
          <w:b/>
          <w:bCs/>
          <w:spacing w:val="-5"/>
          <w:sz w:val="28"/>
          <w:szCs w:val="28"/>
          <w:lang w:val="tr-TR"/>
        </w:rPr>
        <w:t xml:space="preserve"> </w:t>
      </w:r>
      <w:r w:rsidRPr="00637957">
        <w:rPr>
          <w:b/>
          <w:bCs/>
          <w:sz w:val="28"/>
          <w:szCs w:val="28"/>
          <w:lang w:val="tr-TR"/>
        </w:rPr>
        <w:t>ONAYI</w:t>
      </w:r>
      <w:bookmarkEnd w:id="0"/>
      <w:bookmarkEnd w:id="1"/>
      <w:bookmarkEnd w:id="2"/>
    </w:p>
    <w:p w14:paraId="138D4A46" w14:textId="72A614A8" w:rsidR="00190E9A" w:rsidRPr="00190E9A" w:rsidRDefault="00190E9A" w:rsidP="00190E9A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Sağlık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Bilimleri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Üniversitesi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Hamidiye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7789">
        <w:rPr>
          <w:rFonts w:ascii="Times New Roman" w:eastAsia="Times New Roman" w:hAnsi="Times New Roman" w:cs="Times New Roman"/>
          <w:color w:val="000000"/>
        </w:rPr>
        <w:t>Sporcu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7789">
        <w:rPr>
          <w:rFonts w:ascii="Times New Roman" w:eastAsia="Times New Roman" w:hAnsi="Times New Roman" w:cs="Times New Roman"/>
          <w:color w:val="000000"/>
        </w:rPr>
        <w:t>Sağlığı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7789">
        <w:rPr>
          <w:rFonts w:ascii="Times New Roman" w:eastAsia="Times New Roman" w:hAnsi="Times New Roman" w:cs="Times New Roman"/>
          <w:color w:val="000000"/>
        </w:rPr>
        <w:t>ve</w:t>
      </w:r>
      <w:proofErr w:type="spellEnd"/>
      <w:r w:rsidR="00347789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7789">
        <w:rPr>
          <w:rFonts w:ascii="Times New Roman" w:eastAsia="Times New Roman" w:hAnsi="Times New Roman" w:cs="Times New Roman"/>
          <w:color w:val="000000"/>
        </w:rPr>
        <w:t>Spor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Bilimleri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Enstitüsü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………………………</w:t>
      </w:r>
      <w:r>
        <w:rPr>
          <w:rFonts w:ascii="Times New Roman" w:eastAsia="Times New Roman" w:hAnsi="Times New Roman" w:cs="Times New Roman"/>
          <w:color w:val="000000"/>
        </w:rPr>
        <w:t>……………</w:t>
      </w:r>
      <w:r w:rsidRPr="00190E9A">
        <w:rPr>
          <w:rFonts w:ascii="Times New Roman" w:eastAsia="Times New Roman" w:hAnsi="Times New Roman" w:cs="Times New Roman"/>
          <w:color w:val="000000"/>
        </w:rPr>
        <w:t xml:space="preserve">Ana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Bilim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Dalı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>……………………</w:t>
      </w:r>
      <w:r>
        <w:rPr>
          <w:rFonts w:ascii="Times New Roman" w:eastAsia="Times New Roman" w:hAnsi="Times New Roman" w:cs="Times New Roman"/>
          <w:color w:val="000000"/>
        </w:rPr>
        <w:t xml:space="preserve">……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Programında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……………………</w:t>
      </w:r>
      <w:r>
        <w:rPr>
          <w:rFonts w:ascii="Times New Roman" w:eastAsia="Times New Roman" w:hAnsi="Times New Roman" w:cs="Times New Roman"/>
          <w:color w:val="000000"/>
        </w:rPr>
        <w:t>………..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tarafından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hazırlanan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…………………</w:t>
      </w:r>
      <w:r>
        <w:rPr>
          <w:rFonts w:ascii="Times New Roman" w:eastAsia="Times New Roman" w:hAnsi="Times New Roman" w:cs="Times New Roman"/>
          <w:color w:val="000000"/>
        </w:rPr>
        <w:t>………….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başlıklı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tez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çalışması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aşağıdaki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jüri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tarafından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OY BİRLİĞİ/OY ÇOKLUĞU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ile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YÜKSEK LİSANS/DOKTORA TEZİ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olarak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kabul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190E9A">
        <w:rPr>
          <w:rFonts w:ascii="Times New Roman" w:eastAsia="Times New Roman" w:hAnsi="Times New Roman" w:cs="Times New Roman"/>
          <w:color w:val="000000"/>
        </w:rPr>
        <w:t>edilmiştir</w:t>
      </w:r>
      <w:proofErr w:type="spellEnd"/>
      <w:r w:rsidRPr="00190E9A">
        <w:rPr>
          <w:rFonts w:ascii="Times New Roman" w:eastAsia="Times New Roman" w:hAnsi="Times New Roman" w:cs="Times New Roman"/>
          <w:color w:val="000000"/>
        </w:rPr>
        <w:t>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663"/>
        <w:gridCol w:w="1844"/>
      </w:tblGrid>
      <w:tr w:rsidR="00021979" w:rsidRPr="00021979" w14:paraId="593AE5E5" w14:textId="77777777" w:rsidTr="00021979">
        <w:tc>
          <w:tcPr>
            <w:tcW w:w="6663" w:type="dxa"/>
          </w:tcPr>
          <w:p w14:paraId="73E2530B" w14:textId="77777777" w:rsidR="00190E9A" w:rsidRDefault="00190E9A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4F8B98" w14:textId="0D32E0AF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Danışman/Başkan: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Unvanı Adı SOYADI                                                </w:t>
            </w:r>
          </w:p>
          <w:p w14:paraId="4EAB375D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1977BFE8" w14:textId="54BC0254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2209E7F2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7113FF62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955F4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33526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3A8B728" w14:textId="77777777" w:rsidTr="00021979">
        <w:tc>
          <w:tcPr>
            <w:tcW w:w="6663" w:type="dxa"/>
          </w:tcPr>
          <w:p w14:paraId="43925C08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60E17094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979" w:rsidRPr="00021979" w14:paraId="6E54A10E" w14:textId="77777777" w:rsidTr="00021979">
        <w:tc>
          <w:tcPr>
            <w:tcW w:w="6663" w:type="dxa"/>
          </w:tcPr>
          <w:p w14:paraId="3A8747C2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Üye: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Unvanı Adı SOYADI                                                </w:t>
            </w:r>
          </w:p>
          <w:p w14:paraId="72D8A93A" w14:textId="44360ACC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7CE10868" w14:textId="2276C4AF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600C852D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5B5DF1E1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5191C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10EE1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10CFBFB9" w14:textId="77777777" w:rsidTr="00021979">
        <w:tc>
          <w:tcPr>
            <w:tcW w:w="6663" w:type="dxa"/>
          </w:tcPr>
          <w:p w14:paraId="3FB395B0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678267A9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07BDD206" w14:textId="77777777" w:rsidTr="00021979">
        <w:tc>
          <w:tcPr>
            <w:tcW w:w="6663" w:type="dxa"/>
          </w:tcPr>
          <w:p w14:paraId="0CFAE351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0FEF5C5E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6CB72FA1" w14:textId="631B4684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4AAB1725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20A3B066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2F73F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3FC95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0442E88" w14:textId="77777777" w:rsidTr="00021979">
        <w:tc>
          <w:tcPr>
            <w:tcW w:w="6663" w:type="dxa"/>
          </w:tcPr>
          <w:p w14:paraId="182EE741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5A6A6F7F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6757D309" w14:textId="77777777" w:rsidTr="00021979">
        <w:tc>
          <w:tcPr>
            <w:tcW w:w="6663" w:type="dxa"/>
          </w:tcPr>
          <w:p w14:paraId="12B9F79E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035D2492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2750A30C" w14:textId="217591D5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 Tezi olduğunu onaylıyorum/onaylamıyorum</w:t>
            </w:r>
          </w:p>
        </w:tc>
        <w:tc>
          <w:tcPr>
            <w:tcW w:w="1844" w:type="dxa"/>
            <w:vAlign w:val="center"/>
          </w:tcPr>
          <w:p w14:paraId="5B8BCB10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1CFA1E80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0C760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D9486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  <w:tr w:rsidR="00021979" w:rsidRPr="00021979" w14:paraId="43A10217" w14:textId="77777777" w:rsidTr="00021979">
        <w:tc>
          <w:tcPr>
            <w:tcW w:w="6663" w:type="dxa"/>
          </w:tcPr>
          <w:p w14:paraId="2F47F1F0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76194CB7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21979" w:rsidRPr="00021979" w14:paraId="769C9132" w14:textId="77777777" w:rsidTr="00021979">
        <w:tc>
          <w:tcPr>
            <w:tcW w:w="6663" w:type="dxa"/>
          </w:tcPr>
          <w:p w14:paraId="12D9FEB4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Üye: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 xml:space="preserve">Unvanı Adı SOYADI                                                </w:t>
            </w:r>
          </w:p>
          <w:p w14:paraId="500D0AC5" w14:textId="77777777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Üniversite Adı, Ana Bilim Dalı Adı</w:t>
            </w:r>
          </w:p>
          <w:p w14:paraId="1F62F711" w14:textId="234A5E78" w:rsidR="00021979" w:rsidRPr="00021979" w:rsidRDefault="00021979" w:rsidP="00021979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Bu tezin Yüksek Lisans</w:t>
            </w:r>
            <w:r w:rsidR="00064FF1" w:rsidRPr="00064FF1">
              <w:rPr>
                <w:rFonts w:ascii="Times New Roman" w:hAnsi="Times New Roman" w:cs="Times New Roman"/>
                <w:sz w:val="24"/>
                <w:szCs w:val="24"/>
              </w:rPr>
              <w:t>/Doktora</w:t>
            </w:r>
            <w:r w:rsidR="00064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Tezi olduğunu onaylıyorum/onaylamıyorum</w:t>
            </w:r>
          </w:p>
        </w:tc>
        <w:tc>
          <w:tcPr>
            <w:tcW w:w="1844" w:type="dxa"/>
            <w:vAlign w:val="center"/>
          </w:tcPr>
          <w:p w14:paraId="32AD164D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14:paraId="353D5A9F" w14:textId="77777777" w:rsid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A46A7" w14:textId="77777777" w:rsidR="00021979" w:rsidRPr="00021979" w:rsidRDefault="00021979" w:rsidP="00021979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533AF" w14:textId="77777777" w:rsidR="00021979" w:rsidRPr="00021979" w:rsidRDefault="00021979" w:rsidP="00021979">
            <w:pPr>
              <w:suppressAutoHyphens/>
              <w:jc w:val="center"/>
              <w:rPr>
                <w:sz w:val="24"/>
                <w:szCs w:val="24"/>
              </w:rPr>
            </w:pPr>
            <w:r w:rsidRPr="00021979"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</w:tr>
    </w:tbl>
    <w:p w14:paraId="600B2B9F" w14:textId="35414C47" w:rsidR="00021979" w:rsidRPr="00091DDF" w:rsidRDefault="00021979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Savunma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Sınavı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Tarihi:</w:t>
      </w:r>
      <w:r w:rsidRPr="00091DDF">
        <w:rPr>
          <w:rFonts w:ascii="Times New Roman" w:eastAsia="Times New Roman" w:hAnsi="Times New Roman" w:cs="Times New Roman"/>
          <w:spacing w:val="-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......../….…/……</w:t>
      </w:r>
    </w:p>
    <w:p w14:paraId="2990D49D" w14:textId="288D2A39" w:rsidR="00021979" w:rsidRDefault="00021979" w:rsidP="00190E9A">
      <w:pPr>
        <w:suppressAutoHyphens/>
        <w:spacing w:before="120" w:after="12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Jüri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üyeleri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tarafından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YÜKSEK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LİSANS/DOKTORA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olarak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görülmüş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olan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</w:t>
      </w:r>
      <w:r w:rsidRPr="00091DDF">
        <w:rPr>
          <w:rFonts w:ascii="Times New Roman" w:eastAsia="Times New Roman" w:hAnsi="Times New Roman" w:cs="Times New Roman"/>
          <w:spacing w:val="-1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Sağlık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Üniversitesi,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bCs/>
          <w:color w:val="000000" w:themeColor="text1"/>
          <w:lang w:val="tr-TR"/>
        </w:rPr>
        <w:t>Hamidiye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 </w:t>
      </w:r>
      <w:r w:rsidR="00347789">
        <w:rPr>
          <w:rFonts w:ascii="Times New Roman" w:eastAsia="Times New Roman" w:hAnsi="Times New Roman" w:cs="Times New Roman"/>
          <w:color w:val="000000" w:themeColor="text1"/>
          <w:lang w:val="tr-TR"/>
        </w:rPr>
        <w:t>Sporcu Sağlığı ve Spor Bilimleri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 </w:t>
      </w:r>
      <w:proofErr w:type="spellStart"/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>Bilimleri</w:t>
      </w:r>
      <w:proofErr w:type="spellEnd"/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 Enstitüsü Yönetim Kurulu </w:t>
      </w:r>
      <w:r w:rsidR="00347789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henüz teşkil etmediğinden Üniversitemiz Yönetim Kurul 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>kararı</w:t>
      </w:r>
      <w:r w:rsidRPr="00091DDF">
        <w:rPr>
          <w:rFonts w:ascii="Times New Roman" w:eastAsia="Times New Roman" w:hAnsi="Times New Roman" w:cs="Times New Roman"/>
          <w:color w:val="000000" w:themeColor="text1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ile </w:t>
      </w:r>
      <w:r w:rsidRPr="00091DDF">
        <w:rPr>
          <w:rFonts w:ascii="Times New Roman" w:eastAsia="Times New Roman" w:hAnsi="Times New Roman" w:cs="Times New Roman"/>
          <w:color w:val="000000" w:themeColor="text1"/>
          <w:spacing w:val="-1"/>
          <w:lang w:val="tr-TR"/>
        </w:rPr>
        <w:t>onay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>lanmıştır.</w:t>
      </w:r>
    </w:p>
    <w:p w14:paraId="343955BD" w14:textId="413D5EC5" w:rsidR="00021979" w:rsidRDefault="00021979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color w:val="000000" w:themeColor="text1"/>
          <w:lang w:val="tr-TR"/>
        </w:rPr>
      </w:pPr>
    </w:p>
    <w:p w14:paraId="6A697AEA" w14:textId="77777777" w:rsidR="00190E9A" w:rsidRPr="00091DDF" w:rsidRDefault="00190E9A" w:rsidP="00021979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color w:val="000000" w:themeColor="text1"/>
          <w:lang w:val="tr-TR"/>
        </w:rPr>
      </w:pPr>
    </w:p>
    <w:p w14:paraId="169B112C" w14:textId="005F52B9" w:rsidR="007A6297" w:rsidRDefault="00021979" w:rsidP="007A6297">
      <w:pPr>
        <w:suppressAutoHyphens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000000"/>
          <w:lang w:val="tr-TR"/>
        </w:rPr>
        <w:sectPr w:rsidR="007A6297" w:rsidSect="003B0559">
          <w:footerReference w:type="default" r:id="rId13"/>
          <w:pgSz w:w="11910" w:h="16840"/>
          <w:pgMar w:top="1701" w:right="1134" w:bottom="1134" w:left="1985" w:header="0" w:footer="0" w:gutter="0"/>
          <w:pgNumType w:fmt="lowerRoman" w:start="2"/>
          <w:cols w:space="708"/>
          <w:titlePg/>
          <w:docGrid w:linePitch="326"/>
        </w:sectPr>
      </w:pPr>
      <w:r w:rsidRPr="00091DDF">
        <w:rPr>
          <w:rFonts w:ascii="Times New Roman" w:eastAsia="Times New Roman" w:hAnsi="Times New Roman" w:cs="Times New Roman"/>
          <w:bCs/>
          <w:color w:val="000000" w:themeColor="text1"/>
          <w:lang w:val="tr-TR"/>
        </w:rPr>
        <w:lastRenderedPageBreak/>
        <w:t>Hamidiye</w:t>
      </w:r>
      <w:r w:rsidRPr="00091DDF">
        <w:rPr>
          <w:rFonts w:ascii="Times New Roman" w:eastAsia="Times New Roman" w:hAnsi="Times New Roman" w:cs="Times New Roman"/>
          <w:color w:val="000000" w:themeColor="text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</w:t>
      </w:r>
      <w:r w:rsidR="00347789">
        <w:rPr>
          <w:rFonts w:ascii="Times New Roman" w:eastAsia="Times New Roman" w:hAnsi="Times New Roman" w:cs="Times New Roman"/>
          <w:color w:val="000000"/>
          <w:lang w:val="tr-TR"/>
        </w:rPr>
        <w:t>porcu Sağlığı ve Spor 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Enstitüsü</w:t>
      </w:r>
      <w:r w:rsidRPr="00091DDF">
        <w:rPr>
          <w:rFonts w:ascii="Times New Roman" w:eastAsia="Times New Roman" w:hAnsi="Times New Roman" w:cs="Times New Roman"/>
          <w:spacing w:val="-8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Müdürü</w:t>
      </w:r>
    </w:p>
    <w:p w14:paraId="55EE92D5" w14:textId="4CC25F4A" w:rsidR="006E3C5F" w:rsidRPr="00637957" w:rsidRDefault="006E3C5F" w:rsidP="00637957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bookmarkStart w:id="3" w:name="_Toc67034281"/>
      <w:r w:rsidRPr="00637957">
        <w:rPr>
          <w:b/>
          <w:bCs/>
          <w:sz w:val="28"/>
          <w:szCs w:val="28"/>
          <w:lang w:val="tr-TR"/>
        </w:rPr>
        <w:lastRenderedPageBreak/>
        <w:t>BEYAN</w:t>
      </w:r>
      <w:bookmarkEnd w:id="3"/>
    </w:p>
    <w:p w14:paraId="3C83EB04" w14:textId="5BBEC8AB" w:rsidR="006E3C5F" w:rsidRPr="00091DDF" w:rsidRDefault="006E3C5F" w:rsidP="006E3C5F">
      <w:pPr>
        <w:suppressAutoHyphens/>
        <w:spacing w:before="120" w:after="120" w:line="360" w:lineRule="auto"/>
        <w:ind w:firstLine="720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Sağlık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Üniversitesi,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Hamidiye </w:t>
      </w:r>
      <w:r w:rsidR="00347789">
        <w:rPr>
          <w:rFonts w:ascii="Times New Roman" w:eastAsia="Times New Roman" w:hAnsi="Times New Roman" w:cs="Times New Roman"/>
          <w:lang w:val="tr-TR"/>
        </w:rPr>
        <w:t>Sporcu Sağlığı ve Spor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Bilimleri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Enstitüsü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Yazım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Kurallarına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-1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olarak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hazırladığım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çalışmasında;</w:t>
      </w:r>
    </w:p>
    <w:p w14:paraId="2BDBD90A" w14:textId="77777777" w:rsidR="006E3C5F" w:rsidRPr="00091DDF" w:rsidRDefault="006E3C5F" w:rsidP="006E3C5F">
      <w:pPr>
        <w:pStyle w:val="ListeParagraf"/>
        <w:numPr>
          <w:ilvl w:val="0"/>
          <w:numId w:val="15"/>
        </w:numPr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Mevcut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çalışmasının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kendi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çalışmam</w:t>
      </w:r>
      <w:r w:rsidRPr="00091DDF">
        <w:rPr>
          <w:rFonts w:ascii="Times New Roman" w:eastAsia="Times New Roman" w:hAnsi="Times New Roman" w:cs="Times New Roman"/>
          <w:spacing w:val="17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olduğunu,</w:t>
      </w:r>
    </w:p>
    <w:p w14:paraId="2C220D48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içinde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sunduğum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verileri,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bilgileri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dokümanları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akademik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etik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çerçevesinde elde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ettiğimi,</w:t>
      </w:r>
    </w:p>
    <w:p w14:paraId="316442EC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Tüm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bilgi,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belge,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değerlendirme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sonuçları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bilimsel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etik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ahlak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kurallarına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4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 xml:space="preserve">olarak </w:t>
      </w:r>
      <w:r w:rsidRPr="00091DDF">
        <w:rPr>
          <w:rFonts w:ascii="Times New Roman" w:eastAsia="Times New Roman" w:hAnsi="Times New Roman" w:cs="Times New Roman"/>
          <w:color w:val="000000"/>
          <w:spacing w:val="-1"/>
          <w:lang w:val="tr-TR"/>
        </w:rPr>
        <w:t>sun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duğumu,</w:t>
      </w:r>
    </w:p>
    <w:p w14:paraId="6E682150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</w:t>
      </w:r>
      <w:r w:rsidRPr="00091DDF">
        <w:rPr>
          <w:rFonts w:ascii="Times New Roman" w:eastAsia="Times New Roman" w:hAnsi="Times New Roman" w:cs="Times New Roman"/>
          <w:spacing w:val="-10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çalışmasında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yararlandığım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eserlerin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tümüne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uygun</w:t>
      </w:r>
      <w:r w:rsidRPr="00091DDF">
        <w:rPr>
          <w:rFonts w:ascii="Times New Roman" w:eastAsia="Times New Roman" w:hAnsi="Times New Roman" w:cs="Times New Roman"/>
          <w:spacing w:val="-10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atıfta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bulunarak</w:t>
      </w:r>
      <w:r w:rsidRPr="00091DDF">
        <w:rPr>
          <w:rFonts w:ascii="Times New Roman" w:eastAsia="Times New Roman" w:hAnsi="Times New Roman" w:cs="Times New Roman"/>
          <w:spacing w:val="-1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kaynak</w:t>
      </w:r>
      <w:r w:rsidRPr="00091DDF">
        <w:rPr>
          <w:rFonts w:ascii="Times New Roman" w:eastAsia="Times New Roman" w:hAnsi="Times New Roman" w:cs="Times New Roman"/>
          <w:spacing w:val="-1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gösterdiğimi,</w:t>
      </w:r>
    </w:p>
    <w:p w14:paraId="2BD2E224" w14:textId="77777777" w:rsidR="006E3C5F" w:rsidRPr="00091DDF" w:rsidRDefault="006E3C5F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Mevcut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tezin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çalışılması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yazımı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sırasında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patent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ve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telif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haklarını</w:t>
      </w:r>
      <w:r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ihlal</w:t>
      </w:r>
      <w:r w:rsidRPr="00091DDF">
        <w:rPr>
          <w:rFonts w:ascii="Times New Roman" w:eastAsia="Times New Roman" w:hAnsi="Times New Roman" w:cs="Times New Roman"/>
          <w:spacing w:val="-1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edici</w:t>
      </w:r>
      <w:r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davranışımın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olmadığını,</w:t>
      </w:r>
    </w:p>
    <w:p w14:paraId="543A3E18" w14:textId="3E6E88D0" w:rsidR="006E3C5F" w:rsidRPr="00091DDF" w:rsidRDefault="00F93170" w:rsidP="006E3C5F">
      <w:pPr>
        <w:pStyle w:val="ListeParagraf"/>
        <w:numPr>
          <w:ilvl w:val="0"/>
          <w:numId w:val="15"/>
        </w:numPr>
        <w:tabs>
          <w:tab w:val="left" w:pos="142"/>
        </w:tabs>
        <w:suppressAutoHyphens/>
        <w:spacing w:before="120" w:after="120" w:line="360" w:lineRule="auto"/>
        <w:ind w:left="1022" w:hanging="313"/>
        <w:jc w:val="both"/>
        <w:rPr>
          <w:rFonts w:ascii="Times New Roman" w:hAnsi="Times New Roman" w:cs="Times New Roman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mc:AlternateContent>
          <mc:Choice Requires="wps">
            <w:drawing>
              <wp:anchor distT="91440" distB="91440" distL="137160" distR="137160" simplePos="0" relativeHeight="251741696" behindDoc="0" locked="0" layoutInCell="0" allowOverlap="1" wp14:anchorId="3838F47D" wp14:editId="59CB92C9">
                <wp:simplePos x="0" y="0"/>
                <wp:positionH relativeFrom="page">
                  <wp:posOffset>3306567</wp:posOffset>
                </wp:positionH>
                <wp:positionV relativeFrom="margin">
                  <wp:posOffset>3948114</wp:posOffset>
                </wp:positionV>
                <wp:extent cx="1423371" cy="6054090"/>
                <wp:effectExtent l="8573" t="0" r="0" b="0"/>
                <wp:wrapNone/>
                <wp:docPr id="45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3371" cy="60540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506F6CFC" w14:textId="0BAEB789" w:rsidR="00553A9F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Tez Kabul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nayı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eyan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ları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basılı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mevcut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olmalarına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rağmen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ulusal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merkezine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yüklenecek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dijital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hallerinden</w:t>
                            </w:r>
                            <w:proofErr w:type="spellEnd"/>
                            <w:r w:rsidRPr="00AA6F2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çıkartılması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DB4DFC1" w14:textId="77777777" w:rsidR="00553A9F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EF8D1A4" w14:textId="77777777" w:rsidR="00553A9F" w:rsidRPr="008A7F9B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8F7B50" w14:textId="77777777" w:rsidR="00553A9F" w:rsidRPr="00AA6F22" w:rsidRDefault="00553A9F" w:rsidP="00553A9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8F47D" id="Otomatik Şekil 2" o:spid="_x0000_s1028" style="position:absolute;left:0;text-align:left;margin-left:260.35pt;margin-top:310.9pt;width:112.1pt;height:476.7pt;rotation:90;z-index:251741696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" o:allowincell="f" fillcolor="#c00000" stroked="f">
                <v:textbox>
                  <w:txbxContent>
                    <w:p w14:paraId="506F6CFC" w14:textId="0BAEB789" w:rsidR="00553A9F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Tez Kabul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nayı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eyan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ları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basılı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mevcut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olmalarına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rağmen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ulusal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merkezine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yüklenecek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dijital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hallerinden</w:t>
                      </w:r>
                      <w:proofErr w:type="spellEnd"/>
                      <w:r w:rsidRPr="00AA6F2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çıkartılması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DB4DFC1" w14:textId="77777777" w:rsidR="00553A9F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EF8D1A4" w14:textId="77777777" w:rsidR="00553A9F" w:rsidRPr="008A7F9B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8F7B50" w14:textId="77777777" w:rsidR="00553A9F" w:rsidRPr="00AA6F22" w:rsidRDefault="00553A9F" w:rsidP="00553A9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Kullanılan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verilerde</w:t>
      </w:r>
      <w:r w:rsidR="006E3C5F"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herhangi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değişiklik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yapmadığımı,</w:t>
      </w:r>
      <w:r w:rsidR="006E3C5F" w:rsidRPr="00091DDF">
        <w:rPr>
          <w:rFonts w:ascii="Times New Roman" w:eastAsia="Times New Roman" w:hAnsi="Times New Roman" w:cs="Times New Roman"/>
          <w:spacing w:val="-2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bildirir,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aksi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bir</w:t>
      </w:r>
      <w:r w:rsidR="006E3C5F"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durumda</w:t>
      </w:r>
      <w:r w:rsidR="006E3C5F" w:rsidRPr="00091DDF">
        <w:rPr>
          <w:rFonts w:ascii="Times New Roman" w:eastAsia="Times New Roman" w:hAnsi="Times New Roman" w:cs="Times New Roman"/>
          <w:spacing w:val="-4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aleyhime doğabilecek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tüm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hak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kayıplarını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kabullendiğimi</w:t>
      </w:r>
      <w:r w:rsidR="006E3C5F"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beyan</w:t>
      </w:r>
      <w:r w:rsidR="006E3C5F" w:rsidRPr="00091DDF">
        <w:rPr>
          <w:rFonts w:ascii="Times New Roman" w:eastAsia="Times New Roman" w:hAnsi="Times New Roman" w:cs="Times New Roman"/>
          <w:spacing w:val="-8"/>
          <w:lang w:val="tr-TR"/>
        </w:rPr>
        <w:t xml:space="preserve"> </w:t>
      </w:r>
      <w:r w:rsidR="006E3C5F" w:rsidRPr="00091DDF">
        <w:rPr>
          <w:rFonts w:ascii="Times New Roman" w:eastAsia="Times New Roman" w:hAnsi="Times New Roman" w:cs="Times New Roman"/>
          <w:color w:val="000000"/>
          <w:lang w:val="tr-TR"/>
        </w:rPr>
        <w:t>ederim.</w:t>
      </w:r>
    </w:p>
    <w:p w14:paraId="596CEF57" w14:textId="7294856E" w:rsidR="006E3C5F" w:rsidRPr="00091DDF" w:rsidRDefault="006E3C5F" w:rsidP="006E3C5F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</w:p>
    <w:p w14:paraId="4326C787" w14:textId="1B4197F0" w:rsidR="006E3C5F" w:rsidRPr="00091DDF" w:rsidRDefault="006E3C5F" w:rsidP="006E3C5F">
      <w:pPr>
        <w:suppressAutoHyphens/>
        <w:spacing w:before="120" w:after="120" w:line="360" w:lineRule="auto"/>
        <w:ind w:firstLine="720"/>
        <w:rPr>
          <w:rFonts w:ascii="Times New Roman" w:hAnsi="Times New Roman" w:cs="Times New Roman"/>
          <w:lang w:val="tr-TR"/>
        </w:rPr>
      </w:pPr>
    </w:p>
    <w:p w14:paraId="41C1679A" w14:textId="65610AF3" w:rsidR="006E3C5F" w:rsidRPr="00091DDF" w:rsidRDefault="006E3C5F" w:rsidP="006E3C5F">
      <w:pPr>
        <w:suppressAutoHyphens/>
        <w:spacing w:before="120" w:after="120" w:line="360" w:lineRule="auto"/>
        <w:ind w:left="6480"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spacing w:val="-1"/>
          <w:lang w:val="tr-TR"/>
        </w:rPr>
        <w:t>(İm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za)</w:t>
      </w:r>
    </w:p>
    <w:p w14:paraId="33B04574" w14:textId="63C084E9" w:rsidR="006E3C5F" w:rsidRPr="00091DDF" w:rsidRDefault="006E3C5F" w:rsidP="006E3C5F">
      <w:pPr>
        <w:suppressAutoHyphens/>
        <w:spacing w:before="120" w:after="120" w:line="360" w:lineRule="auto"/>
        <w:ind w:left="6480"/>
        <w:rPr>
          <w:rFonts w:ascii="Times New Roman" w:hAnsi="Times New Roman" w:cs="Times New Roman"/>
          <w:lang w:val="tr-TR"/>
        </w:rPr>
      </w:pPr>
      <w:r>
        <w:rPr>
          <w:rFonts w:ascii="Times New Roman" w:eastAsia="Times New Roman" w:hAnsi="Times New Roman" w:cs="Times New Roman"/>
          <w:color w:val="000000"/>
          <w:lang w:val="tr-TR"/>
        </w:rPr>
        <w:t xml:space="preserve">      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(Adı</w:t>
      </w:r>
      <w:r w:rsidRPr="00091DDF">
        <w:rPr>
          <w:rFonts w:ascii="Times New Roman" w:eastAsia="Times New Roman" w:hAnsi="Times New Roman" w:cs="Times New Roman"/>
          <w:spacing w:val="-3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Soyadı)</w:t>
      </w:r>
    </w:p>
    <w:p w14:paraId="0C654A10" w14:textId="3C7A517E" w:rsidR="006E3C5F" w:rsidRPr="00091DDF" w:rsidRDefault="006E3C5F" w:rsidP="006E3C5F">
      <w:pPr>
        <w:suppressAutoHyphens/>
        <w:spacing w:before="120" w:after="120" w:line="360" w:lineRule="auto"/>
        <w:ind w:left="5760" w:firstLine="720"/>
        <w:rPr>
          <w:rFonts w:ascii="Times New Roman" w:hAnsi="Times New Roman" w:cs="Times New Roman"/>
          <w:lang w:val="tr-TR"/>
        </w:rPr>
      </w:pPr>
      <w:r w:rsidRPr="00091DDF">
        <w:rPr>
          <w:rFonts w:ascii="Times New Roman" w:eastAsia="Times New Roman" w:hAnsi="Times New Roman" w:cs="Times New Roman"/>
          <w:color w:val="000000"/>
          <w:lang w:val="tr-TR"/>
        </w:rPr>
        <w:t>(Tez</w:t>
      </w:r>
      <w:r w:rsidRPr="00091DDF">
        <w:rPr>
          <w:rFonts w:ascii="Times New Roman" w:eastAsia="Times New Roman" w:hAnsi="Times New Roman" w:cs="Times New Roman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Savunma</w:t>
      </w:r>
      <w:r w:rsidRPr="00091DDF">
        <w:rPr>
          <w:rFonts w:ascii="Times New Roman" w:eastAsia="Times New Roman" w:hAnsi="Times New Roman" w:cs="Times New Roman"/>
          <w:spacing w:val="-6"/>
          <w:lang w:val="tr-TR"/>
        </w:rPr>
        <w:t xml:space="preserve"> </w:t>
      </w:r>
      <w:r w:rsidRPr="00091DDF">
        <w:rPr>
          <w:rFonts w:ascii="Times New Roman" w:eastAsia="Times New Roman" w:hAnsi="Times New Roman" w:cs="Times New Roman"/>
          <w:color w:val="000000"/>
          <w:lang w:val="tr-TR"/>
        </w:rPr>
        <w:t>Tarihi)</w:t>
      </w:r>
    </w:p>
    <w:p w14:paraId="24D6EFE7" w14:textId="3E1C1EB3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4BE2B36" w14:textId="1029B243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E8C9C98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360553A" w14:textId="0C84C5A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41B25C06" w14:textId="5EC21AEE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28136BB" w14:textId="208A18EF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21D9AFE" w14:textId="03C4F6D6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4CFF43E" w14:textId="03A28F9F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58D9AC90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31BDF970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0171175" w14:textId="77777777" w:rsidR="00610763" w:rsidRDefault="00610763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70059230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0C62FBA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6E21C8CF" w14:textId="77777777" w:rsidR="006E3C5F" w:rsidRDefault="006E3C5F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121B007" w14:textId="77777777" w:rsidR="00D058BD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</w:pPr>
    </w:p>
    <w:p w14:paraId="246AB5B7" w14:textId="77777777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7A6297">
          <w:footerReference w:type="default" r:id="rId14"/>
          <w:pgSz w:w="11910" w:h="16840"/>
          <w:pgMar w:top="1701" w:right="1134" w:bottom="1134" w:left="1985" w:header="0" w:footer="0" w:gutter="0"/>
          <w:pgNumType w:fmt="lowerRoman" w:start="3"/>
          <w:cols w:space="708"/>
          <w:docGrid w:linePitch="326"/>
        </w:sectPr>
      </w:pPr>
    </w:p>
    <w:p w14:paraId="2CC9F7A9" w14:textId="415F8BB1" w:rsidR="00D058BD" w:rsidRPr="002C78FF" w:rsidRDefault="00DD5682" w:rsidP="00716117">
      <w:pPr>
        <w:pStyle w:val="Balk1"/>
        <w:rPr>
          <w:rFonts w:eastAsia="Times New Roman"/>
          <w:lang w:val="tr-TR"/>
        </w:rPr>
      </w:pPr>
      <w:bookmarkStart w:id="4" w:name="_Toc67034282"/>
      <w:bookmarkStart w:id="5" w:name="_Toc100753812"/>
      <w:r w:rsidRPr="002C78FF">
        <w:rPr>
          <w:rFonts w:eastAsia="Times New Roman"/>
          <w:lang w:val="tr-TR"/>
        </w:rPr>
        <w:lastRenderedPageBreak/>
        <w:t>İTHAF</w:t>
      </w:r>
      <w:bookmarkEnd w:id="4"/>
      <w:bookmarkEnd w:id="5"/>
    </w:p>
    <w:p w14:paraId="5B2EE17D" w14:textId="57D2DA83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CA4110C" w14:textId="1EFCE05D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0A116D2" w14:textId="3213907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368B1714" w14:textId="2CE4C132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7A5D10E" w14:textId="0E819A1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50521E0" w14:textId="60F18D9A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2DD23745" w14:textId="7E2D2CF0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7F165A4" w14:textId="1D3029D3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E5CCCD8" w14:textId="6D04F419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06A9410" w14:textId="18A45886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B0B7F44" w14:textId="41877AB1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5E764B3" w14:textId="2ECD595F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1C78D98" w14:textId="0CD78F97" w:rsidR="000E7203" w:rsidRDefault="000E7203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5A54443E" w14:textId="7D5E9F7A" w:rsidR="00AC7F46" w:rsidRPr="00AC7F46" w:rsidRDefault="00AC7F46" w:rsidP="002D2B19">
      <w:pPr>
        <w:pStyle w:val="GvdeMetni"/>
        <w:rPr>
          <w:lang w:val="tr-TR"/>
        </w:rPr>
      </w:pPr>
      <w:r w:rsidRPr="00AC7F46">
        <w:rPr>
          <w:lang w:val="tr-TR"/>
        </w:rPr>
        <w:t>İthaf yazısı, sayfayı sağ-sol ve üst-alt olarak ortalayarak, aşağıdaki örneğine uygun bir şekilde yazılmalıdır.</w:t>
      </w:r>
    </w:p>
    <w:p w14:paraId="308D631C" w14:textId="51EDA296" w:rsidR="00DD5682" w:rsidRPr="006A3D63" w:rsidRDefault="00AC7F46" w:rsidP="002D2B19">
      <w:pPr>
        <w:pStyle w:val="GvdeMetni"/>
        <w:rPr>
          <w:lang w:val="tr-TR"/>
        </w:rPr>
      </w:pPr>
      <w:r w:rsidRPr="00AC7F46">
        <w:rPr>
          <w:lang w:val="tr-TR"/>
        </w:rPr>
        <w:t>“Annem / Babam / Eşim / Hocam / vb.  .......’a ithaf ediyorum”</w:t>
      </w:r>
    </w:p>
    <w:p w14:paraId="3B1FF5D3" w14:textId="304FE506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4267286" w14:textId="3FBE7CD1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2045479" w14:textId="18BD31FD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B297EF8" w14:textId="797704A9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1F8E834" w14:textId="11F6E7B5" w:rsidR="00DD5682" w:rsidRPr="006A3D63" w:rsidRDefault="00DD5682" w:rsidP="006A3D63">
      <w:pPr>
        <w:suppressAutoHyphens/>
        <w:spacing w:before="120" w:after="12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24F0F340" w14:textId="77777777" w:rsidR="00DD5682" w:rsidRDefault="00DD5682" w:rsidP="00610763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637957">
          <w:footerReference w:type="default" r:id="rId15"/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7637772F" w14:textId="0E352248" w:rsidR="00DD5682" w:rsidRPr="00C17ADA" w:rsidRDefault="00DD5682" w:rsidP="00C17ADA">
      <w:pPr>
        <w:pStyle w:val="Balk1"/>
        <w:rPr>
          <w:rFonts w:eastAsia="Times New Roman"/>
          <w:lang w:val="tr-TR"/>
        </w:rPr>
      </w:pPr>
      <w:bookmarkStart w:id="6" w:name="_Toc67034283"/>
      <w:bookmarkStart w:id="7" w:name="_Toc100753813"/>
      <w:r w:rsidRPr="002C78FF">
        <w:rPr>
          <w:rFonts w:eastAsia="Times New Roman"/>
          <w:lang w:val="tr-TR"/>
        </w:rPr>
        <w:lastRenderedPageBreak/>
        <w:t>TEŞEKKÜR</w:t>
      </w:r>
      <w:bookmarkEnd w:id="6"/>
      <w:bookmarkEnd w:id="7"/>
    </w:p>
    <w:p w14:paraId="058BD7E0" w14:textId="4EF83D95" w:rsidR="00AC7F46" w:rsidRPr="00AC7F46" w:rsidRDefault="00AC7F46" w:rsidP="002D2B19">
      <w:pPr>
        <w:pStyle w:val="GvdeMetni"/>
      </w:pPr>
      <w:r w:rsidRPr="00AC7F46">
        <w:t xml:space="preserve">Bu </w:t>
      </w:r>
      <w:proofErr w:type="spellStart"/>
      <w:r w:rsidRPr="00AC7F46">
        <w:t>sayfada</w:t>
      </w:r>
      <w:proofErr w:type="spellEnd"/>
      <w:r w:rsidRPr="00AC7F46">
        <w:t xml:space="preserve"> </w:t>
      </w:r>
      <w:proofErr w:type="spellStart"/>
      <w:r w:rsidRPr="00AC7F46">
        <w:t>tez</w:t>
      </w:r>
      <w:proofErr w:type="spellEnd"/>
      <w:r w:rsidRPr="00AC7F46">
        <w:t xml:space="preserve"> </w:t>
      </w:r>
      <w:proofErr w:type="spellStart"/>
      <w:r w:rsidRPr="00AC7F46">
        <w:t>çalışması</w:t>
      </w:r>
      <w:proofErr w:type="spellEnd"/>
      <w:r w:rsidRPr="00AC7F46">
        <w:t xml:space="preserve"> </w:t>
      </w:r>
      <w:proofErr w:type="spellStart"/>
      <w:r w:rsidRPr="00AC7F46">
        <w:t>sırasında</w:t>
      </w:r>
      <w:proofErr w:type="spellEnd"/>
      <w:r w:rsidRPr="00AC7F46">
        <w:t xml:space="preserve"> </w:t>
      </w:r>
      <w:proofErr w:type="spellStart"/>
      <w:r w:rsidRPr="00AC7F46">
        <w:t>gerçek</w:t>
      </w:r>
      <w:proofErr w:type="spellEnd"/>
      <w:r w:rsidRPr="00AC7F46">
        <w:t xml:space="preserve"> </w:t>
      </w:r>
      <w:proofErr w:type="spellStart"/>
      <w:r w:rsidRPr="00AC7F46">
        <w:t>anlamda</w:t>
      </w:r>
      <w:proofErr w:type="spellEnd"/>
      <w:r w:rsidRPr="00AC7F46">
        <w:t xml:space="preserve"> </w:t>
      </w:r>
      <w:proofErr w:type="spellStart"/>
      <w:r w:rsidRPr="00AC7F46">
        <w:t>yol</w:t>
      </w:r>
      <w:proofErr w:type="spellEnd"/>
      <w:r w:rsidRPr="00AC7F46">
        <w:t xml:space="preserve"> </w:t>
      </w:r>
      <w:proofErr w:type="spellStart"/>
      <w:r w:rsidRPr="00AC7F46">
        <w:t>göstermeleri</w:t>
      </w:r>
      <w:proofErr w:type="spellEnd"/>
      <w:r w:rsidRPr="00AC7F46">
        <w:t xml:space="preserve">, </w:t>
      </w:r>
      <w:proofErr w:type="spellStart"/>
      <w:r w:rsidRPr="00AC7F46">
        <w:t>alet</w:t>
      </w:r>
      <w:proofErr w:type="spellEnd"/>
      <w:r w:rsidRPr="00AC7F46">
        <w:t xml:space="preserve">, </w:t>
      </w:r>
      <w:proofErr w:type="spellStart"/>
      <w:r w:rsidRPr="00AC7F46">
        <w:t>laboratuvar</w:t>
      </w:r>
      <w:proofErr w:type="spellEnd"/>
      <w:r w:rsidRPr="00AC7F46">
        <w:t xml:space="preserve"> vb. </w:t>
      </w:r>
      <w:proofErr w:type="spellStart"/>
      <w:r w:rsidRPr="00AC7F46">
        <w:t>kullanmaya</w:t>
      </w:r>
      <w:proofErr w:type="spellEnd"/>
      <w:r w:rsidRPr="00AC7F46">
        <w:t xml:space="preserve"> </w:t>
      </w:r>
      <w:proofErr w:type="spellStart"/>
      <w:r w:rsidRPr="00AC7F46">
        <w:t>izinleri</w:t>
      </w:r>
      <w:proofErr w:type="spellEnd"/>
      <w:r w:rsidRPr="00AC7F46">
        <w:t xml:space="preserve">, </w:t>
      </w:r>
      <w:proofErr w:type="spellStart"/>
      <w:r w:rsidRPr="00AC7F46">
        <w:t>teknik</w:t>
      </w:r>
      <w:proofErr w:type="spellEnd"/>
      <w:r w:rsidRPr="00AC7F46">
        <w:t xml:space="preserve"> </w:t>
      </w:r>
      <w:proofErr w:type="spellStart"/>
      <w:r w:rsidRPr="00AC7F46">
        <w:t>yardımları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>/</w:t>
      </w:r>
      <w:proofErr w:type="spellStart"/>
      <w:r w:rsidRPr="00AC7F46">
        <w:t>veya</w:t>
      </w:r>
      <w:proofErr w:type="spellEnd"/>
      <w:r w:rsidRPr="00AC7F46">
        <w:t xml:space="preserve"> </w:t>
      </w:r>
      <w:proofErr w:type="spellStart"/>
      <w:r w:rsidRPr="00AC7F46">
        <w:t>parasal</w:t>
      </w:r>
      <w:proofErr w:type="spellEnd"/>
      <w:r w:rsidRPr="00AC7F46">
        <w:t xml:space="preserve"> </w:t>
      </w:r>
      <w:proofErr w:type="spellStart"/>
      <w:r w:rsidRPr="00AC7F46">
        <w:t>desteği</w:t>
      </w:r>
      <w:proofErr w:type="spellEnd"/>
      <w:r w:rsidRPr="00AC7F46">
        <w:t xml:space="preserve"> </w:t>
      </w:r>
      <w:proofErr w:type="spellStart"/>
      <w:r w:rsidRPr="00AC7F46">
        <w:t>olan</w:t>
      </w:r>
      <w:proofErr w:type="spellEnd"/>
      <w:r w:rsidRPr="00AC7F46">
        <w:t xml:space="preserve"> </w:t>
      </w:r>
      <w:proofErr w:type="spellStart"/>
      <w:r w:rsidRPr="00AC7F46">
        <w:t>kişi</w:t>
      </w:r>
      <w:proofErr w:type="spellEnd"/>
      <w:r w:rsidRPr="00AC7F46">
        <w:t xml:space="preserve">, </w:t>
      </w:r>
      <w:proofErr w:type="spellStart"/>
      <w:r w:rsidRPr="00AC7F46">
        <w:t>kurum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 xml:space="preserve"> </w:t>
      </w:r>
      <w:proofErr w:type="spellStart"/>
      <w:r w:rsidRPr="00AC7F46">
        <w:t>kuruluşlara</w:t>
      </w:r>
      <w:proofErr w:type="spellEnd"/>
      <w:r w:rsidRPr="00AC7F46">
        <w:t xml:space="preserve"> </w:t>
      </w:r>
      <w:proofErr w:type="spellStart"/>
      <w:r w:rsidRPr="00AC7F46">
        <w:t>abartılı</w:t>
      </w:r>
      <w:proofErr w:type="spellEnd"/>
      <w:r w:rsidRPr="00AC7F46">
        <w:t xml:space="preserve"> </w:t>
      </w:r>
      <w:proofErr w:type="spellStart"/>
      <w:r w:rsidRPr="00AC7F46">
        <w:t>olmayan</w:t>
      </w:r>
      <w:proofErr w:type="spellEnd"/>
      <w:r w:rsidRPr="00AC7F46">
        <w:t xml:space="preserve"> </w:t>
      </w:r>
      <w:proofErr w:type="spellStart"/>
      <w:r w:rsidRPr="00AC7F46">
        <w:t>bir</w:t>
      </w:r>
      <w:proofErr w:type="spellEnd"/>
      <w:r w:rsidRPr="00AC7F46">
        <w:t xml:space="preserve"> </w:t>
      </w:r>
      <w:proofErr w:type="spellStart"/>
      <w:r w:rsidRPr="00AC7F46">
        <w:t>biçimde</w:t>
      </w:r>
      <w:proofErr w:type="spellEnd"/>
      <w:r w:rsidRPr="00AC7F46">
        <w:t xml:space="preserve"> 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edilmelidir</w:t>
      </w:r>
      <w:proofErr w:type="spellEnd"/>
      <w:r w:rsidRPr="00AC7F46">
        <w:t xml:space="preserve"> (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ederken</w:t>
      </w:r>
      <w:proofErr w:type="spellEnd"/>
      <w:r w:rsidRPr="00AC7F46">
        <w:t xml:space="preserve"> </w:t>
      </w:r>
      <w:proofErr w:type="spellStart"/>
      <w:r w:rsidRPr="00AC7F46">
        <w:t>kime</w:t>
      </w:r>
      <w:proofErr w:type="spellEnd"/>
      <w:r w:rsidRPr="00AC7F46">
        <w:t xml:space="preserve"> </w:t>
      </w:r>
      <w:proofErr w:type="spellStart"/>
      <w:r w:rsidRPr="00AC7F46">
        <w:t>veya</w:t>
      </w:r>
      <w:proofErr w:type="spellEnd"/>
      <w:r w:rsidRPr="00AC7F46">
        <w:t xml:space="preserve"> </w:t>
      </w:r>
      <w:proofErr w:type="spellStart"/>
      <w:r w:rsidRPr="00AC7F46">
        <w:t>hangi</w:t>
      </w:r>
      <w:proofErr w:type="spellEnd"/>
      <w:r w:rsidRPr="00AC7F46">
        <w:t xml:space="preserve"> </w:t>
      </w:r>
      <w:proofErr w:type="spellStart"/>
      <w:r w:rsidRPr="00AC7F46">
        <w:t>kuruma</w:t>
      </w:r>
      <w:proofErr w:type="spellEnd"/>
      <w:r w:rsidRPr="00AC7F46">
        <w:t xml:space="preserve"> </w:t>
      </w:r>
      <w:proofErr w:type="spellStart"/>
      <w:r w:rsidRPr="00AC7F46">
        <w:t>neden</w:t>
      </w:r>
      <w:proofErr w:type="spellEnd"/>
      <w:r w:rsidRPr="00AC7F46">
        <w:t xml:space="preserve"> </w:t>
      </w:r>
      <w:proofErr w:type="spellStart"/>
      <w:r w:rsidRPr="00AC7F46">
        <w:t>teşekkür</w:t>
      </w:r>
      <w:proofErr w:type="spellEnd"/>
      <w:r w:rsidRPr="00AC7F46">
        <w:t xml:space="preserve"> </w:t>
      </w:r>
      <w:proofErr w:type="spellStart"/>
      <w:r w:rsidRPr="00AC7F46">
        <w:t>ettiğinizi</w:t>
      </w:r>
      <w:proofErr w:type="spellEnd"/>
      <w:r w:rsidRPr="00AC7F46">
        <w:t xml:space="preserve"> </w:t>
      </w:r>
      <w:proofErr w:type="spellStart"/>
      <w:r w:rsidRPr="00AC7F46">
        <w:t>açıkça</w:t>
      </w:r>
      <w:proofErr w:type="spellEnd"/>
      <w:r w:rsidRPr="00AC7F46">
        <w:t xml:space="preserve"> </w:t>
      </w:r>
      <w:proofErr w:type="spellStart"/>
      <w:r w:rsidRPr="00AC7F46">
        <w:t>belirtmeniz</w:t>
      </w:r>
      <w:proofErr w:type="spellEnd"/>
      <w:r w:rsidRPr="00AC7F46">
        <w:t xml:space="preserve"> </w:t>
      </w:r>
      <w:proofErr w:type="spellStart"/>
      <w:r w:rsidRPr="00AC7F46">
        <w:t>gerekir</w:t>
      </w:r>
      <w:proofErr w:type="spellEnd"/>
      <w:r w:rsidRPr="00AC7F46">
        <w:t>).</w:t>
      </w:r>
    </w:p>
    <w:p w14:paraId="48E434E5" w14:textId="28C3EC16" w:rsidR="00DD5682" w:rsidRDefault="00AC7F46" w:rsidP="002D2B19">
      <w:pPr>
        <w:pStyle w:val="GvdeMetni"/>
      </w:pPr>
      <w:proofErr w:type="spellStart"/>
      <w:r w:rsidRPr="00AC7F46">
        <w:t>Proje</w:t>
      </w:r>
      <w:proofErr w:type="spellEnd"/>
      <w:r w:rsidRPr="00AC7F46">
        <w:t xml:space="preserve"> </w:t>
      </w:r>
      <w:proofErr w:type="spellStart"/>
      <w:r w:rsidRPr="00AC7F46">
        <w:t>desteği</w:t>
      </w:r>
      <w:proofErr w:type="spellEnd"/>
      <w:r w:rsidRPr="00AC7F46">
        <w:t xml:space="preserve"> </w:t>
      </w:r>
      <w:proofErr w:type="spellStart"/>
      <w:r w:rsidRPr="00AC7F46">
        <w:t>alınmışsa</w:t>
      </w:r>
      <w:proofErr w:type="spellEnd"/>
      <w:r w:rsidRPr="00AC7F46">
        <w:t xml:space="preserve"> </w:t>
      </w:r>
      <w:proofErr w:type="spellStart"/>
      <w:r w:rsidRPr="00AC7F46">
        <w:t>destekleyen</w:t>
      </w:r>
      <w:proofErr w:type="spellEnd"/>
      <w:r w:rsidRPr="00AC7F46">
        <w:t xml:space="preserve"> </w:t>
      </w:r>
      <w:proofErr w:type="spellStart"/>
      <w:r w:rsidRPr="00AC7F46">
        <w:t>kurum</w:t>
      </w:r>
      <w:proofErr w:type="spellEnd"/>
      <w:r w:rsidRPr="00AC7F46">
        <w:t xml:space="preserve"> </w:t>
      </w:r>
      <w:proofErr w:type="spellStart"/>
      <w:r w:rsidRPr="00AC7F46">
        <w:t>ve</w:t>
      </w:r>
      <w:proofErr w:type="spellEnd"/>
      <w:r w:rsidRPr="00AC7F46">
        <w:t xml:space="preserve"> </w:t>
      </w:r>
      <w:proofErr w:type="spellStart"/>
      <w:r w:rsidRPr="00AC7F46">
        <w:t>proje</w:t>
      </w:r>
      <w:proofErr w:type="spellEnd"/>
      <w:r w:rsidRPr="00AC7F46">
        <w:t xml:space="preserve"> no (BAP, TÜBİTAK vb.) </w:t>
      </w:r>
      <w:proofErr w:type="spellStart"/>
      <w:r w:rsidRPr="00AC7F46">
        <w:t>ayrı</w:t>
      </w:r>
      <w:proofErr w:type="spellEnd"/>
      <w:r w:rsidRPr="00AC7F46">
        <w:t xml:space="preserve"> </w:t>
      </w:r>
      <w:proofErr w:type="spellStart"/>
      <w:r w:rsidRPr="00AC7F46">
        <w:t>bir</w:t>
      </w:r>
      <w:proofErr w:type="spellEnd"/>
      <w:r w:rsidRPr="00AC7F46">
        <w:t xml:space="preserve"> </w:t>
      </w:r>
      <w:proofErr w:type="spellStart"/>
      <w:r w:rsidRPr="00AC7F46">
        <w:t>paragrafta</w:t>
      </w:r>
      <w:proofErr w:type="spellEnd"/>
      <w:r w:rsidRPr="00AC7F46">
        <w:t xml:space="preserve"> </w:t>
      </w:r>
      <w:proofErr w:type="spellStart"/>
      <w:r w:rsidRPr="00AC7F46">
        <w:t>belirtilmelidir</w:t>
      </w:r>
      <w:proofErr w:type="spellEnd"/>
      <w:r w:rsidRPr="00AC7F46">
        <w:t>.</w:t>
      </w:r>
    </w:p>
    <w:p w14:paraId="75CE018A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7B1E0EDA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B2CCDFC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10E72214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E131177" w14:textId="77777777" w:rsidR="00DD5682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0C91BE8D" w14:textId="77777777" w:rsidR="00DD5682" w:rsidRPr="00953A3A" w:rsidRDefault="00DD5682" w:rsidP="00953A3A">
      <w:pPr>
        <w:suppressAutoHyphens/>
        <w:spacing w:before="120" w:after="120" w:line="360" w:lineRule="auto"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4E47E32A" w14:textId="77777777" w:rsidR="00D058BD" w:rsidRPr="00953A3A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</w:pPr>
    </w:p>
    <w:p w14:paraId="36E2A816" w14:textId="77777777" w:rsidR="00D058BD" w:rsidRPr="00953A3A" w:rsidRDefault="00D058BD" w:rsidP="00610763">
      <w:pPr>
        <w:suppressAutoHyphens/>
        <w:ind w:firstLine="720"/>
        <w:rPr>
          <w:rFonts w:ascii="Times New Roman" w:eastAsia="Times New Roman" w:hAnsi="Times New Roman" w:cs="Times New Roman"/>
          <w:color w:val="000000"/>
          <w:spacing w:val="1"/>
        </w:rPr>
        <w:sectPr w:rsidR="00D058BD" w:rsidRPr="00953A3A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6D2FCE2C" w14:textId="4505E777" w:rsidR="00F777AE" w:rsidRDefault="00AB35F7" w:rsidP="00AB35F7">
      <w:pPr>
        <w:pStyle w:val="Balk1"/>
      </w:pPr>
      <w:bookmarkStart w:id="8" w:name="_Toc100753814"/>
      <w:r>
        <w:lastRenderedPageBreak/>
        <w:t>İÇİNDEKİLER</w:t>
      </w:r>
      <w:bookmarkEnd w:id="8"/>
    </w:p>
    <w:sdt>
      <w:sdtPr>
        <w:rPr>
          <w:rFonts w:asciiTheme="minorHAnsi" w:hAnsiTheme="minorHAnsi"/>
        </w:rPr>
        <w:id w:val="-1385642720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206F26C0" w14:textId="71226C3C" w:rsidR="007971BC" w:rsidRDefault="00811C7C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r>
            <w:fldChar w:fldCharType="begin"/>
          </w:r>
          <w:r>
            <w:instrText xml:space="preserve"> TOC \o "1-2" \h \z \t "Başlık 3;3;Başlık 4;4" </w:instrText>
          </w:r>
          <w:r>
            <w:fldChar w:fldCharType="separate"/>
          </w:r>
          <w:hyperlink w:anchor="_Toc10075381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İTHAF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iv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32E5862" w14:textId="717F57C1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TEŞEKKÜR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v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4019021" w14:textId="016FFC0F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4" w:history="1">
            <w:r w:rsidR="007971BC" w:rsidRPr="00FD0845">
              <w:rPr>
                <w:rStyle w:val="Kpr"/>
                <w:noProof/>
              </w:rPr>
              <w:t>İÇİNDEKİLER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vi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B030460" w14:textId="66E4F06D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TABLOLAR LİSTESİ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viii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DCBAE2A" w14:textId="40B53596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ŞEKİLLER LİSTESİ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ix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9E5728D" w14:textId="06F69F98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7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SİMGELER VE KISALTMALAR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x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2685747" w14:textId="4451DC5A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8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ÖZET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_Toc100753818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xi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7E90048" w14:textId="3EE20D11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19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ABSTRACT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_Toc100753819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xii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50BC9A8E" w14:textId="43702315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0" w:history="1">
            <w:r w:rsidR="007971BC" w:rsidRPr="00FD0845">
              <w:rPr>
                <w:rStyle w:val="Kpr"/>
                <w:noProof/>
              </w:rPr>
              <w:t>1. GİRİŞ VE AMAÇ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_Toc100753820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E820F9A" w14:textId="07EFC005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1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1.1.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_Toc100753821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E9D74DE" w14:textId="15C67C96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1.2.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9992E1B" w14:textId="5F8449AB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1.2.1.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48AAA43" w14:textId="41143AF0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4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 GENEL BİLGİLER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26B287C3" w14:textId="7ABD365D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2A0EF8E4" w14:textId="41749644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2.1.1.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B6F0D62" w14:textId="2CB6B3B5" w:rsidR="007971BC" w:rsidRDefault="00000000">
          <w:pPr>
            <w:pStyle w:val="T4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7" w:history="1">
            <w:r w:rsidR="007971BC" w:rsidRPr="00FD0845">
              <w:rPr>
                <w:rStyle w:val="Kpr"/>
                <w:noProof/>
              </w:rPr>
              <w:t xml:space="preserve">2.1.1.1. </w:t>
            </w:r>
            <w:r w:rsidR="007971BC" w:rsidRPr="00FD0845">
              <w:rPr>
                <w:rStyle w:val="Kpr"/>
                <w:noProof/>
                <w:lang w:val="tr-TR"/>
              </w:rPr>
              <w:t>Dördüncü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E61382E" w14:textId="7818F1FB" w:rsidR="007971BC" w:rsidRDefault="00000000">
          <w:pPr>
            <w:pStyle w:val="T4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8" w:history="1">
            <w:r w:rsidR="007971BC" w:rsidRPr="00FD0845">
              <w:rPr>
                <w:rStyle w:val="Kpr"/>
                <w:noProof/>
              </w:rPr>
              <w:t xml:space="preserve">2.1.1.2. </w:t>
            </w:r>
            <w:r w:rsidR="007971BC" w:rsidRPr="00FD0845">
              <w:rPr>
                <w:rStyle w:val="Kpr"/>
                <w:noProof/>
                <w:lang w:val="tr-TR"/>
              </w:rPr>
              <w:t>Dördüncü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_Toc100753828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2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2B4EC71" w14:textId="021D53F4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29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_Toc100753829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3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1DF7994" w14:textId="1C8BB7B4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0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2.2.1.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_Toc100753830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4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547E407" w14:textId="128B780F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1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 GEREÇ VE YÖNTEM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_Toc100753831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203C267" w14:textId="19CB8799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545A570" w14:textId="76F15ACF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BE8801F" w14:textId="5429684A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4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3.1.2.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6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187F536" w14:textId="31B45125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3.1.3.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6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7D6EB30" w14:textId="64990A69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3.2.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7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B0970B9" w14:textId="5A687026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7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 BULGULAR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8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54362C58" w14:textId="0CDDE683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8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4.1.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_Toc100753838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8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D4FFC38" w14:textId="7A544680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39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4.1.1.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_Toc100753839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8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08BB86D" w14:textId="1A721AC2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0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4.2.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_Toc100753840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9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4B2EFD65" w14:textId="7A877DE7" w:rsidR="007971BC" w:rsidRDefault="00000000">
          <w:pPr>
            <w:pStyle w:val="T2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1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4.3. İKİNCİ DERECE BAŞLIK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_Toc100753841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9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4BBF6B0" w14:textId="657D0F49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2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4.3.1.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_Toc100753842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10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9F3A677" w14:textId="47762AFB" w:rsidR="007971BC" w:rsidRDefault="00000000">
          <w:pPr>
            <w:pStyle w:val="T3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3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4.3.2. Üçüncü Derece Başlık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_Toc100753843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11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3345E59E" w14:textId="4E61BB1F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4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5. TARTIŞMA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_Toc100753844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13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B86B5B1" w14:textId="2FA4679B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5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6. SONUÇLAR VE ÖNERİLER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_Toc100753845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14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19F5123B" w14:textId="44CD6B3C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6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KAYNAKLAR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_Toc100753846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15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69C92D7C" w14:textId="0B911AF2" w:rsidR="007971BC" w:rsidRDefault="00000000">
          <w:pPr>
            <w:pStyle w:val="T1"/>
            <w:tabs>
              <w:tab w:val="right" w:leader="dot" w:pos="8781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tr-TR" w:eastAsia="tr-TR"/>
            </w:rPr>
          </w:pPr>
          <w:hyperlink w:anchor="_Toc100753847" w:history="1">
            <w:r w:rsidR="007971BC" w:rsidRPr="00FD0845">
              <w:rPr>
                <w:rStyle w:val="Kpr"/>
                <w:rFonts w:eastAsia="Times New Roman"/>
                <w:noProof/>
                <w:lang w:val="tr-TR"/>
              </w:rPr>
              <w:t>EKLER</w:t>
            </w:r>
            <w:r w:rsidR="007971BC">
              <w:rPr>
                <w:noProof/>
                <w:webHidden/>
              </w:rPr>
              <w:tab/>
            </w:r>
            <w:r w:rsidR="007971BC">
              <w:rPr>
                <w:noProof/>
                <w:webHidden/>
              </w:rPr>
              <w:fldChar w:fldCharType="begin"/>
            </w:r>
            <w:r w:rsidR="007971BC">
              <w:rPr>
                <w:noProof/>
                <w:webHidden/>
              </w:rPr>
              <w:instrText xml:space="preserve"> PAGEREF _Toc100753847 \h </w:instrText>
            </w:r>
            <w:r w:rsidR="007971BC">
              <w:rPr>
                <w:noProof/>
                <w:webHidden/>
              </w:rPr>
            </w:r>
            <w:r w:rsidR="007971BC">
              <w:rPr>
                <w:noProof/>
                <w:webHidden/>
              </w:rPr>
              <w:fldChar w:fldCharType="separate"/>
            </w:r>
            <w:r w:rsidR="007971BC">
              <w:rPr>
                <w:noProof/>
                <w:webHidden/>
              </w:rPr>
              <w:t>16</w:t>
            </w:r>
            <w:r w:rsidR="007971BC">
              <w:rPr>
                <w:noProof/>
                <w:webHidden/>
              </w:rPr>
              <w:fldChar w:fldCharType="end"/>
            </w:r>
          </w:hyperlink>
        </w:p>
        <w:p w14:paraId="0232523E" w14:textId="65E2D5E5" w:rsidR="00AB35F7" w:rsidRPr="008D10E4" w:rsidRDefault="00811C7C" w:rsidP="00811C7C">
          <w:pPr>
            <w:pStyle w:val="T1"/>
            <w:tabs>
              <w:tab w:val="right" w:leader="dot" w:pos="8781"/>
            </w:tabs>
          </w:pPr>
          <w:r>
            <w:fldChar w:fldCharType="end"/>
          </w:r>
        </w:p>
      </w:sdtContent>
    </w:sdt>
    <w:p w14:paraId="72A89B16" w14:textId="70DE1ED0" w:rsidR="00AB35F7" w:rsidRPr="008D10E4" w:rsidRDefault="00AB35F7" w:rsidP="00AB35F7">
      <w:pPr>
        <w:rPr>
          <w:rFonts w:ascii="Times New Roman" w:hAnsi="Times New Roman" w:cs="Times New Roman"/>
        </w:rPr>
      </w:pPr>
    </w:p>
    <w:p w14:paraId="08F6CEAF" w14:textId="77777777" w:rsidR="005013FC" w:rsidRPr="008D10E4" w:rsidRDefault="005013FC" w:rsidP="007618A5">
      <w:pPr>
        <w:pStyle w:val="Balk4"/>
        <w:rPr>
          <w:rFonts w:eastAsia="Times New Roman"/>
          <w:lang w:val="tr-TR"/>
        </w:rPr>
        <w:sectPr w:rsidR="005013FC" w:rsidRPr="008D10E4" w:rsidSect="00637957">
          <w:footerReference w:type="default" r:id="rId16"/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10AE6CFE" w14:textId="537FC1A5" w:rsidR="00DD5682" w:rsidRPr="002C78FF" w:rsidRDefault="00DD5682" w:rsidP="005013FC">
      <w:pPr>
        <w:pStyle w:val="Balk1"/>
        <w:rPr>
          <w:rFonts w:eastAsia="Times New Roman"/>
          <w:lang w:val="tr-TR"/>
        </w:rPr>
      </w:pPr>
      <w:bookmarkStart w:id="9" w:name="_Toc67034285"/>
      <w:bookmarkStart w:id="10" w:name="_Toc100753815"/>
      <w:r w:rsidRPr="002C78FF">
        <w:rPr>
          <w:rFonts w:eastAsia="Times New Roman"/>
          <w:lang w:val="tr-TR"/>
        </w:rPr>
        <w:lastRenderedPageBreak/>
        <w:t>TABLOLAR LİSTESİ</w:t>
      </w:r>
      <w:bookmarkEnd w:id="9"/>
      <w:bookmarkEnd w:id="10"/>
    </w:p>
    <w:p w14:paraId="1BFDF7F9" w14:textId="6C6530D0" w:rsidR="00A117F7" w:rsidRDefault="00BD0434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r>
        <w:rPr>
          <w:rFonts w:eastAsia="Times New Roman" w:cs="Times New Roman"/>
          <w:b/>
          <w:color w:val="000000"/>
          <w:lang w:val="tr-TR"/>
        </w:rPr>
        <w:fldChar w:fldCharType="begin"/>
      </w:r>
      <w:r>
        <w:rPr>
          <w:rFonts w:eastAsia="Times New Roman" w:cs="Times New Roman"/>
          <w:b/>
          <w:color w:val="000000"/>
          <w:lang w:val="tr-TR"/>
        </w:rPr>
        <w:instrText xml:space="preserve"> TOC \h \z \c "Tablo 2." </w:instrText>
      </w:r>
      <w:r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500542" w:history="1">
        <w:r w:rsidR="00A117F7" w:rsidRPr="00E92D35">
          <w:rPr>
            <w:rStyle w:val="Kpr"/>
            <w:b/>
            <w:bCs/>
            <w:noProof/>
          </w:rPr>
          <w:t>Tablo 2.1:</w:t>
        </w:r>
        <w:r w:rsidR="00A117F7" w:rsidRPr="00E92D35">
          <w:rPr>
            <w:rStyle w:val="Kpr"/>
            <w:noProof/>
          </w:rPr>
          <w:t xml:space="preserve"> Başlık düzeylerine göre yazım kuralları</w:t>
        </w:r>
        <w:r w:rsidR="00A117F7">
          <w:rPr>
            <w:noProof/>
            <w:webHidden/>
          </w:rPr>
          <w:tab/>
        </w:r>
        <w:r w:rsidR="00A117F7">
          <w:rPr>
            <w:noProof/>
            <w:webHidden/>
          </w:rPr>
          <w:fldChar w:fldCharType="begin"/>
        </w:r>
        <w:r w:rsidR="00A117F7">
          <w:rPr>
            <w:noProof/>
            <w:webHidden/>
          </w:rPr>
          <w:instrText xml:space="preserve"> PAGEREF _Toc100500542 \h </w:instrText>
        </w:r>
        <w:r w:rsidR="00A117F7">
          <w:rPr>
            <w:noProof/>
            <w:webHidden/>
          </w:rPr>
        </w:r>
        <w:r w:rsidR="00A117F7">
          <w:rPr>
            <w:noProof/>
            <w:webHidden/>
          </w:rPr>
          <w:fldChar w:fldCharType="separate"/>
        </w:r>
        <w:r w:rsidR="00A117F7">
          <w:rPr>
            <w:noProof/>
            <w:webHidden/>
          </w:rPr>
          <w:t>4</w:t>
        </w:r>
        <w:r w:rsidR="00A117F7">
          <w:rPr>
            <w:noProof/>
            <w:webHidden/>
          </w:rPr>
          <w:fldChar w:fldCharType="end"/>
        </w:r>
      </w:hyperlink>
    </w:p>
    <w:p w14:paraId="037B61A2" w14:textId="39BA82B8" w:rsidR="00C83243" w:rsidRPr="00C83243" w:rsidRDefault="00BD0434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b/>
          <w:color w:val="000000"/>
          <w:lang w:val="tr-TR"/>
        </w:rPr>
        <w:fldChar w:fldCharType="end"/>
      </w:r>
      <w:r w:rsidR="00A117F7">
        <w:rPr>
          <w:rFonts w:eastAsia="Times New Roman" w:cs="Times New Roman"/>
          <w:b/>
          <w:color w:val="000000"/>
          <w:lang w:val="tr-TR"/>
        </w:rPr>
        <w:fldChar w:fldCharType="begin"/>
      </w:r>
      <w:r w:rsidR="00A117F7">
        <w:rPr>
          <w:rFonts w:eastAsia="Times New Roman" w:cs="Times New Roman"/>
          <w:b/>
          <w:color w:val="000000"/>
          <w:lang w:val="tr-TR"/>
        </w:rPr>
        <w:instrText xml:space="preserve"> TOC \h \z \c "Tablo 3." </w:instrText>
      </w:r>
      <w:r w:rsidR="00A117F7"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753412" w:history="1">
        <w:r w:rsidR="00C83243" w:rsidRPr="00EB4A71">
          <w:rPr>
            <w:rStyle w:val="Kpr"/>
            <w:b/>
            <w:bCs/>
            <w:noProof/>
          </w:rPr>
          <w:t xml:space="preserve">Tablo 3.1: </w:t>
        </w:r>
        <w:r w:rsidR="00C83243" w:rsidRPr="00EB4A71">
          <w:rPr>
            <w:rStyle w:val="Kpr"/>
            <w:noProof/>
          </w:rPr>
          <w:t>Resimlemelere ilişkin kurallar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_Toc100753412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7</w:t>
        </w:r>
        <w:r w:rsidR="00C83243">
          <w:rPr>
            <w:noProof/>
            <w:webHidden/>
          </w:rPr>
          <w:fldChar w:fldCharType="end"/>
        </w:r>
      </w:hyperlink>
    </w:p>
    <w:p w14:paraId="26220331" w14:textId="22AA479B" w:rsidR="00C83243" w:rsidRPr="00C83243" w:rsidRDefault="00A117F7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b/>
          <w:color w:val="000000"/>
          <w:lang w:val="tr-TR"/>
        </w:rPr>
        <w:fldChar w:fldCharType="end"/>
      </w:r>
      <w:r>
        <w:rPr>
          <w:rFonts w:eastAsia="Times New Roman" w:cs="Times New Roman"/>
          <w:b/>
          <w:color w:val="000000"/>
          <w:lang w:val="tr-TR"/>
        </w:rPr>
        <w:fldChar w:fldCharType="begin"/>
      </w:r>
      <w:r>
        <w:rPr>
          <w:rFonts w:eastAsia="Times New Roman" w:cs="Times New Roman"/>
          <w:b/>
          <w:color w:val="000000"/>
          <w:lang w:val="tr-TR"/>
        </w:rPr>
        <w:instrText xml:space="preserve"> TOC \h \z \c "Tablo 4." </w:instrText>
      </w:r>
      <w:r>
        <w:rPr>
          <w:rFonts w:eastAsia="Times New Roman" w:cs="Times New Roman"/>
          <w:b/>
          <w:color w:val="000000"/>
          <w:lang w:val="tr-TR"/>
        </w:rPr>
        <w:fldChar w:fldCharType="separate"/>
      </w:r>
      <w:hyperlink w:anchor="_Toc100753446" w:history="1">
        <w:r w:rsidR="00C83243" w:rsidRPr="00CE7BE8">
          <w:rPr>
            <w:rStyle w:val="Kpr"/>
            <w:b/>
            <w:bCs/>
            <w:noProof/>
          </w:rPr>
          <w:t xml:space="preserve">Tablo 4.1: </w:t>
        </w:r>
        <w:r w:rsidR="00C83243" w:rsidRPr="00CE7BE8">
          <w:rPr>
            <w:rStyle w:val="Kpr"/>
            <w:noProof/>
          </w:rPr>
          <w:t>Tezin bölümleri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_Toc100753446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11</w:t>
        </w:r>
        <w:r w:rsidR="00C83243">
          <w:rPr>
            <w:noProof/>
            <w:webHidden/>
          </w:rPr>
          <w:fldChar w:fldCharType="end"/>
        </w:r>
      </w:hyperlink>
    </w:p>
    <w:p w14:paraId="3DE5F368" w14:textId="7E83690C" w:rsidR="00A117F7" w:rsidRDefault="00A117F7" w:rsidP="00A117F7">
      <w:pPr>
        <w:tabs>
          <w:tab w:val="left" w:pos="5576"/>
        </w:tabs>
        <w:rPr>
          <w:rFonts w:ascii="Times New Roman" w:eastAsia="Times New Roman" w:hAnsi="Times New Roman" w:cs="Times New Roman"/>
          <w:b/>
          <w:color w:val="000000"/>
          <w:lang w:val="tr-TR"/>
        </w:rPr>
      </w:pPr>
      <w:r>
        <w:rPr>
          <w:rFonts w:ascii="Times New Roman" w:eastAsia="Times New Roman" w:hAnsi="Times New Roman" w:cs="Times New Roman"/>
          <w:b/>
          <w:color w:val="000000"/>
          <w:lang w:val="tr-TR"/>
        </w:rPr>
        <w:fldChar w:fldCharType="end"/>
      </w:r>
    </w:p>
    <w:p w14:paraId="3FD9B5A7" w14:textId="1D9BC7E6" w:rsidR="00A117F7" w:rsidRPr="00A117F7" w:rsidRDefault="00A117F7" w:rsidP="00A117F7">
      <w:pPr>
        <w:tabs>
          <w:tab w:val="left" w:pos="5576"/>
        </w:tabs>
        <w:rPr>
          <w:rFonts w:ascii="Times New Roman" w:eastAsia="Times New Roman" w:hAnsi="Times New Roman" w:cs="Times New Roman"/>
          <w:lang w:val="tr-TR"/>
        </w:rPr>
        <w:sectPr w:rsidR="00A117F7" w:rsidRPr="00A117F7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  <w:r>
        <w:rPr>
          <w:rFonts w:ascii="Times New Roman" w:eastAsia="Times New Roman" w:hAnsi="Times New Roman" w:cs="Times New Roman"/>
          <w:lang w:val="tr-TR"/>
        </w:rPr>
        <w:tab/>
      </w:r>
    </w:p>
    <w:p w14:paraId="1E1AA88D" w14:textId="62BAA66B" w:rsidR="00DD5682" w:rsidRPr="002C78FF" w:rsidRDefault="00DD5682" w:rsidP="003B0559">
      <w:pPr>
        <w:pStyle w:val="Balk1"/>
        <w:rPr>
          <w:rFonts w:eastAsia="Times New Roman"/>
          <w:lang w:val="tr-TR"/>
        </w:rPr>
      </w:pPr>
      <w:bookmarkStart w:id="11" w:name="_Toc67034286"/>
      <w:bookmarkStart w:id="12" w:name="_Toc100753816"/>
      <w:r w:rsidRPr="002C78FF">
        <w:rPr>
          <w:rFonts w:eastAsia="Times New Roman"/>
          <w:lang w:val="tr-TR"/>
        </w:rPr>
        <w:lastRenderedPageBreak/>
        <w:t>ŞEKİL</w:t>
      </w:r>
      <w:r w:rsidR="00AC7F46">
        <w:rPr>
          <w:rFonts w:eastAsia="Times New Roman"/>
          <w:lang w:val="tr-TR"/>
        </w:rPr>
        <w:t>LER</w:t>
      </w:r>
      <w:r w:rsidRPr="002C78FF">
        <w:rPr>
          <w:rFonts w:eastAsia="Times New Roman"/>
          <w:lang w:val="tr-TR"/>
        </w:rPr>
        <w:t xml:space="preserve"> LİSTESİ</w:t>
      </w:r>
      <w:bookmarkEnd w:id="11"/>
      <w:bookmarkEnd w:id="12"/>
    </w:p>
    <w:p w14:paraId="2C6EB712" w14:textId="0BA5E6BD" w:rsidR="00C83243" w:rsidRDefault="00AB7BE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r>
        <w:rPr>
          <w:rFonts w:eastAsia="Times New Roman" w:cs="Times New Roman"/>
          <w:color w:val="000000"/>
        </w:rPr>
        <w:fldChar w:fldCharType="begin"/>
      </w:r>
      <w:r>
        <w:rPr>
          <w:rFonts w:eastAsia="Times New Roman" w:cs="Times New Roman"/>
          <w:color w:val="000000"/>
        </w:rPr>
        <w:instrText xml:space="preserve"> TOC \h \z \c "Şekil 2." </w:instrText>
      </w:r>
      <w:r>
        <w:rPr>
          <w:rFonts w:eastAsia="Times New Roman" w:cs="Times New Roman"/>
          <w:color w:val="000000"/>
        </w:rPr>
        <w:fldChar w:fldCharType="separate"/>
      </w:r>
      <w:hyperlink w:anchor="_Toc100753381" w:history="1">
        <w:r w:rsidR="00C83243" w:rsidRPr="007647FA">
          <w:rPr>
            <w:rStyle w:val="Kpr"/>
            <w:b/>
            <w:bCs/>
            <w:noProof/>
          </w:rPr>
          <w:t>Şekil 2.1:</w:t>
        </w:r>
        <w:r w:rsidR="00C83243" w:rsidRPr="007647FA">
          <w:rPr>
            <w:rStyle w:val="Kpr"/>
            <w:noProof/>
          </w:rPr>
          <w:t xml:space="preserve"> Başlıkların biçimlendirilmesi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_Toc100753381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3</w:t>
        </w:r>
        <w:r w:rsidR="00C83243">
          <w:rPr>
            <w:noProof/>
            <w:webHidden/>
          </w:rPr>
          <w:fldChar w:fldCharType="end"/>
        </w:r>
      </w:hyperlink>
    </w:p>
    <w:p w14:paraId="2E72079B" w14:textId="6D83BE68" w:rsidR="00C83243" w:rsidRDefault="0000000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82" w:history="1">
        <w:r w:rsidR="00C83243" w:rsidRPr="007647FA">
          <w:rPr>
            <w:rStyle w:val="Kpr"/>
            <w:b/>
            <w:bCs/>
            <w:noProof/>
          </w:rPr>
          <w:t xml:space="preserve">Şekil 2.2: </w:t>
        </w:r>
        <w:r w:rsidR="00C83243" w:rsidRPr="007647FA">
          <w:rPr>
            <w:rStyle w:val="Kpr"/>
            <w:noProof/>
          </w:rPr>
          <w:t>Paragraf girintilerini ayarlama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_Toc100753382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4</w:t>
        </w:r>
        <w:r w:rsidR="00C83243">
          <w:rPr>
            <w:noProof/>
            <w:webHidden/>
          </w:rPr>
          <w:fldChar w:fldCharType="end"/>
        </w:r>
      </w:hyperlink>
    </w:p>
    <w:p w14:paraId="2E0730AB" w14:textId="4E329A10" w:rsidR="00C83243" w:rsidRPr="00C83243" w:rsidRDefault="00AB7BE0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color w:val="000000"/>
        </w:rPr>
        <w:fldChar w:fldCharType="end"/>
      </w:r>
      <w:r w:rsidR="00877E9A">
        <w:rPr>
          <w:rFonts w:eastAsia="Times New Roman" w:cs="Times New Roman"/>
          <w:color w:val="000000"/>
        </w:rPr>
        <w:fldChar w:fldCharType="begin"/>
      </w:r>
      <w:r w:rsidR="00877E9A">
        <w:rPr>
          <w:rFonts w:eastAsia="Times New Roman" w:cs="Times New Roman"/>
          <w:color w:val="000000"/>
        </w:rPr>
        <w:instrText xml:space="preserve"> TOC \h \z \c "Şekil 3." </w:instrText>
      </w:r>
      <w:r w:rsidR="00877E9A">
        <w:rPr>
          <w:rFonts w:eastAsia="Times New Roman" w:cs="Times New Roman"/>
          <w:color w:val="000000"/>
        </w:rPr>
        <w:fldChar w:fldCharType="separate"/>
      </w:r>
      <w:hyperlink w:anchor="_Toc100753389" w:history="1">
        <w:r w:rsidR="00C83243" w:rsidRPr="00D96784">
          <w:rPr>
            <w:rStyle w:val="Kpr"/>
            <w:b/>
            <w:bCs/>
            <w:noProof/>
          </w:rPr>
          <w:t xml:space="preserve">Şekil 3.1: </w:t>
        </w:r>
        <w:r w:rsidR="00C83243" w:rsidRPr="00D96784">
          <w:rPr>
            <w:rStyle w:val="Kpr"/>
            <w:noProof/>
          </w:rPr>
          <w:t>Şekil başlığı ekleme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_Toc100753389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5</w:t>
        </w:r>
        <w:r w:rsidR="00C83243">
          <w:rPr>
            <w:noProof/>
            <w:webHidden/>
          </w:rPr>
          <w:fldChar w:fldCharType="end"/>
        </w:r>
      </w:hyperlink>
    </w:p>
    <w:p w14:paraId="64E2E46A" w14:textId="427B07B2" w:rsidR="00C83243" w:rsidRDefault="0000000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90" w:history="1">
        <w:r w:rsidR="00C83243" w:rsidRPr="00D96784">
          <w:rPr>
            <w:rStyle w:val="Kpr"/>
            <w:b/>
            <w:bCs/>
            <w:noProof/>
          </w:rPr>
          <w:t>Şekil 3.2:</w:t>
        </w:r>
        <w:r w:rsidR="00C83243" w:rsidRPr="00D96784">
          <w:rPr>
            <w:rStyle w:val="Kpr"/>
            <w:noProof/>
          </w:rPr>
          <w:t xml:space="preserve"> Şekiller listesi oluşturma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_Toc100753390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6</w:t>
        </w:r>
        <w:r w:rsidR="00C83243">
          <w:rPr>
            <w:noProof/>
            <w:webHidden/>
          </w:rPr>
          <w:fldChar w:fldCharType="end"/>
        </w:r>
      </w:hyperlink>
    </w:p>
    <w:p w14:paraId="6F619D9B" w14:textId="3E54E8B8" w:rsidR="00C83243" w:rsidRDefault="0000000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391" w:history="1">
        <w:r w:rsidR="00C83243" w:rsidRPr="00D96784">
          <w:rPr>
            <w:rStyle w:val="Kpr"/>
            <w:b/>
            <w:bCs/>
            <w:noProof/>
          </w:rPr>
          <w:t xml:space="preserve">Şekil 3.3: </w:t>
        </w:r>
        <w:r w:rsidR="00C83243" w:rsidRPr="00D96784">
          <w:rPr>
            <w:rStyle w:val="Kpr"/>
            <w:noProof/>
          </w:rPr>
          <w:t>Şekiller listesini güncelleme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_Toc100753391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7</w:t>
        </w:r>
        <w:r w:rsidR="00C83243">
          <w:rPr>
            <w:noProof/>
            <w:webHidden/>
          </w:rPr>
          <w:fldChar w:fldCharType="end"/>
        </w:r>
      </w:hyperlink>
    </w:p>
    <w:p w14:paraId="1D105CD1" w14:textId="075AF450" w:rsidR="00C83243" w:rsidRPr="00C83243" w:rsidRDefault="00877E9A">
      <w:pPr>
        <w:pStyle w:val="ekillerTablosu"/>
        <w:tabs>
          <w:tab w:val="right" w:leader="dot" w:pos="8781"/>
        </w:tabs>
        <w:rPr>
          <w:noProof/>
        </w:rPr>
      </w:pPr>
      <w:r>
        <w:rPr>
          <w:rFonts w:eastAsia="Times New Roman" w:cs="Times New Roman"/>
          <w:color w:val="000000"/>
        </w:rPr>
        <w:fldChar w:fldCharType="end"/>
      </w:r>
      <w:r w:rsidR="00C02292">
        <w:rPr>
          <w:rFonts w:eastAsia="Times New Roman" w:cs="Times New Roman"/>
          <w:color w:val="000000"/>
        </w:rPr>
        <w:fldChar w:fldCharType="begin"/>
      </w:r>
      <w:r w:rsidR="00C02292">
        <w:rPr>
          <w:rFonts w:eastAsia="Times New Roman" w:cs="Times New Roman"/>
          <w:color w:val="000000"/>
        </w:rPr>
        <w:instrText xml:space="preserve"> TOC \h \z \c "Şekil 4." </w:instrText>
      </w:r>
      <w:r w:rsidR="00C02292">
        <w:rPr>
          <w:rFonts w:eastAsia="Times New Roman" w:cs="Times New Roman"/>
          <w:color w:val="000000"/>
        </w:rPr>
        <w:fldChar w:fldCharType="separate"/>
      </w:r>
      <w:hyperlink w:anchor="_Toc100753400" w:history="1">
        <w:r w:rsidR="00C83243" w:rsidRPr="009E1C34">
          <w:rPr>
            <w:rStyle w:val="Kpr"/>
            <w:b/>
            <w:bCs/>
            <w:noProof/>
          </w:rPr>
          <w:t>Şekil 4.1:</w:t>
        </w:r>
        <w:r w:rsidR="00C83243" w:rsidRPr="009E1C34">
          <w:rPr>
            <w:rStyle w:val="Kpr"/>
            <w:noProof/>
          </w:rPr>
          <w:t xml:space="preserve"> Tablo başlığı ekleme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_Toc100753400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8</w:t>
        </w:r>
        <w:r w:rsidR="00C83243">
          <w:rPr>
            <w:noProof/>
            <w:webHidden/>
          </w:rPr>
          <w:fldChar w:fldCharType="end"/>
        </w:r>
      </w:hyperlink>
    </w:p>
    <w:p w14:paraId="17C582F0" w14:textId="42FC6CF6" w:rsidR="00C83243" w:rsidRDefault="0000000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1" w:history="1">
        <w:r w:rsidR="00C83243" w:rsidRPr="009E1C34">
          <w:rPr>
            <w:rStyle w:val="Kpr"/>
            <w:b/>
            <w:bCs/>
            <w:noProof/>
          </w:rPr>
          <w:t xml:space="preserve">Şekil 4.2: </w:t>
        </w:r>
        <w:r w:rsidR="00C83243" w:rsidRPr="009E1C34">
          <w:rPr>
            <w:rStyle w:val="Kpr"/>
            <w:noProof/>
          </w:rPr>
          <w:t>Tablolar listesi oluşturma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_Toc100753401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9</w:t>
        </w:r>
        <w:r w:rsidR="00C83243">
          <w:rPr>
            <w:noProof/>
            <w:webHidden/>
          </w:rPr>
          <w:fldChar w:fldCharType="end"/>
        </w:r>
      </w:hyperlink>
    </w:p>
    <w:p w14:paraId="0F3CEFD5" w14:textId="7E3DD27D" w:rsidR="00C83243" w:rsidRDefault="0000000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2" w:history="1">
        <w:r w:rsidR="00C83243" w:rsidRPr="009E1C34">
          <w:rPr>
            <w:rStyle w:val="Kpr"/>
            <w:b/>
            <w:bCs/>
            <w:noProof/>
          </w:rPr>
          <w:t xml:space="preserve">Şekil 4.3: </w:t>
        </w:r>
        <w:r w:rsidR="00C83243" w:rsidRPr="009E1C34">
          <w:rPr>
            <w:rStyle w:val="Kpr"/>
            <w:noProof/>
          </w:rPr>
          <w:t>Tablolar listesi güncelleme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_Toc100753402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10</w:t>
        </w:r>
        <w:r w:rsidR="00C83243">
          <w:rPr>
            <w:noProof/>
            <w:webHidden/>
          </w:rPr>
          <w:fldChar w:fldCharType="end"/>
        </w:r>
      </w:hyperlink>
    </w:p>
    <w:p w14:paraId="2FC96C29" w14:textId="3968FC22" w:rsidR="00C83243" w:rsidRDefault="00000000">
      <w:pPr>
        <w:pStyle w:val="ekillerTablosu"/>
        <w:tabs>
          <w:tab w:val="right" w:leader="dot" w:pos="8781"/>
        </w:tabs>
        <w:rPr>
          <w:rFonts w:asciiTheme="minorHAnsi" w:eastAsiaTheme="minorEastAsia" w:hAnsiTheme="minorHAnsi"/>
          <w:noProof/>
          <w:sz w:val="22"/>
          <w:szCs w:val="22"/>
          <w:lang w:val="tr-TR" w:eastAsia="tr-TR"/>
        </w:rPr>
      </w:pPr>
      <w:hyperlink w:anchor="_Toc100753403" w:history="1">
        <w:r w:rsidR="00C83243" w:rsidRPr="009E1C34">
          <w:rPr>
            <w:rStyle w:val="Kpr"/>
            <w:b/>
            <w:bCs/>
            <w:noProof/>
          </w:rPr>
          <w:t xml:space="preserve">Şekil 4.4: </w:t>
        </w:r>
        <w:r w:rsidR="00C83243" w:rsidRPr="009E1C34">
          <w:rPr>
            <w:rStyle w:val="Kpr"/>
            <w:noProof/>
          </w:rPr>
          <w:t>İçindekiler listesini güncelleme</w:t>
        </w:r>
        <w:r w:rsidR="00C83243">
          <w:rPr>
            <w:noProof/>
            <w:webHidden/>
          </w:rPr>
          <w:tab/>
        </w:r>
        <w:r w:rsidR="00C83243">
          <w:rPr>
            <w:noProof/>
            <w:webHidden/>
          </w:rPr>
          <w:fldChar w:fldCharType="begin"/>
        </w:r>
        <w:r w:rsidR="00C83243">
          <w:rPr>
            <w:noProof/>
            <w:webHidden/>
          </w:rPr>
          <w:instrText xml:space="preserve"> PAGEREF _Toc100753403 \h </w:instrText>
        </w:r>
        <w:r w:rsidR="00C83243">
          <w:rPr>
            <w:noProof/>
            <w:webHidden/>
          </w:rPr>
        </w:r>
        <w:r w:rsidR="00C83243">
          <w:rPr>
            <w:noProof/>
            <w:webHidden/>
          </w:rPr>
          <w:fldChar w:fldCharType="separate"/>
        </w:r>
        <w:r w:rsidR="00C83243">
          <w:rPr>
            <w:noProof/>
            <w:webHidden/>
          </w:rPr>
          <w:t>11</w:t>
        </w:r>
        <w:r w:rsidR="00C83243">
          <w:rPr>
            <w:noProof/>
            <w:webHidden/>
          </w:rPr>
          <w:fldChar w:fldCharType="end"/>
        </w:r>
      </w:hyperlink>
    </w:p>
    <w:p w14:paraId="4DD6F92D" w14:textId="343D8FE8" w:rsidR="00877E9A" w:rsidRDefault="00C02292" w:rsidP="00877E9A">
      <w:pPr>
        <w:pStyle w:val="ekillerTablosu"/>
        <w:tabs>
          <w:tab w:val="right" w:leader="dot" w:pos="8781"/>
        </w:tabs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fldChar w:fldCharType="end"/>
      </w:r>
    </w:p>
    <w:p w14:paraId="668ADBD6" w14:textId="77777777" w:rsidR="00DD5682" w:rsidRDefault="00DD5682" w:rsidP="00A60002">
      <w:pPr>
        <w:suppressAutoHyphens/>
        <w:rPr>
          <w:rFonts w:ascii="Times New Roman" w:eastAsia="Times New Roman" w:hAnsi="Times New Roman" w:cs="Times New Roman"/>
          <w:color w:val="000000"/>
        </w:rPr>
      </w:pPr>
    </w:p>
    <w:p w14:paraId="78208BF6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b/>
          <w:color w:val="000000"/>
          <w:lang w:val="tr-TR"/>
        </w:rPr>
        <w:sectPr w:rsidR="00DD5682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1D4A5F2E" w14:textId="3DBFDB57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13" w:name="_Toc67034287"/>
      <w:bookmarkStart w:id="14" w:name="_Toc100753817"/>
      <w:r w:rsidRPr="002C78FF">
        <w:rPr>
          <w:rFonts w:eastAsia="Times New Roman"/>
          <w:lang w:val="tr-TR"/>
        </w:rPr>
        <w:lastRenderedPageBreak/>
        <w:t>SİMGELER VE KISALTMALAR</w:t>
      </w:r>
      <w:bookmarkEnd w:id="13"/>
      <w:bookmarkEnd w:id="14"/>
    </w:p>
    <w:p w14:paraId="49321E55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22C28CAE" w14:textId="66A3BC8C" w:rsidR="00DD5682" w:rsidRDefault="00C124E7" w:rsidP="00C124E7">
      <w:pPr>
        <w:pStyle w:val="GvdeMetni"/>
        <w:rPr>
          <w:lang w:val="tr-TR"/>
        </w:rPr>
      </w:pPr>
      <w:r w:rsidRPr="00C124E7">
        <w:rPr>
          <w:b/>
          <w:bCs/>
          <w:lang w:val="tr-TR"/>
        </w:rPr>
        <w:t xml:space="preserve">ACA </w:t>
      </w:r>
      <w:proofErr w:type="spellStart"/>
      <w:r w:rsidRPr="00C124E7">
        <w:rPr>
          <w:b/>
          <w:bCs/>
          <w:lang w:val="tr-TR"/>
        </w:rPr>
        <w:t>IgG</w:t>
      </w:r>
      <w:proofErr w:type="spellEnd"/>
      <w:r>
        <w:rPr>
          <w:b/>
          <w:bCs/>
          <w:lang w:val="tr-TR"/>
        </w:rPr>
        <w:tab/>
      </w:r>
      <w:r>
        <w:rPr>
          <w:b/>
          <w:bCs/>
          <w:lang w:val="tr-TR"/>
        </w:rPr>
        <w:tab/>
      </w:r>
      <w:r w:rsidR="007628B2" w:rsidRPr="00C124E7">
        <w:rPr>
          <w:b/>
          <w:bCs/>
          <w:lang w:val="tr-TR"/>
        </w:rPr>
        <w:t>:</w:t>
      </w:r>
      <w:r w:rsidR="007628B2">
        <w:rPr>
          <w:lang w:val="tr-TR"/>
        </w:rPr>
        <w:t xml:space="preserve"> </w:t>
      </w:r>
      <w:r w:rsidRPr="00C124E7">
        <w:rPr>
          <w:lang w:val="tr-TR"/>
        </w:rPr>
        <w:t xml:space="preserve">Anti </w:t>
      </w:r>
      <w:proofErr w:type="spellStart"/>
      <w:r w:rsidRPr="00C124E7">
        <w:rPr>
          <w:lang w:val="tr-TR"/>
        </w:rPr>
        <w:t>Kardiyolipin</w:t>
      </w:r>
      <w:proofErr w:type="spellEnd"/>
      <w:r w:rsidRPr="00C124E7">
        <w:rPr>
          <w:lang w:val="tr-TR"/>
        </w:rPr>
        <w:t xml:space="preserve"> G Tipi Antikor</w:t>
      </w:r>
    </w:p>
    <w:p w14:paraId="4F1DFE09" w14:textId="1D0487AA" w:rsidR="00C124E7" w:rsidRDefault="00C124E7" w:rsidP="00C124E7">
      <w:pPr>
        <w:pStyle w:val="GvdeMetni"/>
        <w:rPr>
          <w:lang w:val="tr-TR"/>
        </w:rPr>
      </w:pPr>
      <w:r w:rsidRPr="00C124E7">
        <w:rPr>
          <w:b/>
          <w:bCs/>
          <w:lang w:val="tr-TR"/>
        </w:rPr>
        <w:t>ALP</w:t>
      </w:r>
      <w:r w:rsidRPr="00C124E7">
        <w:rPr>
          <w:b/>
          <w:bCs/>
          <w:lang w:val="tr-TR"/>
        </w:rPr>
        <w:tab/>
      </w:r>
      <w:r w:rsidRPr="00C124E7">
        <w:rPr>
          <w:b/>
          <w:bCs/>
          <w:lang w:val="tr-TR"/>
        </w:rPr>
        <w:tab/>
      </w:r>
      <w:r w:rsidRPr="00C124E7">
        <w:rPr>
          <w:b/>
          <w:bCs/>
          <w:lang w:val="tr-TR"/>
        </w:rPr>
        <w:tab/>
        <w:t>:</w:t>
      </w:r>
      <w:r w:rsidRPr="00C124E7">
        <w:t xml:space="preserve"> </w:t>
      </w:r>
      <w:proofErr w:type="spellStart"/>
      <w:r w:rsidRPr="00C124E7">
        <w:rPr>
          <w:lang w:val="tr-TR"/>
        </w:rPr>
        <w:t>Alkalen</w:t>
      </w:r>
      <w:proofErr w:type="spellEnd"/>
      <w:r w:rsidRPr="00C124E7">
        <w:rPr>
          <w:lang w:val="tr-TR"/>
        </w:rPr>
        <w:t xml:space="preserve"> </w:t>
      </w:r>
      <w:proofErr w:type="spellStart"/>
      <w:r w:rsidRPr="00C124E7">
        <w:rPr>
          <w:lang w:val="tr-TR"/>
        </w:rPr>
        <w:t>Fosfotaz</w:t>
      </w:r>
      <w:proofErr w:type="spellEnd"/>
    </w:p>
    <w:p w14:paraId="2960D392" w14:textId="389772A0" w:rsidR="00CA59FE" w:rsidRDefault="00C124E7" w:rsidP="00C124E7">
      <w:pPr>
        <w:pStyle w:val="GvdeMetni"/>
        <w:rPr>
          <w:lang w:val="tr-TR"/>
        </w:rPr>
      </w:pPr>
      <w:r w:rsidRPr="00CA59FE">
        <w:rPr>
          <w:b/>
          <w:bCs/>
          <w:lang w:val="tr-TR"/>
        </w:rPr>
        <w:t>DYB</w:t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  <w:t>:</w:t>
      </w:r>
      <w:r w:rsidRPr="00C124E7">
        <w:t xml:space="preserve"> </w:t>
      </w:r>
      <w:r w:rsidRPr="00C124E7">
        <w:rPr>
          <w:lang w:val="tr-TR"/>
        </w:rPr>
        <w:t>Dış Yan Bağ</w:t>
      </w:r>
    </w:p>
    <w:p w14:paraId="3AE3941C" w14:textId="2B05B43E" w:rsidR="00C124E7" w:rsidRDefault="00CA59FE" w:rsidP="00C124E7">
      <w:pPr>
        <w:pStyle w:val="GvdeMetni"/>
        <w:rPr>
          <w:lang w:val="tr-TR"/>
        </w:rPr>
      </w:pPr>
      <w:r w:rsidRPr="00CA59FE">
        <w:rPr>
          <w:b/>
          <w:bCs/>
          <w:lang w:val="tr-TR"/>
        </w:rPr>
        <w:t>EMG</w:t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</w:r>
      <w:r w:rsidRPr="00CA59FE">
        <w:rPr>
          <w:b/>
          <w:bCs/>
          <w:lang w:val="tr-TR"/>
        </w:rPr>
        <w:tab/>
        <w:t>:</w:t>
      </w:r>
      <w:r>
        <w:rPr>
          <w:lang w:val="tr-TR"/>
        </w:rPr>
        <w:t xml:space="preserve"> </w:t>
      </w:r>
      <w:r w:rsidRPr="00CA59FE">
        <w:rPr>
          <w:lang w:val="tr-TR"/>
        </w:rPr>
        <w:t>Elektromiyografi</w:t>
      </w:r>
      <w:r w:rsidR="00C124E7" w:rsidRPr="00C124E7">
        <w:rPr>
          <w:lang w:val="tr-TR"/>
        </w:rPr>
        <w:cr/>
      </w:r>
    </w:p>
    <w:p w14:paraId="739CBAB4" w14:textId="7263F078" w:rsidR="00CA59FE" w:rsidRPr="00C124E7" w:rsidRDefault="00CA59FE" w:rsidP="00C124E7">
      <w:pPr>
        <w:pStyle w:val="GvdeMetni"/>
        <w:rPr>
          <w:lang w:val="tr-TR"/>
        </w:rPr>
      </w:pPr>
    </w:p>
    <w:p w14:paraId="1C9BB4F9" w14:textId="388EDA64" w:rsidR="00DD5682" w:rsidRDefault="00DD5682" w:rsidP="00C124E7">
      <w:pPr>
        <w:pStyle w:val="GvdeMetni"/>
        <w:rPr>
          <w:lang w:val="tr-TR"/>
        </w:rPr>
      </w:pPr>
    </w:p>
    <w:p w14:paraId="1C7A6C0E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F902663" w14:textId="01FB3173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81D5A82" w14:textId="52F7D28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926366C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A029730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006EF0FF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3B2010F9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837EBFC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4650B72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6374F9A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1999F1B5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41DA5A29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70C1B39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5213290E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</w:pPr>
    </w:p>
    <w:p w14:paraId="441AD454" w14:textId="77777777" w:rsidR="00DD5682" w:rsidRDefault="00DD5682" w:rsidP="00DD5682">
      <w:pPr>
        <w:suppressAutoHyphens/>
        <w:ind w:firstLine="720"/>
        <w:rPr>
          <w:rFonts w:ascii="Times New Roman" w:eastAsia="Times New Roman" w:hAnsi="Times New Roman" w:cs="Times New Roman"/>
          <w:color w:val="000000"/>
          <w:lang w:val="tr-TR"/>
        </w:rPr>
        <w:sectPr w:rsidR="00DD5682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3A7E6EFC" w14:textId="388F014E" w:rsidR="00826987" w:rsidRPr="009B15C1" w:rsidRDefault="00A13D5E" w:rsidP="00826987">
      <w:pPr>
        <w:pStyle w:val="GvdeMetni"/>
        <w:suppressAutoHyphens/>
        <w:autoSpaceDE w:val="0"/>
        <w:autoSpaceDN w:val="0"/>
        <w:ind w:firstLine="0"/>
        <w:jc w:val="center"/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</w:pPr>
      <w:bookmarkStart w:id="15" w:name="_Hlk66880276"/>
      <w:bookmarkStart w:id="16" w:name="_Toc67034288"/>
      <w:r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lastRenderedPageBreak/>
        <w:t xml:space="preserve">HAMİDİYE SPORCU SAĞLIĞI VE SPOR </w:t>
      </w:r>
      <w:r w:rsidR="00826987"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t xml:space="preserve">BİLİMLERİ </w:t>
      </w:r>
      <w:r w:rsidR="00826987">
        <w:rPr>
          <w:rFonts w:eastAsia="Times New Roman" w:cs="Times New Roman"/>
          <w:b/>
          <w:bCs/>
          <w:color w:val="000000"/>
          <w:spacing w:val="4"/>
          <w:sz w:val="28"/>
          <w:szCs w:val="28"/>
        </w:rPr>
        <w:t>ENSTİTÜSÜ</w:t>
      </w:r>
      <w:r w:rsidR="00826987"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t xml:space="preserve"> ÖRNEK TEZ BAŞLIĞI</w:t>
      </w:r>
    </w:p>
    <w:p w14:paraId="545076FA" w14:textId="519C988B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17" w:name="_Toc100753818"/>
      <w:bookmarkEnd w:id="15"/>
      <w:r w:rsidRPr="002C78FF">
        <w:rPr>
          <w:rFonts w:eastAsia="Times New Roman"/>
          <w:lang w:val="tr-TR"/>
        </w:rPr>
        <w:t>ÖZET</w:t>
      </w:r>
      <w:bookmarkEnd w:id="16"/>
      <w:bookmarkEnd w:id="17"/>
    </w:p>
    <w:p w14:paraId="4B452D07" w14:textId="7B6F704C" w:rsidR="00E9073C" w:rsidRDefault="00E9073C" w:rsidP="00E9073C">
      <w:pPr>
        <w:pStyle w:val="GvdeMetni"/>
        <w:ind w:right="255"/>
      </w:pPr>
      <w:bookmarkStart w:id="18" w:name="_Hlk98354210"/>
      <w:bookmarkStart w:id="19" w:name="_Hlk98354196"/>
      <w:bookmarkStart w:id="20" w:name="_Hlk98354182"/>
      <w:proofErr w:type="spellStart"/>
      <w:r>
        <w:rPr>
          <w:b/>
        </w:rPr>
        <w:t>Amaç</w:t>
      </w:r>
      <w:proofErr w:type="spellEnd"/>
      <w:r>
        <w:rPr>
          <w:b/>
        </w:rPr>
        <w:t xml:space="preserve">: </w:t>
      </w:r>
      <w:r>
        <w:t xml:space="preserve">Bu </w:t>
      </w:r>
      <w:proofErr w:type="spellStart"/>
      <w:r>
        <w:t>çalışmanın</w:t>
      </w:r>
      <w:proofErr w:type="spellEnd"/>
      <w:r>
        <w:t xml:space="preserve"> </w:t>
      </w:r>
      <w:proofErr w:type="spellStart"/>
      <w:r>
        <w:t>amacı</w:t>
      </w:r>
      <w:proofErr w:type="spellEnd"/>
      <w:r>
        <w:t xml:space="preserve">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</w:t>
      </w:r>
      <w:proofErr w:type="spellStart"/>
      <w:r w:rsidR="00347789">
        <w:t>Hamidiye</w:t>
      </w:r>
      <w:proofErr w:type="spellEnd"/>
      <w:r w:rsidR="00347789">
        <w:t xml:space="preserve"> </w:t>
      </w:r>
      <w:proofErr w:type="spellStart"/>
      <w:r w:rsidR="00347789">
        <w:t>Sporcu</w:t>
      </w:r>
      <w:proofErr w:type="spellEnd"/>
      <w:r w:rsidR="00347789">
        <w:t xml:space="preserve"> </w:t>
      </w:r>
      <w:proofErr w:type="spellStart"/>
      <w:r w:rsidR="00347789">
        <w:t>Sağlığı</w:t>
      </w:r>
      <w:proofErr w:type="spellEnd"/>
      <w:r w:rsidR="00347789">
        <w:t xml:space="preserve"> </w:t>
      </w:r>
      <w:proofErr w:type="spellStart"/>
      <w:r w:rsidR="00347789">
        <w:t>ve</w:t>
      </w:r>
      <w:proofErr w:type="spellEnd"/>
      <w:r w:rsidR="00347789">
        <w:t xml:space="preserve"> </w:t>
      </w:r>
      <w:proofErr w:type="spellStart"/>
      <w:r w:rsidR="00347789">
        <w:t>Spor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kılavuzuna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şablonu</w:t>
      </w:r>
      <w:proofErr w:type="spellEnd"/>
      <w:r>
        <w:t xml:space="preserve"> </w:t>
      </w:r>
      <w:proofErr w:type="spellStart"/>
      <w:r>
        <w:t>hazırlanmasıdır</w:t>
      </w:r>
      <w:proofErr w:type="spellEnd"/>
      <w:r>
        <w:t>.</w:t>
      </w:r>
    </w:p>
    <w:bookmarkEnd w:id="18"/>
    <w:p w14:paraId="37DD3E8F" w14:textId="0C74CA08" w:rsidR="00E9073C" w:rsidRDefault="00E9073C" w:rsidP="00E9073C">
      <w:pPr>
        <w:pStyle w:val="GvdeMetni"/>
        <w:ind w:right="255"/>
      </w:pPr>
      <w:proofErr w:type="spellStart"/>
      <w:r>
        <w:rPr>
          <w:b/>
          <w:spacing w:val="2"/>
        </w:rPr>
        <w:t>Gereç</w:t>
      </w:r>
      <w:proofErr w:type="spellEnd"/>
      <w:r>
        <w:rPr>
          <w:b/>
          <w:spacing w:val="2"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3"/>
        </w:rPr>
        <w:t>Yöntem</w:t>
      </w:r>
      <w:proofErr w:type="spellEnd"/>
      <w:r>
        <w:rPr>
          <w:b/>
          <w:spacing w:val="3"/>
        </w:rPr>
        <w:t xml:space="preserve">: </w:t>
      </w:r>
      <w:r>
        <w:rPr>
          <w:spacing w:val="2"/>
        </w:rPr>
        <w:t xml:space="preserve">Bu </w:t>
      </w:r>
      <w:proofErr w:type="spellStart"/>
      <w:r>
        <w:rPr>
          <w:spacing w:val="3"/>
        </w:rPr>
        <w:t>çalışmanın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hazırlanmasında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Sağlık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Bilimleri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Üniversitesi</w:t>
      </w:r>
      <w:proofErr w:type="spellEnd"/>
      <w:r>
        <w:rPr>
          <w:spacing w:val="3"/>
        </w:rPr>
        <w:t xml:space="preserve">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Bilimleri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Enstitüsü’nün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yayınladığı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tez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yazım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kılavuzundan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yararlanılmıştır</w:t>
      </w:r>
      <w:proofErr w:type="spellEnd"/>
      <w:r>
        <w:rPr>
          <w:spacing w:val="2"/>
        </w:rPr>
        <w:t>.</w:t>
      </w:r>
    </w:p>
    <w:p w14:paraId="3DB5C5B2" w14:textId="037C6D1F" w:rsidR="00E9073C" w:rsidRDefault="00E9073C" w:rsidP="00E9073C">
      <w:pPr>
        <w:pStyle w:val="GvdeMetni"/>
        <w:ind w:right="255"/>
      </w:pPr>
      <w:proofErr w:type="spellStart"/>
      <w:r>
        <w:rPr>
          <w:b/>
        </w:rPr>
        <w:t>Bulgular</w:t>
      </w:r>
      <w:proofErr w:type="spellEnd"/>
      <w:r>
        <w:rPr>
          <w:b/>
        </w:rPr>
        <w:t xml:space="preserve">: </w:t>
      </w:r>
      <w:proofErr w:type="spellStart"/>
      <w:r>
        <w:t>Sağlık</w:t>
      </w:r>
      <w:proofErr w:type="spellEnd"/>
      <w:r>
        <w:t xml:space="preserve"> </w:t>
      </w:r>
      <w:proofErr w:type="spellStart"/>
      <w:r>
        <w:t>Bilimleri</w:t>
      </w:r>
      <w:proofErr w:type="spellEnd"/>
      <w:r>
        <w:t xml:space="preserve"> </w:t>
      </w:r>
      <w:proofErr w:type="spellStart"/>
      <w:r>
        <w:t>Üniversitesi</w:t>
      </w:r>
      <w:proofErr w:type="spellEnd"/>
      <w:r>
        <w:t xml:space="preserve">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2"/>
        </w:rPr>
        <w:t>Bilimleri</w:t>
      </w:r>
      <w:proofErr w:type="spellEnd"/>
      <w:r w:rsidR="00347789">
        <w:rPr>
          <w:spacing w:val="2"/>
        </w:rPr>
        <w:t xml:space="preserve"> </w:t>
      </w:r>
      <w:proofErr w:type="spellStart"/>
      <w:r>
        <w:t>Enstitüsü’nün</w:t>
      </w:r>
      <w:proofErr w:type="spellEnd"/>
      <w:r>
        <w:t xml:space="preserve"> </w:t>
      </w:r>
      <w:proofErr w:type="spellStart"/>
      <w:r>
        <w:t>yayınladığı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yazım</w:t>
      </w:r>
      <w:proofErr w:type="spellEnd"/>
      <w:r>
        <w:t xml:space="preserve"> </w:t>
      </w:r>
      <w:proofErr w:type="spellStart"/>
      <w:r>
        <w:t>kılavuzuna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hazırlanmış</w:t>
      </w:r>
      <w:proofErr w:type="spellEnd"/>
      <w:r>
        <w:t xml:space="preserve"> </w:t>
      </w:r>
      <w:proofErr w:type="spellStart"/>
      <w:r>
        <w:t>örnek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şablona</w:t>
      </w:r>
      <w:proofErr w:type="spellEnd"/>
      <w:r>
        <w:t xml:space="preserve"> </w:t>
      </w:r>
      <w:proofErr w:type="spellStart"/>
      <w:r>
        <w:t>ihtiyaç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görülmüştür</w:t>
      </w:r>
      <w:proofErr w:type="spellEnd"/>
      <w:r>
        <w:t>.</w:t>
      </w:r>
    </w:p>
    <w:p w14:paraId="016E1E07" w14:textId="649B7F16" w:rsidR="00E9073C" w:rsidRDefault="00E9073C" w:rsidP="00E9073C">
      <w:pPr>
        <w:pStyle w:val="GvdeMetni"/>
        <w:ind w:right="255"/>
        <w:rPr>
          <w:spacing w:val="3"/>
        </w:rPr>
      </w:pPr>
      <w:proofErr w:type="spellStart"/>
      <w:r>
        <w:rPr>
          <w:b/>
          <w:spacing w:val="3"/>
        </w:rPr>
        <w:t>Sonuç</w:t>
      </w:r>
      <w:proofErr w:type="spellEnd"/>
      <w:r>
        <w:rPr>
          <w:b/>
          <w:spacing w:val="3"/>
        </w:rPr>
        <w:t xml:space="preserve">: </w:t>
      </w:r>
      <w:proofErr w:type="spellStart"/>
      <w:r>
        <w:rPr>
          <w:spacing w:val="2"/>
        </w:rPr>
        <w:t>Sağlık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Bilimleri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Üniversitesi</w:t>
      </w:r>
      <w:proofErr w:type="spellEnd"/>
      <w:r>
        <w:rPr>
          <w:spacing w:val="3"/>
        </w:rPr>
        <w:t xml:space="preserve">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2"/>
        </w:rPr>
        <w:t>Bilimleri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Enstitüsü’nde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lisansüstü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programlarda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öğrenim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gören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öğrencilerin</w:t>
      </w:r>
      <w:proofErr w:type="spellEnd"/>
      <w:r>
        <w:rPr>
          <w:spacing w:val="3"/>
        </w:rPr>
        <w:t xml:space="preserve"> </w:t>
      </w:r>
      <w:proofErr w:type="spellStart"/>
      <w:r>
        <w:t>bu</w:t>
      </w:r>
      <w:proofErr w:type="spellEnd"/>
      <w:r>
        <w:t xml:space="preserve"> </w:t>
      </w:r>
      <w:bookmarkEnd w:id="19"/>
      <w:proofErr w:type="spellStart"/>
      <w:r>
        <w:rPr>
          <w:spacing w:val="2"/>
        </w:rPr>
        <w:t>şablondan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yararlanabilecekleri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görülmüştür</w:t>
      </w:r>
      <w:proofErr w:type="spellEnd"/>
      <w:r>
        <w:rPr>
          <w:spacing w:val="2"/>
        </w:rPr>
        <w:t xml:space="preserve">. </w:t>
      </w:r>
    </w:p>
    <w:p w14:paraId="78829648" w14:textId="77777777" w:rsidR="00E9073C" w:rsidRPr="00F81B31" w:rsidRDefault="00E9073C" w:rsidP="00E9073C">
      <w:pPr>
        <w:pStyle w:val="GvdeMetni"/>
        <w:ind w:right="255"/>
      </w:pPr>
    </w:p>
    <w:p w14:paraId="44CC3AA6" w14:textId="6E8FBFA4" w:rsidR="00E9073C" w:rsidRPr="00F81B31" w:rsidRDefault="00E9073C" w:rsidP="00E9073C">
      <w:pPr>
        <w:spacing w:beforeLines="120" w:before="288" w:afterLines="120" w:after="288" w:line="360" w:lineRule="auto"/>
        <w:ind w:firstLine="720"/>
        <w:rPr>
          <w:rFonts w:ascii="Times New Roman" w:hAnsi="Times New Roman" w:cs="Times New Roman"/>
        </w:rPr>
      </w:pPr>
      <w:proofErr w:type="spellStart"/>
      <w:r w:rsidRPr="00F81B31">
        <w:rPr>
          <w:rFonts w:ascii="Times New Roman" w:hAnsi="Times New Roman" w:cs="Times New Roman"/>
          <w:b/>
        </w:rPr>
        <w:t>Anahtar</w:t>
      </w:r>
      <w:proofErr w:type="spellEnd"/>
      <w:r w:rsidRPr="00F81B31">
        <w:rPr>
          <w:rFonts w:ascii="Times New Roman" w:hAnsi="Times New Roman" w:cs="Times New Roman"/>
          <w:b/>
        </w:rPr>
        <w:t xml:space="preserve"> </w:t>
      </w:r>
      <w:proofErr w:type="spellStart"/>
      <w:r w:rsidRPr="00F81B31">
        <w:rPr>
          <w:rFonts w:ascii="Times New Roman" w:hAnsi="Times New Roman" w:cs="Times New Roman"/>
          <w:b/>
        </w:rPr>
        <w:t>Kelimeler</w:t>
      </w:r>
      <w:proofErr w:type="spellEnd"/>
      <w:r w:rsidRPr="00F81B31">
        <w:rPr>
          <w:rFonts w:ascii="Times New Roman" w:hAnsi="Times New Roman" w:cs="Times New Roman"/>
          <w:b/>
        </w:rPr>
        <w:t xml:space="preserve">: </w:t>
      </w:r>
      <w:proofErr w:type="spellStart"/>
      <w:r w:rsidRPr="00F81B31">
        <w:rPr>
          <w:rFonts w:ascii="Times New Roman" w:hAnsi="Times New Roman" w:cs="Times New Roman"/>
        </w:rPr>
        <w:t>Örnek</w:t>
      </w:r>
      <w:proofErr w:type="spellEnd"/>
      <w:r w:rsidRPr="00F81B31">
        <w:rPr>
          <w:rFonts w:ascii="Times New Roman" w:hAnsi="Times New Roman" w:cs="Times New Roman"/>
        </w:rPr>
        <w:t xml:space="preserve"> Tez, </w:t>
      </w:r>
      <w:proofErr w:type="spellStart"/>
      <w:r w:rsidR="00347789">
        <w:rPr>
          <w:spacing w:val="3"/>
        </w:rPr>
        <w:t>Hamidiye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Sporcu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Sağlığı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ve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3"/>
        </w:rPr>
        <w:t>Spor</w:t>
      </w:r>
      <w:proofErr w:type="spellEnd"/>
      <w:r w:rsidR="00347789">
        <w:rPr>
          <w:spacing w:val="3"/>
        </w:rPr>
        <w:t xml:space="preserve"> </w:t>
      </w:r>
      <w:proofErr w:type="spellStart"/>
      <w:r w:rsidR="00347789">
        <w:rPr>
          <w:spacing w:val="2"/>
        </w:rPr>
        <w:t>Bilimleri</w:t>
      </w:r>
      <w:proofErr w:type="spellEnd"/>
      <w:r w:rsidR="00347789">
        <w:rPr>
          <w:spacing w:val="2"/>
        </w:rPr>
        <w:t>,</w:t>
      </w:r>
      <w:r w:rsidRPr="00F81B31">
        <w:rPr>
          <w:rFonts w:ascii="Times New Roman" w:hAnsi="Times New Roman" w:cs="Times New Roman"/>
        </w:rPr>
        <w:t xml:space="preserve"> </w:t>
      </w:r>
      <w:r w:rsidR="00347789">
        <w:rPr>
          <w:rFonts w:ascii="Times New Roman" w:hAnsi="Times New Roman" w:cs="Times New Roman"/>
        </w:rPr>
        <w:t xml:space="preserve">     </w:t>
      </w:r>
      <w:proofErr w:type="spellStart"/>
      <w:r w:rsidRPr="00F81B31">
        <w:rPr>
          <w:rFonts w:ascii="Times New Roman" w:hAnsi="Times New Roman" w:cs="Times New Roman"/>
        </w:rPr>
        <w:t>Şablon</w:t>
      </w:r>
      <w:proofErr w:type="spellEnd"/>
      <w:r w:rsidRPr="00F81B31">
        <w:rPr>
          <w:rFonts w:ascii="Times New Roman" w:hAnsi="Times New Roman" w:cs="Times New Roman"/>
        </w:rPr>
        <w:t xml:space="preserve">, Tez </w:t>
      </w:r>
      <w:proofErr w:type="spellStart"/>
      <w:r w:rsidRPr="00F81B31">
        <w:rPr>
          <w:rFonts w:ascii="Times New Roman" w:hAnsi="Times New Roman" w:cs="Times New Roman"/>
        </w:rPr>
        <w:t>Yazımı</w:t>
      </w:r>
      <w:proofErr w:type="spellEnd"/>
    </w:p>
    <w:bookmarkEnd w:id="20"/>
    <w:p w14:paraId="3469BDF5" w14:textId="77777777" w:rsidR="00CF436D" w:rsidRPr="006A3D63" w:rsidRDefault="00CF436D" w:rsidP="009B15C1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6C918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5169079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DB15BE7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81FA721" w14:textId="07DEC387" w:rsidR="00DD5682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FFC932" w14:textId="7AB65948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08C0C1A" w14:textId="57B91F7B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3F989F2" w14:textId="472E0811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BF85775" w14:textId="113FF0D5" w:rsidR="00E9073C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D06E03D" w14:textId="77777777" w:rsidR="00E9073C" w:rsidRPr="006A3D63" w:rsidRDefault="00E9073C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15B5A5C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14407E2" w14:textId="77777777" w:rsidR="00826987" w:rsidRPr="009B15C1" w:rsidRDefault="00826987" w:rsidP="00826987">
      <w:pPr>
        <w:pStyle w:val="GvdeMetni"/>
        <w:suppressAutoHyphens/>
        <w:autoSpaceDE w:val="0"/>
        <w:autoSpaceDN w:val="0"/>
        <w:ind w:firstLine="0"/>
        <w:jc w:val="center"/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</w:pPr>
      <w:bookmarkStart w:id="21" w:name="_Toc67034289"/>
      <w:r>
        <w:rPr>
          <w:rFonts w:eastAsia="Times New Roman" w:cs="Times New Roman"/>
          <w:b/>
          <w:bCs/>
          <w:color w:val="000000"/>
          <w:spacing w:val="4"/>
          <w:sz w:val="28"/>
          <w:szCs w:val="28"/>
          <w:lang w:val="tr-TR"/>
        </w:rPr>
        <w:t>INSTITUTE OF HEALTH SCIENCES SAMPLE THESİS TITLE</w:t>
      </w:r>
    </w:p>
    <w:p w14:paraId="540F897B" w14:textId="52140734" w:rsidR="00DD5682" w:rsidRPr="002C78FF" w:rsidRDefault="00DD5682" w:rsidP="00AB35F7">
      <w:pPr>
        <w:pStyle w:val="Balk1"/>
        <w:rPr>
          <w:rFonts w:eastAsia="Times New Roman"/>
          <w:lang w:val="tr-TR"/>
        </w:rPr>
      </w:pPr>
      <w:bookmarkStart w:id="22" w:name="_Toc100753819"/>
      <w:r w:rsidRPr="002C78FF">
        <w:rPr>
          <w:rFonts w:eastAsia="Times New Roman"/>
          <w:lang w:val="tr-TR"/>
        </w:rPr>
        <w:t>ABSTRACT</w:t>
      </w:r>
      <w:bookmarkEnd w:id="21"/>
      <w:bookmarkEnd w:id="22"/>
    </w:p>
    <w:p w14:paraId="25F6981B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Aim:</w:t>
      </w:r>
      <w:r w:rsidRPr="00F81B31">
        <w:rPr>
          <w:rFonts w:eastAsia="Times New Roman" w:cs="Times New Roman"/>
          <w:color w:val="000000"/>
          <w:spacing w:val="4"/>
        </w:rPr>
        <w:t xml:space="preserve"> The aim of this study is to prepare a sample in accordance with the thesis writing guide for the Health Sciences Institute of the University of Health Sciences.</w:t>
      </w:r>
    </w:p>
    <w:p w14:paraId="0035FF88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Materials and Methods:</w:t>
      </w:r>
      <w:r w:rsidRPr="00F81B31">
        <w:rPr>
          <w:rFonts w:eastAsia="Times New Roman" w:cs="Times New Roman"/>
          <w:color w:val="000000"/>
          <w:spacing w:val="4"/>
        </w:rPr>
        <w:t xml:space="preserve"> In the preparation of this study, the thesis manual published by the Health Sciences Institute were used.</w:t>
      </w:r>
    </w:p>
    <w:p w14:paraId="3298AEF7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Results:</w:t>
      </w:r>
      <w:r w:rsidRPr="00F81B31">
        <w:rPr>
          <w:rFonts w:eastAsia="Times New Roman" w:cs="Times New Roman"/>
          <w:color w:val="000000"/>
          <w:spacing w:val="4"/>
        </w:rPr>
        <w:t xml:space="preserve"> A sample written in accordance with the thesis guide published by the Health Sciences Institute is needed.</w:t>
      </w:r>
    </w:p>
    <w:p w14:paraId="267D1A2B" w14:textId="77777777" w:rsidR="00E9073C" w:rsidRPr="00F81B31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Conclusion:</w:t>
      </w:r>
      <w:r w:rsidRPr="00F81B31">
        <w:rPr>
          <w:rFonts w:eastAsia="Times New Roman" w:cs="Times New Roman"/>
          <w:color w:val="000000"/>
          <w:spacing w:val="4"/>
        </w:rPr>
        <w:t xml:space="preserve"> It has been concluded that students studying in graduate programs at the Health Sciences Institute of the University of Health Sciences can benefit from this sample.</w:t>
      </w:r>
    </w:p>
    <w:p w14:paraId="28619CB8" w14:textId="77777777" w:rsidR="00E9073C" w:rsidRPr="00F81B31" w:rsidRDefault="00E9073C" w:rsidP="00E9073C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</w:rPr>
      </w:pPr>
    </w:p>
    <w:p w14:paraId="43C6020E" w14:textId="77777777" w:rsidR="00E9073C" w:rsidRPr="006A3D63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</w:rPr>
      </w:pPr>
      <w:r w:rsidRPr="00F81B31">
        <w:rPr>
          <w:rFonts w:eastAsia="Times New Roman" w:cs="Times New Roman"/>
          <w:b/>
          <w:bCs/>
          <w:color w:val="000000"/>
          <w:spacing w:val="4"/>
        </w:rPr>
        <w:t>Key Words:</w:t>
      </w:r>
      <w:r w:rsidRPr="00F81B31">
        <w:rPr>
          <w:rFonts w:eastAsia="Times New Roman" w:cs="Times New Roman"/>
          <w:color w:val="000000"/>
          <w:spacing w:val="4"/>
        </w:rPr>
        <w:t xml:space="preserve"> Health Sciences Institute, Sample, Thesis Writing Process</w:t>
      </w:r>
    </w:p>
    <w:p w14:paraId="3B8EFD8C" w14:textId="77777777" w:rsidR="0063473A" w:rsidRPr="0016565E" w:rsidRDefault="0063473A" w:rsidP="0016565E">
      <w:pPr>
        <w:pStyle w:val="GvdeMetni"/>
        <w:suppressAutoHyphens/>
        <w:rPr>
          <w:rFonts w:eastAsia="Times New Roman" w:cs="Times New Roman"/>
          <w:color w:val="000000"/>
          <w:spacing w:val="4"/>
        </w:rPr>
      </w:pPr>
    </w:p>
    <w:p w14:paraId="790B3E7B" w14:textId="67DC1103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F68E53A" w14:textId="6817A24A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62EB551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8EEB6B3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8E3B57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2B45D50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C6C6E73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6D607F2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BFBA468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FDF0D4A" w14:textId="77777777" w:rsidR="00DD5682" w:rsidRPr="006A3D63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B0D8BC1" w14:textId="578B54B6" w:rsidR="00DD5682" w:rsidRDefault="00DD5682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73DB172" w14:textId="63103BE2" w:rsidR="00452EDA" w:rsidRDefault="00452EDA" w:rsidP="006A3D63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DDEFDD" w14:textId="77777777" w:rsidR="00DD5682" w:rsidRPr="006A3D63" w:rsidRDefault="00DD5682" w:rsidP="00E9073C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  <w:sectPr w:rsidR="00DD5682" w:rsidRPr="006A3D63" w:rsidSect="00637957">
          <w:pgSz w:w="11910" w:h="16840"/>
          <w:pgMar w:top="1701" w:right="1134" w:bottom="1134" w:left="1985" w:header="0" w:footer="283" w:gutter="0"/>
          <w:pgNumType w:fmt="lowerRoman"/>
          <w:cols w:space="708"/>
          <w:docGrid w:linePitch="326"/>
        </w:sectPr>
      </w:pPr>
    </w:p>
    <w:p w14:paraId="7247C32E" w14:textId="337DC3C4" w:rsidR="00BF48E0" w:rsidRPr="00E9073C" w:rsidRDefault="00AB35F7" w:rsidP="00E9073C">
      <w:pPr>
        <w:pStyle w:val="Balk1"/>
      </w:pPr>
      <w:bookmarkStart w:id="23" w:name="_Toc67034290"/>
      <w:bookmarkStart w:id="24" w:name="_Toc100753820"/>
      <w:r w:rsidRPr="00E9073C">
        <w:lastRenderedPageBreak/>
        <w:t xml:space="preserve">1. </w:t>
      </w:r>
      <w:r w:rsidR="00DA5D86" w:rsidRPr="00E9073C">
        <w:t>GİRİŞ</w:t>
      </w:r>
      <w:bookmarkEnd w:id="23"/>
      <w:r w:rsidR="00BC19F1" w:rsidRPr="00E9073C">
        <w:t xml:space="preserve"> VE AMAÇ</w:t>
      </w:r>
      <w:bookmarkEnd w:id="24"/>
    </w:p>
    <w:p w14:paraId="51903369" w14:textId="571ACE84" w:rsidR="00CD1487" w:rsidRDefault="00CD1487" w:rsidP="00CD148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proofErr w:type="spellStart"/>
      <w:r>
        <w:rPr>
          <w:rFonts w:eastAsia="Times New Roman" w:cs="Times New Roman"/>
          <w:color w:val="000000"/>
          <w:spacing w:val="4"/>
        </w:rPr>
        <w:t>Şablon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içerisinde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örnek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verilmiştir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Size </w:t>
      </w:r>
      <w:proofErr w:type="spellStart"/>
      <w:r>
        <w:rPr>
          <w:rFonts w:eastAsia="Times New Roman" w:cs="Times New Roman"/>
          <w:color w:val="000000"/>
          <w:spacing w:val="4"/>
        </w:rPr>
        <w:t>uygunluğuna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göre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yeni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ekleyip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çıkarabilirsiniz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>
        <w:rPr>
          <w:rFonts w:eastAsia="Times New Roman" w:cs="Times New Roman"/>
          <w:color w:val="000000"/>
          <w:spacing w:val="4"/>
        </w:rPr>
        <w:t>Kullanmak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istediğiniz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herhangi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bir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kopyala-yapıştır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yaptıktan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sonra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numarasını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değiştirerek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ilerleyebilirsiniz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>
        <w:rPr>
          <w:rFonts w:eastAsia="Times New Roman" w:cs="Times New Roman"/>
          <w:color w:val="000000"/>
          <w:spacing w:val="4"/>
        </w:rPr>
        <w:t>yöntem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dışında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düzeylerini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giriş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sekmesindeki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>
        <w:rPr>
          <w:rFonts w:eastAsia="Times New Roman" w:cs="Times New Roman"/>
          <w:color w:val="000000"/>
          <w:spacing w:val="4"/>
        </w:rPr>
        <w:t>bölümünden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1,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2,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3… </w:t>
      </w:r>
      <w:proofErr w:type="spellStart"/>
      <w:r>
        <w:rPr>
          <w:rFonts w:eastAsia="Times New Roman" w:cs="Times New Roman"/>
          <w:color w:val="000000"/>
          <w:spacing w:val="4"/>
        </w:rPr>
        <w:t>şeklindeki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etiketleri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kullanarak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otomatik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olarak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oluşturabilirisniz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Her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düzeyinin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altından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bu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özelliği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nasıl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kullanacağınız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açıklanmıştır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.  </w:t>
      </w:r>
      <w:proofErr w:type="spellStart"/>
      <w:r>
        <w:rPr>
          <w:rFonts w:eastAsia="Times New Roman" w:cs="Times New Roman"/>
          <w:color w:val="000000"/>
          <w:spacing w:val="4"/>
        </w:rPr>
        <w:t>Başlık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stilleri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özelliğini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kullanmadığnız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durumda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tüm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kurallarını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(Tablo 2.1)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ve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içindekiler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listesinizi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>
        <w:rPr>
          <w:rFonts w:eastAsia="Times New Roman" w:cs="Times New Roman"/>
          <w:color w:val="000000"/>
          <w:spacing w:val="4"/>
        </w:rPr>
        <w:t>kendiniz</w:t>
      </w:r>
      <w:proofErr w:type="spellEnd"/>
      <w:r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düzenlemeniz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F6215E">
        <w:rPr>
          <w:rFonts w:eastAsia="Times New Roman" w:cs="Times New Roman"/>
          <w:color w:val="000000"/>
          <w:spacing w:val="4"/>
        </w:rPr>
        <w:t>gerekcektir</w:t>
      </w:r>
      <w:proofErr w:type="spellEnd"/>
      <w:r w:rsidR="00F6215E">
        <w:rPr>
          <w:rFonts w:eastAsia="Times New Roman" w:cs="Times New Roman"/>
          <w:color w:val="000000"/>
          <w:spacing w:val="4"/>
        </w:rPr>
        <w:t xml:space="preserve">. </w:t>
      </w:r>
    </w:p>
    <w:p w14:paraId="64B2E15F" w14:textId="5BCF54D2" w:rsidR="00CD1487" w:rsidRDefault="00CD1487" w:rsidP="00CD1487">
      <w:pPr>
        <w:pStyle w:val="Balk2"/>
        <w:rPr>
          <w:rFonts w:eastAsia="Times New Roman"/>
          <w:lang w:val="tr-TR"/>
        </w:rPr>
      </w:pPr>
      <w:bookmarkStart w:id="25" w:name="_Toc100753821"/>
      <w:r>
        <w:rPr>
          <w:rFonts w:eastAsia="Times New Roman"/>
          <w:lang w:val="tr-TR"/>
        </w:rPr>
        <w:t>1.1. İKİNCİ DERECE BAŞLIK</w:t>
      </w:r>
      <w:bookmarkStart w:id="26" w:name="_Toc100407711"/>
      <w:bookmarkEnd w:id="25"/>
      <w:r>
        <w:rPr>
          <w:rFonts w:eastAsia="Times New Roman"/>
          <w:lang w:val="tr-TR"/>
        </w:rPr>
        <w:t xml:space="preserve"> </w:t>
      </w:r>
      <w:bookmarkEnd w:id="26"/>
    </w:p>
    <w:p w14:paraId="7590345C" w14:textId="49BBC0AA" w:rsidR="00CD1487" w:rsidRDefault="00CD1487" w:rsidP="00CD1487">
      <w:pPr>
        <w:pStyle w:val="GvdeMetni"/>
      </w:pPr>
      <w:bookmarkStart w:id="27" w:name="_Hlk100407734"/>
      <w:proofErr w:type="spellStart"/>
      <w:r>
        <w:t>İkinci</w:t>
      </w:r>
      <w:proofErr w:type="spellEnd"/>
      <w:r>
        <w:t xml:space="preserve">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başına</w:t>
      </w:r>
      <w:proofErr w:type="spellEnd"/>
      <w:r>
        <w:t xml:space="preserve"> </w:t>
      </w:r>
      <w:proofErr w:type="spellStart"/>
      <w:r>
        <w:t>geldikten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stiller </w:t>
      </w:r>
      <w:proofErr w:type="spellStart"/>
      <w:r>
        <w:t>kısmından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2’yi </w:t>
      </w:r>
      <w:proofErr w:type="spellStart"/>
      <w:r>
        <w:t>seçin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numaranızı</w:t>
      </w:r>
      <w:proofErr w:type="spellEnd"/>
      <w:r>
        <w:t xml:space="preserve"> </w:t>
      </w:r>
      <w:proofErr w:type="spellStart"/>
      <w:r>
        <w:t>aralarına</w:t>
      </w:r>
      <w:proofErr w:type="spellEnd"/>
      <w:r>
        <w:t xml:space="preserve"> </w:t>
      </w:r>
      <w:proofErr w:type="spellStart"/>
      <w:r>
        <w:t>nokta</w:t>
      </w:r>
      <w:proofErr w:type="spellEnd"/>
      <w:r>
        <w:t xml:space="preserve"> </w:t>
      </w:r>
      <w:proofErr w:type="spellStart"/>
      <w:r>
        <w:t>koyarak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Son </w:t>
      </w:r>
      <w:proofErr w:type="spellStart"/>
      <w:r>
        <w:t>noktadan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bırakarak</w:t>
      </w:r>
      <w:proofErr w:type="spellEnd"/>
      <w:r>
        <w:t xml:space="preserve"> </w:t>
      </w:r>
      <w:proofErr w:type="spellStart"/>
      <w:r>
        <w:t>başlığınızı</w:t>
      </w:r>
      <w:proofErr w:type="spellEnd"/>
      <w:r>
        <w:t xml:space="preserve"> </w:t>
      </w:r>
      <w:proofErr w:type="spellStart"/>
      <w:r>
        <w:t>tamamı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harf</w:t>
      </w:r>
      <w:proofErr w:type="spellEnd"/>
      <w:r>
        <w:t xml:space="preserve"> </w:t>
      </w:r>
      <w:proofErr w:type="spellStart"/>
      <w:r>
        <w:t>olacak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Bu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koyu</w:t>
      </w:r>
      <w:proofErr w:type="spellEnd"/>
      <w:r>
        <w:t xml:space="preserve"> punto </w:t>
      </w:r>
      <w:proofErr w:type="spellStart"/>
      <w:r>
        <w:t>ve</w:t>
      </w:r>
      <w:proofErr w:type="spellEnd"/>
      <w:r>
        <w:t xml:space="preserve"> 1,25 cm </w:t>
      </w:r>
      <w:proofErr w:type="spellStart"/>
      <w:r>
        <w:t>girintili</w:t>
      </w:r>
      <w:proofErr w:type="spellEnd"/>
      <w:r>
        <w:t xml:space="preserve"> </w:t>
      </w:r>
      <w:proofErr w:type="spellStart"/>
      <w:r>
        <w:t>başlığınız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ayarlanacak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güncellediğinizde</w:t>
      </w:r>
      <w:proofErr w:type="spellEnd"/>
      <w:r>
        <w:t xml:space="preserve"> </w:t>
      </w:r>
      <w:proofErr w:type="spellStart"/>
      <w:r>
        <w:t>orada</w:t>
      </w:r>
      <w:proofErr w:type="spellEnd"/>
      <w:r>
        <w:t xml:space="preserve"> </w:t>
      </w:r>
      <w:proofErr w:type="spellStart"/>
      <w:r>
        <w:t>görünecektir</w:t>
      </w:r>
      <w:proofErr w:type="spellEnd"/>
      <w:r>
        <w:t>.</w:t>
      </w:r>
      <w:bookmarkEnd w:id="27"/>
    </w:p>
    <w:p w14:paraId="39E1DF1F" w14:textId="4D439F04" w:rsidR="00CD1487" w:rsidRDefault="00CD1487" w:rsidP="00CD1487">
      <w:pPr>
        <w:pStyle w:val="Balk2"/>
        <w:rPr>
          <w:rFonts w:eastAsia="Times New Roman"/>
          <w:lang w:val="tr-TR"/>
        </w:rPr>
      </w:pPr>
      <w:bookmarkStart w:id="28" w:name="_Toc100753822"/>
      <w:r>
        <w:rPr>
          <w:rFonts w:eastAsia="Times New Roman"/>
          <w:lang w:val="tr-TR"/>
        </w:rPr>
        <w:t>1.2. İKİNCİ DERECE BAŞLIK</w:t>
      </w:r>
      <w:bookmarkStart w:id="29" w:name="_Toc100407712"/>
      <w:bookmarkEnd w:id="28"/>
      <w:r>
        <w:rPr>
          <w:rFonts w:eastAsia="Times New Roman"/>
          <w:lang w:val="tr-TR"/>
        </w:rPr>
        <w:t xml:space="preserve"> </w:t>
      </w:r>
      <w:bookmarkEnd w:id="29"/>
    </w:p>
    <w:p w14:paraId="05640EE1" w14:textId="5BC9E96C" w:rsidR="00CD1487" w:rsidRDefault="00CD1487" w:rsidP="00CD1487">
      <w:pPr>
        <w:pStyle w:val="GvdeMetni"/>
      </w:pPr>
      <w:proofErr w:type="spellStart"/>
      <w:r>
        <w:t>Başlık</w:t>
      </w:r>
      <w:proofErr w:type="spellEnd"/>
      <w:r>
        <w:t xml:space="preserve"> </w:t>
      </w:r>
      <w:proofErr w:type="spellStart"/>
      <w:r>
        <w:t>oluşturduktan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metne</w:t>
      </w:r>
      <w:proofErr w:type="spellEnd"/>
      <w:r>
        <w:t xml:space="preserve"> </w:t>
      </w:r>
      <w:proofErr w:type="spellStart"/>
      <w:r>
        <w:t>geçmek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yine</w:t>
      </w:r>
      <w:proofErr w:type="spellEnd"/>
      <w:r>
        <w:t xml:space="preserve"> stiller </w:t>
      </w:r>
      <w:proofErr w:type="spellStart"/>
      <w:r>
        <w:t>bölümünden</w:t>
      </w:r>
      <w:proofErr w:type="spellEnd"/>
      <w:r>
        <w:t xml:space="preserve"> </w:t>
      </w:r>
      <w:proofErr w:type="spellStart"/>
      <w:r>
        <w:t>gövde</w:t>
      </w:r>
      <w:proofErr w:type="spellEnd"/>
      <w:r>
        <w:t xml:space="preserve"> </w:t>
      </w:r>
      <w:proofErr w:type="spellStart"/>
      <w:r>
        <w:t>metnini</w:t>
      </w:r>
      <w:proofErr w:type="spellEnd"/>
      <w:r>
        <w:t xml:space="preserve"> </w:t>
      </w:r>
      <w:proofErr w:type="spellStart"/>
      <w:r>
        <w:t>seçiniz</w:t>
      </w:r>
      <w:proofErr w:type="spellEnd"/>
      <w:r>
        <w:t xml:space="preserve">. Bu </w:t>
      </w:r>
      <w:proofErr w:type="spellStart"/>
      <w:r>
        <w:t>şekilde</w:t>
      </w:r>
      <w:proofErr w:type="spellEnd"/>
      <w:r>
        <w:t xml:space="preserve"> 1,5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aralığına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, 1,27 cm </w:t>
      </w:r>
      <w:proofErr w:type="spellStart"/>
      <w:r>
        <w:t>girintili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paragraflar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6 </w:t>
      </w:r>
      <w:proofErr w:type="spellStart"/>
      <w:r>
        <w:t>nk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metin</w:t>
      </w:r>
      <w:proofErr w:type="spellEnd"/>
      <w:r>
        <w:t xml:space="preserve"> </w:t>
      </w:r>
      <w:proofErr w:type="spellStart"/>
      <w:r>
        <w:t>düzeni</w:t>
      </w:r>
      <w:proofErr w:type="spellEnd"/>
      <w:r>
        <w:t xml:space="preserve"> </w:t>
      </w:r>
      <w:proofErr w:type="spellStart"/>
      <w:r>
        <w:t>otomatik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işleye</w:t>
      </w:r>
      <w:r w:rsidR="007971BC">
        <w:t>c</w:t>
      </w:r>
      <w:r>
        <w:t>ektir</w:t>
      </w:r>
      <w:proofErr w:type="spellEnd"/>
      <w:r>
        <w:t>.</w:t>
      </w:r>
    </w:p>
    <w:p w14:paraId="09FD225E" w14:textId="5134337A" w:rsidR="00CD1487" w:rsidRDefault="00CD1487" w:rsidP="00CD1487">
      <w:pPr>
        <w:pStyle w:val="Balk3"/>
        <w:rPr>
          <w:rFonts w:eastAsia="Times New Roman"/>
          <w:lang w:val="tr-TR"/>
        </w:rPr>
      </w:pPr>
      <w:bookmarkStart w:id="30" w:name="_Toc100753823"/>
      <w:r>
        <w:rPr>
          <w:rFonts w:eastAsia="Times New Roman"/>
          <w:lang w:val="tr-TR"/>
        </w:rPr>
        <w:t xml:space="preserve">1.2.1. </w:t>
      </w:r>
      <w:r w:rsidRPr="003C661D">
        <w:rPr>
          <w:rFonts w:eastAsia="Times New Roman"/>
          <w:lang w:val="tr-TR"/>
        </w:rPr>
        <w:t>Üçüncü Derece Başlık</w:t>
      </w:r>
      <w:bookmarkStart w:id="31" w:name="_Toc100407713"/>
      <w:bookmarkEnd w:id="30"/>
      <w:r>
        <w:rPr>
          <w:rFonts w:eastAsia="Times New Roman"/>
          <w:lang w:val="tr-TR"/>
        </w:rPr>
        <w:t xml:space="preserve"> </w:t>
      </w:r>
      <w:bookmarkEnd w:id="31"/>
    </w:p>
    <w:p w14:paraId="2B3A928D" w14:textId="77777777" w:rsidR="00CD1487" w:rsidRDefault="00CD1487" w:rsidP="00CD1487">
      <w:pPr>
        <w:pStyle w:val="GvdeMetni"/>
      </w:pPr>
      <w:proofErr w:type="spellStart"/>
      <w:r>
        <w:t>Üçüncü</w:t>
      </w:r>
      <w:proofErr w:type="spellEnd"/>
      <w:r>
        <w:t xml:space="preserve"> </w:t>
      </w:r>
      <w:proofErr w:type="spellStart"/>
      <w:r>
        <w:t>düzey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>
        <w:t>başına</w:t>
      </w:r>
      <w:proofErr w:type="spellEnd"/>
      <w:r>
        <w:t xml:space="preserve"> </w:t>
      </w:r>
      <w:proofErr w:type="spellStart"/>
      <w:r>
        <w:t>geldikten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stiller </w:t>
      </w:r>
      <w:proofErr w:type="spellStart"/>
      <w:r>
        <w:t>bölümünden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3’ü </w:t>
      </w:r>
      <w:proofErr w:type="spellStart"/>
      <w:r>
        <w:t>seçin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numaranızı</w:t>
      </w:r>
      <w:proofErr w:type="spellEnd"/>
      <w:r>
        <w:t xml:space="preserve"> </w:t>
      </w:r>
      <w:proofErr w:type="spellStart"/>
      <w:r>
        <w:t>aralarına</w:t>
      </w:r>
      <w:proofErr w:type="spellEnd"/>
      <w:r>
        <w:t xml:space="preserve"> </w:t>
      </w:r>
      <w:proofErr w:type="spellStart"/>
      <w:r>
        <w:t>nokta</w:t>
      </w:r>
      <w:proofErr w:type="spellEnd"/>
      <w:r>
        <w:t xml:space="preserve"> </w:t>
      </w:r>
      <w:proofErr w:type="spellStart"/>
      <w:r>
        <w:t>koyarak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Son </w:t>
      </w:r>
      <w:proofErr w:type="spellStart"/>
      <w:r>
        <w:t>noktadan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bırakarak</w:t>
      </w:r>
      <w:proofErr w:type="spellEnd"/>
      <w:r>
        <w:t xml:space="preserve"> </w:t>
      </w:r>
      <w:proofErr w:type="spellStart"/>
      <w:r>
        <w:t>kelimelerin</w:t>
      </w:r>
      <w:proofErr w:type="spellEnd"/>
      <w:r>
        <w:t xml:space="preserve"> </w:t>
      </w:r>
      <w:proofErr w:type="spellStart"/>
      <w:r>
        <w:t>baş</w:t>
      </w:r>
      <w:proofErr w:type="spellEnd"/>
      <w:r>
        <w:t xml:space="preserve"> </w:t>
      </w:r>
      <w:proofErr w:type="spellStart"/>
      <w:r>
        <w:t>harfi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olacak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başlığınızı</w:t>
      </w:r>
      <w:proofErr w:type="spellEnd"/>
      <w:r>
        <w:t xml:space="preserve"> </w:t>
      </w:r>
      <w:proofErr w:type="spellStart"/>
      <w:r>
        <w:t>yazın</w:t>
      </w:r>
      <w:proofErr w:type="spellEnd"/>
      <w:r>
        <w:t xml:space="preserve">. </w:t>
      </w:r>
    </w:p>
    <w:p w14:paraId="0511D6B7" w14:textId="36268E18" w:rsidR="000B73A8" w:rsidRDefault="000B73A8" w:rsidP="002A26C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7104BE7" w14:textId="77777777" w:rsidR="00EC165B" w:rsidRDefault="00EC165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  <w:sectPr w:rsidR="00EC165B" w:rsidSect="00637957">
          <w:pgSz w:w="11910" w:h="16840"/>
          <w:pgMar w:top="1701" w:right="1418" w:bottom="1418" w:left="1985" w:header="0" w:footer="283" w:gutter="0"/>
          <w:pgNumType w:start="1"/>
          <w:cols w:space="708"/>
          <w:docGrid w:linePitch="326"/>
        </w:sectPr>
      </w:pPr>
    </w:p>
    <w:p w14:paraId="78D63077" w14:textId="6EBA4625" w:rsidR="00BF48E0" w:rsidRPr="000B73A8" w:rsidRDefault="00AB35F7" w:rsidP="00AB35F7">
      <w:pPr>
        <w:pStyle w:val="Balk1"/>
        <w:rPr>
          <w:rFonts w:eastAsia="Times New Roman"/>
          <w:lang w:val="tr-TR"/>
        </w:rPr>
      </w:pPr>
      <w:bookmarkStart w:id="32" w:name="_Toc67034292"/>
      <w:bookmarkStart w:id="33" w:name="_Toc100753824"/>
      <w:r>
        <w:rPr>
          <w:rFonts w:eastAsia="Times New Roman"/>
          <w:lang w:val="tr-TR"/>
        </w:rPr>
        <w:lastRenderedPageBreak/>
        <w:t xml:space="preserve">2. </w:t>
      </w:r>
      <w:r w:rsidR="000B73A8" w:rsidRPr="000B73A8">
        <w:rPr>
          <w:rFonts w:eastAsia="Times New Roman"/>
          <w:lang w:val="tr-TR"/>
        </w:rPr>
        <w:t>GENEL BİLGİLER</w:t>
      </w:r>
      <w:bookmarkEnd w:id="32"/>
      <w:bookmarkEnd w:id="33"/>
    </w:p>
    <w:p w14:paraId="4C0E3759" w14:textId="13F98FE5" w:rsidR="000B73A8" w:rsidRPr="000E10BB" w:rsidRDefault="000E10BB" w:rsidP="000E10BB">
      <w:pPr>
        <w:pStyle w:val="GvdeMetni"/>
      </w:pPr>
      <w:proofErr w:type="spellStart"/>
      <w:r w:rsidRPr="000E10BB">
        <w:t>Genel</w:t>
      </w:r>
      <w:proofErr w:type="spellEnd"/>
      <w:r w:rsidRPr="000E10BB">
        <w:t xml:space="preserve"> </w:t>
      </w:r>
      <w:proofErr w:type="spellStart"/>
      <w:r w:rsidRPr="000E10BB">
        <w:t>Bilgiler</w:t>
      </w:r>
      <w:proofErr w:type="spellEnd"/>
      <w:r w:rsidRPr="000E10BB">
        <w:t xml:space="preserve"> </w:t>
      </w:r>
      <w:proofErr w:type="spellStart"/>
      <w:r w:rsidRPr="000E10BB">
        <w:t>bölümü</w:t>
      </w:r>
      <w:r>
        <w:t>nün</w:t>
      </w:r>
      <w:proofErr w:type="spellEnd"/>
      <w:r w:rsidRPr="000E10BB">
        <w:t xml:space="preserve"> </w:t>
      </w:r>
      <w:proofErr w:type="spellStart"/>
      <w:r w:rsidRPr="000E10BB">
        <w:t>sayfa</w:t>
      </w:r>
      <w:proofErr w:type="spellEnd"/>
      <w:r w:rsidRPr="000E10BB">
        <w:t xml:space="preserve"> </w:t>
      </w:r>
      <w:proofErr w:type="spellStart"/>
      <w:r w:rsidRPr="000E10BB">
        <w:t>sayısı</w:t>
      </w:r>
      <w:proofErr w:type="spellEnd"/>
      <w:r w:rsidRPr="000E10BB">
        <w:t xml:space="preserve"> </w:t>
      </w:r>
      <w:proofErr w:type="spellStart"/>
      <w:r w:rsidRPr="000E10BB">
        <w:t>kapak</w:t>
      </w:r>
      <w:proofErr w:type="spellEnd"/>
      <w:r w:rsidRPr="000E10BB">
        <w:t xml:space="preserve"> </w:t>
      </w:r>
      <w:proofErr w:type="spellStart"/>
      <w:r w:rsidRPr="000E10BB">
        <w:t>sayfaları</w:t>
      </w:r>
      <w:proofErr w:type="spellEnd"/>
      <w:r w:rsidRPr="000E10BB">
        <w:t xml:space="preserve">, </w:t>
      </w:r>
      <w:proofErr w:type="spellStart"/>
      <w:r w:rsidRPr="000E10BB">
        <w:t>içindekiler</w:t>
      </w:r>
      <w:proofErr w:type="spellEnd"/>
      <w:r w:rsidRPr="000E10BB">
        <w:t xml:space="preserve">, </w:t>
      </w:r>
      <w:proofErr w:type="spellStart"/>
      <w:r w:rsidRPr="000E10BB">
        <w:t>ekler</w:t>
      </w:r>
      <w:proofErr w:type="spellEnd"/>
      <w:r w:rsidRPr="000E10BB">
        <w:t xml:space="preserve"> </w:t>
      </w:r>
      <w:proofErr w:type="spellStart"/>
      <w:r w:rsidRPr="000E10BB">
        <w:t>ve</w:t>
      </w:r>
      <w:proofErr w:type="spellEnd"/>
      <w:r w:rsidRPr="000E10BB">
        <w:t xml:space="preserve"> </w:t>
      </w:r>
      <w:proofErr w:type="spellStart"/>
      <w:r w:rsidRPr="000E10BB">
        <w:t>kaynaklar</w:t>
      </w:r>
      <w:proofErr w:type="spellEnd"/>
      <w:r w:rsidRPr="000E10BB">
        <w:t xml:space="preserve"> </w:t>
      </w:r>
      <w:proofErr w:type="spellStart"/>
      <w:r w:rsidRPr="000E10BB">
        <w:t>hariç</w:t>
      </w:r>
      <w:proofErr w:type="spellEnd"/>
      <w:r w:rsidRPr="000E10BB">
        <w:t xml:space="preserve"> </w:t>
      </w:r>
      <w:proofErr w:type="spellStart"/>
      <w:r w:rsidRPr="000E10BB">
        <w:t>tezin</w:t>
      </w:r>
      <w:proofErr w:type="spellEnd"/>
      <w:r w:rsidRPr="000E10BB">
        <w:t xml:space="preserve"> </w:t>
      </w:r>
      <w:proofErr w:type="spellStart"/>
      <w:r w:rsidRPr="000E10BB">
        <w:t>diğer</w:t>
      </w:r>
      <w:proofErr w:type="spellEnd"/>
      <w:r w:rsidRPr="000E10BB">
        <w:t xml:space="preserve"> </w:t>
      </w:r>
      <w:proofErr w:type="spellStart"/>
      <w:r w:rsidRPr="000E10BB">
        <w:t>bölümlerinin</w:t>
      </w:r>
      <w:proofErr w:type="spellEnd"/>
      <w:r w:rsidRPr="000E10BB">
        <w:t xml:space="preserve"> 1/3’ünü </w:t>
      </w:r>
      <w:proofErr w:type="spellStart"/>
      <w:r w:rsidRPr="000E10BB">
        <w:t>aşmayacak</w:t>
      </w:r>
      <w:proofErr w:type="spellEnd"/>
      <w:r w:rsidRPr="000E10BB">
        <w:t xml:space="preserve"> </w:t>
      </w:r>
      <w:proofErr w:type="spellStart"/>
      <w:r w:rsidRPr="000E10BB">
        <w:t>şekilde</w:t>
      </w:r>
      <w:proofErr w:type="spellEnd"/>
      <w:r w:rsidRPr="000E10BB">
        <w:t xml:space="preserve"> </w:t>
      </w:r>
      <w:proofErr w:type="spellStart"/>
      <w:r>
        <w:t>olmalıdır</w:t>
      </w:r>
      <w:proofErr w:type="spellEnd"/>
      <w:r>
        <w:t>.</w:t>
      </w:r>
    </w:p>
    <w:p w14:paraId="540E7081" w14:textId="0D850196" w:rsidR="00846385" w:rsidRDefault="00846385" w:rsidP="00846385">
      <w:pPr>
        <w:pStyle w:val="Balk2"/>
        <w:rPr>
          <w:rFonts w:eastAsia="Times New Roman"/>
          <w:lang w:val="tr-TR"/>
        </w:rPr>
      </w:pPr>
      <w:bookmarkStart w:id="34" w:name="_Toc100753825"/>
      <w:r>
        <w:rPr>
          <w:rFonts w:eastAsia="Times New Roman"/>
          <w:lang w:val="tr-TR"/>
        </w:rPr>
        <w:t>2.1. İKİNCİ DERECE BAŞLIK</w:t>
      </w:r>
      <w:bookmarkEnd w:id="34"/>
      <w:r w:rsidR="00CD1487">
        <w:rPr>
          <w:rFonts w:eastAsia="Times New Roman"/>
          <w:lang w:val="tr-TR"/>
        </w:rPr>
        <w:t xml:space="preserve"> </w:t>
      </w:r>
    </w:p>
    <w:p w14:paraId="4979E1D6" w14:textId="51298570" w:rsidR="003C661D" w:rsidRDefault="003C661D" w:rsidP="003C661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89D89AE" w14:textId="398A9414" w:rsidR="003C661D" w:rsidRDefault="003C661D" w:rsidP="003C661D">
      <w:pPr>
        <w:pStyle w:val="Balk3"/>
        <w:rPr>
          <w:rFonts w:eastAsia="Times New Roman"/>
          <w:lang w:val="tr-TR"/>
        </w:rPr>
      </w:pPr>
      <w:bookmarkStart w:id="35" w:name="_Toc100753826"/>
      <w:r>
        <w:rPr>
          <w:rFonts w:eastAsia="Times New Roman"/>
          <w:lang w:val="tr-TR"/>
        </w:rPr>
        <w:t xml:space="preserve">2.1.1. </w:t>
      </w:r>
      <w:r w:rsidRPr="003C661D">
        <w:rPr>
          <w:rFonts w:eastAsia="Times New Roman"/>
          <w:lang w:val="tr-TR"/>
        </w:rPr>
        <w:t>Üçüncü Derece Başlık</w:t>
      </w:r>
      <w:bookmarkEnd w:id="35"/>
      <w:r w:rsidRPr="003C661D">
        <w:rPr>
          <w:rFonts w:eastAsia="Times New Roman"/>
          <w:lang w:val="tr-TR"/>
        </w:rPr>
        <w:t xml:space="preserve"> </w:t>
      </w:r>
    </w:p>
    <w:p w14:paraId="5AFF39C6" w14:textId="161154A7" w:rsidR="003C661D" w:rsidRDefault="00CD1487" w:rsidP="003C661D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>Art arda gelen 1., 2. ve 3. derece başlıklar arasında 1 satır boşluk bırakın.</w:t>
      </w:r>
    </w:p>
    <w:p w14:paraId="039BD1C7" w14:textId="282DEFBF" w:rsidR="00CD1487" w:rsidRDefault="003C661D" w:rsidP="006C5962">
      <w:pPr>
        <w:pStyle w:val="GvdeMetni"/>
        <w:suppressAutoHyphens/>
        <w:autoSpaceDE w:val="0"/>
        <w:autoSpaceDN w:val="0"/>
        <w:spacing w:before="240"/>
        <w:ind w:firstLine="1004"/>
        <w:rPr>
          <w:rFonts w:eastAsia="Times New Roman" w:cs="Times New Roman"/>
          <w:color w:val="000000"/>
          <w:spacing w:val="4"/>
        </w:rPr>
      </w:pPr>
      <w:bookmarkStart w:id="36" w:name="_Toc100753827"/>
      <w:r w:rsidRPr="003C661D">
        <w:rPr>
          <w:rStyle w:val="Balk4Char"/>
        </w:rPr>
        <w:t xml:space="preserve">2.1.1.1. </w:t>
      </w:r>
      <w:r w:rsidRPr="003C661D">
        <w:rPr>
          <w:rStyle w:val="Balk4Char"/>
          <w:lang w:val="tr-TR"/>
        </w:rPr>
        <w:t>Dördüncü derece başlık</w:t>
      </w:r>
      <w:r w:rsidRPr="003C661D">
        <w:rPr>
          <w:rStyle w:val="Balk4Char"/>
        </w:rPr>
        <w:t>:</w:t>
      </w:r>
      <w:bookmarkEnd w:id="36"/>
      <w:r w:rsidRPr="003C661D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Dördüncü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başlıklar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için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satır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başından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itibaren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yazın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Ardından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‘:’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koyarak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metninizi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verin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(Bu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iki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noktayı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sonrasında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içindekiler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bölümünden</w:t>
      </w:r>
      <w:proofErr w:type="spellEnd"/>
      <w:r w:rsidR="003F03EE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3F03EE">
        <w:rPr>
          <w:rFonts w:eastAsia="Times New Roman" w:cs="Times New Roman"/>
          <w:color w:val="000000"/>
          <w:spacing w:val="4"/>
        </w:rPr>
        <w:t>siliniz</w:t>
      </w:r>
      <w:proofErr w:type="spellEnd"/>
      <w:r w:rsidR="003F03EE">
        <w:rPr>
          <w:rFonts w:eastAsia="Times New Roman" w:cs="Times New Roman"/>
          <w:color w:val="000000"/>
          <w:spacing w:val="4"/>
        </w:rPr>
        <w:t>).</w:t>
      </w:r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bittiğinde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ve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seçerek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bölümündeki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4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seçeneğini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tıklayın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metin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olduğu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için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başlığınız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otomatik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olarak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ayarlamayabilir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durumda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girinsitisni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1,77 cm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olacak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şekilde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kendiniz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düzenleyin</w:t>
      </w:r>
      <w:proofErr w:type="spellEnd"/>
      <w:r w:rsidR="006F4AE7">
        <w:rPr>
          <w:rFonts w:eastAsia="Times New Roman" w:cs="Times New Roman"/>
          <w:color w:val="000000"/>
          <w:spacing w:val="4"/>
        </w:rPr>
        <w:t xml:space="preserve"> (</w:t>
      </w:r>
      <w:proofErr w:type="spellStart"/>
      <w:r w:rsidR="006F4AE7">
        <w:rPr>
          <w:rFonts w:eastAsia="Times New Roman" w:cs="Times New Roman"/>
          <w:color w:val="000000"/>
          <w:spacing w:val="4"/>
        </w:rPr>
        <w:t>Şekil</w:t>
      </w:r>
      <w:proofErr w:type="spellEnd"/>
      <w:r w:rsidR="006F4AE7">
        <w:rPr>
          <w:rFonts w:eastAsia="Times New Roman" w:cs="Times New Roman"/>
          <w:color w:val="000000"/>
          <w:spacing w:val="4"/>
        </w:rPr>
        <w:t xml:space="preserve"> 2.2)</w:t>
      </w:r>
      <w:r w:rsidR="00CD14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konumu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bu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örnekteki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gibi</w:t>
      </w:r>
      <w:proofErr w:type="spellEnd"/>
      <w:r w:rsidR="00CD14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CD1487">
        <w:rPr>
          <w:rFonts w:eastAsia="Times New Roman" w:cs="Times New Roman"/>
          <w:color w:val="000000"/>
          <w:spacing w:val="4"/>
        </w:rPr>
        <w:t>olmalı</w:t>
      </w:r>
      <w:proofErr w:type="spellEnd"/>
      <w:r w:rsidR="00CD1487">
        <w:rPr>
          <w:rFonts w:eastAsia="Times New Roman" w:cs="Times New Roman"/>
          <w:color w:val="000000"/>
          <w:spacing w:val="4"/>
        </w:rPr>
        <w:t>.</w:t>
      </w:r>
    </w:p>
    <w:p w14:paraId="7097ABA0" w14:textId="168C05C9" w:rsidR="00CD1487" w:rsidRPr="00826987" w:rsidRDefault="00CD1487" w:rsidP="006C5962">
      <w:pPr>
        <w:pStyle w:val="GvdeMetni"/>
        <w:suppressAutoHyphens/>
        <w:autoSpaceDE w:val="0"/>
        <w:autoSpaceDN w:val="0"/>
        <w:spacing w:before="240"/>
        <w:ind w:firstLine="1004"/>
        <w:rPr>
          <w:rFonts w:eastAsia="Times New Roman" w:cs="Times New Roman"/>
          <w:color w:val="000000"/>
          <w:spacing w:val="4"/>
        </w:rPr>
      </w:pPr>
      <w:bookmarkStart w:id="37" w:name="_Toc100753828"/>
      <w:r w:rsidRPr="003C661D">
        <w:rPr>
          <w:rStyle w:val="Balk4Char"/>
        </w:rPr>
        <w:t>2.1.1.</w:t>
      </w:r>
      <w:r>
        <w:rPr>
          <w:rStyle w:val="Balk4Char"/>
        </w:rPr>
        <w:t>2</w:t>
      </w:r>
      <w:r w:rsidRPr="003C661D">
        <w:rPr>
          <w:rStyle w:val="Balk4Char"/>
        </w:rPr>
        <w:t xml:space="preserve">. </w:t>
      </w:r>
      <w:r w:rsidRPr="003C661D">
        <w:rPr>
          <w:rStyle w:val="Balk4Char"/>
          <w:lang w:val="tr-TR"/>
        </w:rPr>
        <w:t>Dördüncü derece başlık</w:t>
      </w:r>
      <w:r w:rsidRPr="003C661D">
        <w:rPr>
          <w:rStyle w:val="Balk4Char"/>
        </w:rPr>
        <w:t>:</w:t>
      </w:r>
      <w:bookmarkEnd w:id="37"/>
      <w:r>
        <w:rPr>
          <w:rStyle w:val="Balk4Char"/>
        </w:rPr>
        <w:t xml:space="preserve"> </w:t>
      </w:r>
      <w:r w:rsidR="00826987">
        <w:rPr>
          <w:rFonts w:eastAsia="Times New Roman" w:cs="Times New Roman"/>
          <w:color w:val="000000"/>
          <w:spacing w:val="4"/>
        </w:rPr>
        <w:t xml:space="preserve">4.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hemen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altında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5.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derece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yoksa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metninizi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yanından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devam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ettiriniz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  </w:t>
      </w:r>
    </w:p>
    <w:p w14:paraId="6819016E" w14:textId="50AF4B70" w:rsidR="00826987" w:rsidRDefault="00F35248" w:rsidP="00826987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</w:rPr>
      </w:pPr>
      <w:r w:rsidRPr="00F35248">
        <w:rPr>
          <w:rStyle w:val="Balk5Char"/>
        </w:rPr>
        <w:t>2.1.1.</w:t>
      </w:r>
      <w:r w:rsidR="00826987">
        <w:rPr>
          <w:rStyle w:val="Balk5Char"/>
        </w:rPr>
        <w:t>2</w:t>
      </w:r>
      <w:r w:rsidRPr="00F35248">
        <w:rPr>
          <w:rStyle w:val="Balk5Char"/>
        </w:rPr>
        <w:t xml:space="preserve">.a. </w:t>
      </w:r>
      <w:r w:rsidR="003C661D" w:rsidRPr="00F35248">
        <w:rPr>
          <w:rStyle w:val="Balk5Char"/>
          <w:lang w:val="tr-TR"/>
        </w:rPr>
        <w:t>Beşinci derece başlık:</w:t>
      </w:r>
      <w:r w:rsidR="003C661D" w:rsidRPr="003C661D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826987">
        <w:t>Beşinci</w:t>
      </w:r>
      <w:proofErr w:type="spellEnd"/>
      <w:r w:rsidR="00826987">
        <w:t xml:space="preserve"> </w:t>
      </w:r>
      <w:proofErr w:type="spellStart"/>
      <w:r w:rsidR="00826987">
        <w:t>derece</w:t>
      </w:r>
      <w:proofErr w:type="spellEnd"/>
      <w:r w:rsidR="00826987">
        <w:t xml:space="preserve"> </w:t>
      </w:r>
      <w:proofErr w:type="spellStart"/>
      <w:r w:rsidR="00826987">
        <w:t>başlık</w:t>
      </w:r>
      <w:proofErr w:type="spellEnd"/>
      <w:r w:rsidR="00826987">
        <w:t xml:space="preserve"> </w:t>
      </w:r>
      <w:proofErr w:type="spellStart"/>
      <w:r w:rsidR="00826987">
        <w:t>oluşturmak</w:t>
      </w:r>
      <w:proofErr w:type="spellEnd"/>
      <w:r w:rsidR="00826987">
        <w:t xml:space="preserve"> </w:t>
      </w:r>
      <w:proofErr w:type="spellStart"/>
      <w:r w:rsidR="00826987">
        <w:t>için</w:t>
      </w:r>
      <w:proofErr w:type="spellEnd"/>
      <w:r w:rsidR="00826987">
        <w:t xml:space="preserve"> </w:t>
      </w:r>
      <w:proofErr w:type="spellStart"/>
      <w:r w:rsidR="00826987">
        <w:t>başlık</w:t>
      </w:r>
      <w:proofErr w:type="spellEnd"/>
      <w:r w:rsidR="00826987">
        <w:t xml:space="preserve"> </w:t>
      </w:r>
      <w:proofErr w:type="spellStart"/>
      <w:r w:rsidR="00826987">
        <w:t>numaranızı</w:t>
      </w:r>
      <w:proofErr w:type="spellEnd"/>
      <w:r w:rsidR="00826987">
        <w:t xml:space="preserve"> </w:t>
      </w:r>
      <w:proofErr w:type="spellStart"/>
      <w:r w:rsidR="00826987">
        <w:t>ve</w:t>
      </w:r>
      <w:proofErr w:type="spellEnd"/>
      <w:r w:rsidR="00826987">
        <w:t xml:space="preserve"> </w:t>
      </w:r>
      <w:proofErr w:type="spellStart"/>
      <w:r w:rsidR="00826987">
        <w:t>başlığınızı</w:t>
      </w:r>
      <w:proofErr w:type="spellEnd"/>
      <w:r w:rsidR="00826987">
        <w:t xml:space="preserve"> </w:t>
      </w:r>
      <w:proofErr w:type="spellStart"/>
      <w:r w:rsidR="00826987">
        <w:t>koyu</w:t>
      </w:r>
      <w:proofErr w:type="spellEnd"/>
      <w:r w:rsidR="00826987">
        <w:t xml:space="preserve"> </w:t>
      </w:r>
      <w:proofErr w:type="spellStart"/>
      <w:r w:rsidR="00826987">
        <w:t>olmayan</w:t>
      </w:r>
      <w:proofErr w:type="spellEnd"/>
      <w:r w:rsidR="00826987">
        <w:t xml:space="preserve"> punto </w:t>
      </w:r>
      <w:proofErr w:type="spellStart"/>
      <w:r w:rsidR="00826987">
        <w:t>kullanarak</w:t>
      </w:r>
      <w:proofErr w:type="spellEnd"/>
      <w:r w:rsidR="00826987">
        <w:t xml:space="preserve"> </w:t>
      </w:r>
      <w:proofErr w:type="spellStart"/>
      <w:r w:rsidR="00826987">
        <w:t>satır</w:t>
      </w:r>
      <w:proofErr w:type="spellEnd"/>
      <w:r w:rsidR="00826987">
        <w:t xml:space="preserve"> </w:t>
      </w:r>
      <w:proofErr w:type="spellStart"/>
      <w:r w:rsidR="00826987">
        <w:t>başından</w:t>
      </w:r>
      <w:proofErr w:type="spellEnd"/>
      <w:r w:rsidR="00826987">
        <w:t xml:space="preserve"> </w:t>
      </w:r>
      <w:proofErr w:type="spellStart"/>
      <w:r w:rsidR="00826987">
        <w:t>itibaren</w:t>
      </w:r>
      <w:proofErr w:type="spellEnd"/>
      <w:r w:rsidR="00826987">
        <w:t xml:space="preserve"> </w:t>
      </w:r>
      <w:proofErr w:type="spellStart"/>
      <w:r w:rsidR="00826987">
        <w:t>yazın</w:t>
      </w:r>
      <w:proofErr w:type="spellEnd"/>
      <w:r w:rsidR="00826987">
        <w:t xml:space="preserve">. </w:t>
      </w:r>
      <w:proofErr w:type="spellStart"/>
      <w:r w:rsidR="00826987">
        <w:t>Ardından</w:t>
      </w:r>
      <w:proofErr w:type="spellEnd"/>
      <w:r w:rsidR="00826987">
        <w:t xml:space="preserve"> ‘:’ </w:t>
      </w:r>
      <w:proofErr w:type="spellStart"/>
      <w:r w:rsidR="00826987">
        <w:t>koyarak</w:t>
      </w:r>
      <w:proofErr w:type="spellEnd"/>
      <w:r w:rsidR="00826987">
        <w:t xml:space="preserve"> </w:t>
      </w:r>
      <w:proofErr w:type="spellStart"/>
      <w:r w:rsidR="00826987">
        <w:t>metninizi</w:t>
      </w:r>
      <w:proofErr w:type="spellEnd"/>
      <w:r w:rsidR="00826987">
        <w:t xml:space="preserve"> </w:t>
      </w:r>
      <w:proofErr w:type="spellStart"/>
      <w:r w:rsidR="00826987">
        <w:t>başlığın</w:t>
      </w:r>
      <w:proofErr w:type="spellEnd"/>
      <w:r w:rsidR="00826987">
        <w:t xml:space="preserve"> </w:t>
      </w:r>
      <w:proofErr w:type="spellStart"/>
      <w:r w:rsidR="00826987">
        <w:t>devamından</w:t>
      </w:r>
      <w:proofErr w:type="spellEnd"/>
      <w:r w:rsidR="00826987">
        <w:t xml:space="preserve"> </w:t>
      </w:r>
      <w:proofErr w:type="spellStart"/>
      <w:r w:rsidR="00826987">
        <w:t>verin</w:t>
      </w:r>
      <w:proofErr w:type="spellEnd"/>
      <w:r w:rsidR="00826987"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bittiğinde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numaranızı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ve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başlığınızı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seçerek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stiller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bölümündeki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5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seçeneğini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tıklayın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>.</w:t>
      </w:r>
      <w:r w:rsidR="00826987" w:rsidRPr="005C2995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devamında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metin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olduğu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için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başlığınız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otomatik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olarak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ayarlamayabilir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Bu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durumda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paragraf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girintisini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1,77 cm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olacak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şekilde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kendiniz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düzenleyin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Başlığın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konumu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bu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örnekteki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gibi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olmalı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.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Beşinci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düzey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başlıklara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içindekiler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bölümünde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yer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vermeniz</w:t>
      </w:r>
      <w:proofErr w:type="spellEnd"/>
      <w:r w:rsidR="00826987">
        <w:rPr>
          <w:rFonts w:eastAsia="Times New Roman" w:cs="Times New Roman"/>
          <w:color w:val="000000"/>
          <w:spacing w:val="4"/>
        </w:rPr>
        <w:t xml:space="preserve"> </w:t>
      </w:r>
      <w:proofErr w:type="spellStart"/>
      <w:r w:rsidR="00826987">
        <w:rPr>
          <w:rFonts w:eastAsia="Times New Roman" w:cs="Times New Roman"/>
          <w:color w:val="000000"/>
          <w:spacing w:val="4"/>
        </w:rPr>
        <w:t>gerekmez</w:t>
      </w:r>
      <w:proofErr w:type="spellEnd"/>
      <w:r w:rsidR="00826987">
        <w:rPr>
          <w:rFonts w:eastAsia="Times New Roman" w:cs="Times New Roman"/>
          <w:color w:val="000000"/>
          <w:spacing w:val="4"/>
        </w:rPr>
        <w:t>.</w:t>
      </w:r>
    </w:p>
    <w:p w14:paraId="6FEDF60E" w14:textId="6C0A3585" w:rsidR="00826987" w:rsidRDefault="00826987" w:rsidP="00826987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</w:rPr>
      </w:pPr>
      <w:r w:rsidRPr="00F35248">
        <w:rPr>
          <w:rStyle w:val="Balk5Char"/>
        </w:rPr>
        <w:t>2.1.1.</w:t>
      </w:r>
      <w:r>
        <w:rPr>
          <w:rStyle w:val="Balk5Char"/>
        </w:rPr>
        <w:t>2</w:t>
      </w:r>
      <w:r w:rsidRPr="00F35248">
        <w:rPr>
          <w:rStyle w:val="Balk5Char"/>
        </w:rPr>
        <w:t xml:space="preserve">.a. </w:t>
      </w:r>
      <w:r w:rsidRPr="00F35248">
        <w:rPr>
          <w:rStyle w:val="Balk5Char"/>
          <w:lang w:val="tr-TR"/>
        </w:rPr>
        <w:t>Beşinci derece başlık:</w:t>
      </w:r>
      <w:r>
        <w:rPr>
          <w:rStyle w:val="Balk5Char"/>
          <w:lang w:val="tr-TR"/>
        </w:rPr>
        <w:t xml:space="preserve"> </w:t>
      </w:r>
      <w:r w:rsidR="003935F6">
        <w:rPr>
          <w:rStyle w:val="Balk5Char"/>
          <w:lang w:val="tr-TR"/>
        </w:rPr>
        <w:t>Dördüncü ve b</w:t>
      </w:r>
      <w:r>
        <w:rPr>
          <w:rStyle w:val="Balk5Char"/>
          <w:lang w:val="tr-TR"/>
        </w:rPr>
        <w:t>eşinci derece başlıklarda metninizi başlığın yanından devam ettir</w:t>
      </w:r>
      <w:r w:rsidR="003935F6">
        <w:rPr>
          <w:rStyle w:val="Balk5Char"/>
          <w:lang w:val="tr-TR"/>
        </w:rPr>
        <w:t>meyi unutmayın.</w:t>
      </w:r>
    </w:p>
    <w:bookmarkStart w:id="38" w:name="_Toc100753381"/>
    <w:p w14:paraId="3A72848E" w14:textId="5692E488" w:rsidR="00D458FE" w:rsidRPr="002E6DB2" w:rsidRDefault="00826987" w:rsidP="00E11BBB">
      <w:pPr>
        <w:pStyle w:val="GvdeMetni"/>
        <w:tabs>
          <w:tab w:val="left" w:pos="8364"/>
        </w:tabs>
        <w:suppressAutoHyphens/>
        <w:autoSpaceDE w:val="0"/>
        <w:autoSpaceDN w:val="0"/>
        <w:ind w:firstLine="0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noProof/>
          <w:color w:val="FF0000"/>
          <w:spacing w:val="4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350C8C0" wp14:editId="7B32E737">
                <wp:simplePos x="0" y="0"/>
                <wp:positionH relativeFrom="column">
                  <wp:posOffset>36195</wp:posOffset>
                </wp:positionH>
                <wp:positionV relativeFrom="page">
                  <wp:posOffset>1083945</wp:posOffset>
                </wp:positionV>
                <wp:extent cx="5188585" cy="372110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492" y="21453"/>
                    <wp:lineTo x="21492" y="0"/>
                    <wp:lineTo x="0" y="0"/>
                  </wp:wrapPolygon>
                </wp:wrapTight>
                <wp:docPr id="36" name="Gr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3721100"/>
                          <a:chOff x="0" y="0"/>
                          <a:chExt cx="5648325" cy="256603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30"/>
                          <a:stretch/>
                        </pic:blipFill>
                        <pic:spPr bwMode="auto">
                          <a:xfrm>
                            <a:off x="0" y="0"/>
                            <a:ext cx="5648325" cy="256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1972011" y="94353"/>
                            <a:ext cx="1367943" cy="38770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89423" y="29807"/>
                            <a:ext cx="373155" cy="25437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C708F" id="Grup 36" o:spid="_x0000_s1026" style="position:absolute;margin-left:2.85pt;margin-top:85.35pt;width:408.55pt;height:293pt;z-index:-251649536;mso-position-vertical-relative:page;mso-width-relative:margin;mso-height-relative:margin" coordsize="56483,2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width:56483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">
                  <v:imagedata r:id="rId18" o:title="" cropbottom="12603f"/>
                </v:shape>
                <v:oval id="Oval 4" o:spid="_x0000_s1028" style="position:absolute;left:19720;top:943;width:13679;height:3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" filled="f" strokecolor="red">
                  <v:shadow on="t" color="black" opacity="22937f" origin=",.5" offset="0,.63889mm"/>
                </v:oval>
                <v:oval id="Oval 5" o:spid="_x0000_s1029" style="position:absolute;left:894;top:298;width:3731;height:2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" filled="f" strokecolor="red">
                  <v:shadow on="t" color="black" opacity="22937f" origin=",.5" offset="0,.63889mm"/>
                </v:oval>
                <w10:wrap type="tight" anchory="page"/>
              </v:group>
            </w:pict>
          </mc:Fallback>
        </mc:AlternateContent>
      </w:r>
      <w:proofErr w:type="spellStart"/>
      <w:r w:rsidR="00CB38FA" w:rsidRPr="00AB7BE0">
        <w:rPr>
          <w:b/>
          <w:bCs/>
        </w:rPr>
        <w:t>Şekil</w:t>
      </w:r>
      <w:proofErr w:type="spellEnd"/>
      <w:r w:rsidR="00CB38FA" w:rsidRPr="00AB7BE0">
        <w:rPr>
          <w:b/>
          <w:bCs/>
        </w:rPr>
        <w:t xml:space="preserve"> 2.</w:t>
      </w:r>
      <w:r w:rsidR="00CB38FA" w:rsidRPr="00AB7BE0">
        <w:rPr>
          <w:b/>
          <w:bCs/>
        </w:rPr>
        <w:fldChar w:fldCharType="begin"/>
      </w:r>
      <w:r w:rsidR="00CB38FA" w:rsidRPr="00AB7BE0">
        <w:rPr>
          <w:b/>
          <w:bCs/>
        </w:rPr>
        <w:instrText xml:space="preserve"> SEQ Şekil_2. \* ARABIC </w:instrText>
      </w:r>
      <w:r w:rsidR="00CB38FA" w:rsidRPr="00AB7BE0">
        <w:rPr>
          <w:b/>
          <w:bCs/>
        </w:rPr>
        <w:fldChar w:fldCharType="separate"/>
      </w:r>
      <w:r w:rsidR="00ED09E7">
        <w:rPr>
          <w:b/>
          <w:bCs/>
          <w:noProof/>
        </w:rPr>
        <w:t>1</w:t>
      </w:r>
      <w:r w:rsidR="00CB38FA" w:rsidRPr="00AB7BE0">
        <w:rPr>
          <w:b/>
          <w:bCs/>
        </w:rPr>
        <w:fldChar w:fldCharType="end"/>
      </w:r>
      <w:r w:rsidR="004013AE">
        <w:rPr>
          <w:b/>
          <w:bCs/>
        </w:rPr>
        <w:t>:</w:t>
      </w:r>
      <w:r w:rsidR="00CB38FA">
        <w:t xml:space="preserve"> </w:t>
      </w:r>
      <w:proofErr w:type="spellStart"/>
      <w:r w:rsidR="00AB7BE0">
        <w:t>Başlık</w:t>
      </w:r>
      <w:bookmarkEnd w:id="38"/>
      <w:proofErr w:type="spellEnd"/>
      <w:r w:rsidR="008A5B06">
        <w:t xml:space="preserve"> </w:t>
      </w:r>
      <w:proofErr w:type="spellStart"/>
      <w:r w:rsidR="008A5B06">
        <w:t>stillerinin</w:t>
      </w:r>
      <w:proofErr w:type="spellEnd"/>
      <w:r w:rsidR="008A5B06">
        <w:t xml:space="preserve"> </w:t>
      </w:r>
      <w:proofErr w:type="spellStart"/>
      <w:r w:rsidR="008A5B06">
        <w:t>kullanımı</w:t>
      </w:r>
      <w:proofErr w:type="spellEnd"/>
    </w:p>
    <w:p w14:paraId="30196E13" w14:textId="4CDFDF07" w:rsidR="00BD0434" w:rsidRDefault="00BD0434" w:rsidP="00BD0434"/>
    <w:p w14:paraId="7ECF2EC8" w14:textId="412B63EE" w:rsidR="00FD6A62" w:rsidRPr="00FD6A62" w:rsidRDefault="00FD6A62" w:rsidP="00FD6A62">
      <w:pPr>
        <w:pStyle w:val="Balk2"/>
        <w:rPr>
          <w:rFonts w:eastAsia="Times New Roman"/>
          <w:lang w:val="tr-TR"/>
        </w:rPr>
      </w:pPr>
      <w:bookmarkStart w:id="39" w:name="_Toc100753829"/>
      <w:r>
        <w:rPr>
          <w:rFonts w:eastAsia="Times New Roman"/>
          <w:lang w:val="tr-TR"/>
        </w:rPr>
        <w:t>2.2. İKİNCİ DERECE BAŞLIK</w:t>
      </w:r>
      <w:bookmarkEnd w:id="39"/>
      <w:r>
        <w:rPr>
          <w:rFonts w:eastAsia="Times New Roman"/>
          <w:lang w:val="tr-TR"/>
        </w:rPr>
        <w:t xml:space="preserve"> </w:t>
      </w:r>
    </w:p>
    <w:p w14:paraId="75279481" w14:textId="7B5ECC43" w:rsidR="00E9073C" w:rsidRDefault="00E9073C" w:rsidP="00E9073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Metin içinde sırasıyla 5 düzeyde başlık kullanılır. </w:t>
      </w:r>
    </w:p>
    <w:p w14:paraId="7AAEAF3C" w14:textId="051260BA" w:rsidR="00E9073C" w:rsidRDefault="00E9073C" w:rsidP="00E9073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Birinci derece başlıklar (Tez Onayı, Beyan, İthaf, Teşekkür, İçindekiler, Tablolar Listesi, Şekiller Listesi, Simgeler/Kısaltmalar Listesi, Özet, </w:t>
      </w:r>
      <w:proofErr w:type="spellStart"/>
      <w:r>
        <w:rPr>
          <w:rFonts w:eastAsia="Times New Roman" w:cs="Times New Roman"/>
          <w:color w:val="000000"/>
          <w:spacing w:val="4"/>
          <w:lang w:val="tr-TR"/>
        </w:rPr>
        <w:t>Abstract</w:t>
      </w:r>
      <w:proofErr w:type="spellEnd"/>
      <w:r>
        <w:rPr>
          <w:rFonts w:eastAsia="Times New Roman" w:cs="Times New Roman"/>
          <w:color w:val="000000"/>
          <w:spacing w:val="4"/>
          <w:lang w:val="tr-TR"/>
        </w:rPr>
        <w:t>, Giriş ve Amaç, Genel Bilgiler, Gereç ve</w:t>
      </w:r>
      <w:r w:rsidR="008A5B06">
        <w:rPr>
          <w:rFonts w:eastAsia="Times New Roman" w:cs="Times New Roman"/>
          <w:color w:val="000000"/>
          <w:spacing w:val="4"/>
          <w:lang w:val="tr-TR"/>
        </w:rPr>
        <w:t xml:space="preserve"> </w:t>
      </w:r>
      <w:r>
        <w:rPr>
          <w:rFonts w:eastAsia="Times New Roman" w:cs="Times New Roman"/>
          <w:color w:val="000000"/>
          <w:spacing w:val="4"/>
          <w:lang w:val="tr-TR"/>
        </w:rPr>
        <w:t>Yöntemler, Bulgular, Tartışma, Kaynaklar, Ekler ve Öz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 G</w:t>
      </w:r>
      <w:r>
        <w:rPr>
          <w:rFonts w:eastAsia="Times New Roman" w:cs="Times New Roman"/>
          <w:color w:val="000000"/>
          <w:spacing w:val="4"/>
          <w:lang w:val="tr-TR"/>
        </w:rPr>
        <w:t xml:space="preserve">eçmiş gibi tez bölümleri) 14 punto, koyu ve büyük harfler ile sayfa ortalanarak yazılmalıdır. Başlıktan önce 24 nokta sonra 18 nokta boşluk bırakılmalıdır. Satır aralığı 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1,5 </w:t>
      </w:r>
      <w:r>
        <w:rPr>
          <w:rFonts w:eastAsia="Times New Roman" w:cs="Times New Roman"/>
          <w:color w:val="000000"/>
          <w:spacing w:val="4"/>
          <w:lang w:val="tr-TR"/>
        </w:rPr>
        <w:t>satır olmalıdır</w:t>
      </w:r>
      <w:r w:rsidR="00ED09E7">
        <w:rPr>
          <w:rFonts w:eastAsia="Times New Roman" w:cs="Times New Roman"/>
          <w:color w:val="000000"/>
          <w:spacing w:val="4"/>
          <w:lang w:val="tr-TR"/>
        </w:rPr>
        <w:t xml:space="preserve"> (Tablo 2.1)</w:t>
      </w:r>
      <w:r w:rsidR="00F96D91">
        <w:rPr>
          <w:rFonts w:eastAsia="Times New Roman" w:cs="Times New Roman"/>
          <w:color w:val="000000"/>
          <w:spacing w:val="4"/>
          <w:lang w:val="tr-TR"/>
        </w:rPr>
        <w:t>.</w:t>
      </w:r>
    </w:p>
    <w:p w14:paraId="48974EBA" w14:textId="77777777" w:rsidR="00F96D91" w:rsidRPr="00E9073C" w:rsidRDefault="00F96D91" w:rsidP="00E9073C">
      <w:pPr>
        <w:pStyle w:val="GvdeMetni"/>
        <w:rPr>
          <w:lang w:val="tr-TR"/>
        </w:rPr>
      </w:pPr>
    </w:p>
    <w:p w14:paraId="6FEF32B8" w14:textId="77777777" w:rsidR="00E9073C" w:rsidRPr="00E9073C" w:rsidRDefault="00E9073C" w:rsidP="00E9073C">
      <w:pPr>
        <w:rPr>
          <w:lang w:val="tr-TR"/>
        </w:rPr>
      </w:pPr>
    </w:p>
    <w:p w14:paraId="437BE0FD" w14:textId="77777777" w:rsidR="00E9073C" w:rsidRDefault="00E9073C" w:rsidP="00BD0434"/>
    <w:p w14:paraId="5BCA887E" w14:textId="77777777" w:rsidR="00BD0434" w:rsidRPr="00BD0434" w:rsidRDefault="00BD0434" w:rsidP="00BD0434"/>
    <w:p w14:paraId="41503761" w14:textId="3D6964AC" w:rsidR="00D458FE" w:rsidRDefault="00D458FE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0F47EB8F" w14:textId="77777777" w:rsidR="00D458FE" w:rsidRDefault="00D458FE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18E4C01F" w14:textId="77777777" w:rsidR="003C661D" w:rsidRPr="003C661D" w:rsidRDefault="003C661D" w:rsidP="003C661D">
      <w:pPr>
        <w:pStyle w:val="GvdeMetni"/>
        <w:suppressAutoHyphens/>
        <w:autoSpaceDE w:val="0"/>
        <w:autoSpaceDN w:val="0"/>
        <w:ind w:firstLine="1004"/>
        <w:rPr>
          <w:rFonts w:eastAsia="Times New Roman" w:cs="Times New Roman"/>
          <w:color w:val="000000"/>
          <w:spacing w:val="4"/>
          <w:lang w:val="tr-TR"/>
        </w:rPr>
      </w:pPr>
    </w:p>
    <w:p w14:paraId="78F3B12A" w14:textId="77777777" w:rsidR="00E9073C" w:rsidRDefault="00E9073C" w:rsidP="00C02292">
      <w:pPr>
        <w:pStyle w:val="ResimYazs"/>
        <w:rPr>
          <w:b/>
          <w:bCs/>
        </w:rPr>
      </w:pPr>
    </w:p>
    <w:p w14:paraId="3BB6561A" w14:textId="0C097CF8" w:rsidR="00E9073C" w:rsidRPr="00E9073C" w:rsidRDefault="00C02292" w:rsidP="00ED09E7">
      <w:pPr>
        <w:pStyle w:val="ResimYazs"/>
      </w:pPr>
      <w:bookmarkStart w:id="40" w:name="_Toc100500542"/>
      <w:r w:rsidRPr="00C02292">
        <w:rPr>
          <w:b/>
          <w:bCs/>
        </w:rPr>
        <w:t>Tablo 2.</w:t>
      </w:r>
      <w:r w:rsidRPr="00C02292">
        <w:rPr>
          <w:b/>
          <w:bCs/>
        </w:rPr>
        <w:fldChar w:fldCharType="begin"/>
      </w:r>
      <w:r w:rsidRPr="00C02292">
        <w:rPr>
          <w:b/>
          <w:bCs/>
        </w:rPr>
        <w:instrText xml:space="preserve"> SEQ Tablo_2. \* ARABIC </w:instrText>
      </w:r>
      <w:r w:rsidRPr="00C02292">
        <w:rPr>
          <w:b/>
          <w:bCs/>
        </w:rPr>
        <w:fldChar w:fldCharType="separate"/>
      </w:r>
      <w:r w:rsidRPr="00C02292">
        <w:rPr>
          <w:b/>
          <w:bCs/>
          <w:noProof/>
        </w:rPr>
        <w:t>1</w:t>
      </w:r>
      <w:r w:rsidRPr="00C02292">
        <w:rPr>
          <w:b/>
          <w:bCs/>
        </w:rPr>
        <w:fldChar w:fldCharType="end"/>
      </w:r>
      <w:r w:rsidR="004013AE">
        <w:rPr>
          <w:b/>
          <w:bCs/>
        </w:rPr>
        <w:t>:</w:t>
      </w:r>
      <w:r>
        <w:t xml:space="preserve"> </w:t>
      </w:r>
      <w:proofErr w:type="spellStart"/>
      <w:r w:rsidR="00ED09E7">
        <w:t>Başlık</w:t>
      </w:r>
      <w:proofErr w:type="spellEnd"/>
      <w:r w:rsidR="00ED09E7">
        <w:t xml:space="preserve"> </w:t>
      </w:r>
      <w:proofErr w:type="spellStart"/>
      <w:r w:rsidR="00ED09E7">
        <w:t>düzeylerine</w:t>
      </w:r>
      <w:proofErr w:type="spellEnd"/>
      <w:r w:rsidR="00ED09E7">
        <w:t xml:space="preserve"> </w:t>
      </w:r>
      <w:proofErr w:type="spellStart"/>
      <w:r w:rsidR="00ED09E7">
        <w:t>göre</w:t>
      </w:r>
      <w:proofErr w:type="spellEnd"/>
      <w:r w:rsidR="00ED09E7">
        <w:t xml:space="preserve"> </w:t>
      </w:r>
      <w:proofErr w:type="spellStart"/>
      <w:r w:rsidR="00ED09E7">
        <w:t>yazım</w:t>
      </w:r>
      <w:proofErr w:type="spellEnd"/>
      <w:r w:rsidR="00ED09E7">
        <w:t xml:space="preserve"> </w:t>
      </w:r>
      <w:proofErr w:type="spellStart"/>
      <w:r w:rsidR="00ED09E7">
        <w:t>kuralları</w:t>
      </w:r>
      <w:bookmarkEnd w:id="40"/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24"/>
        <w:gridCol w:w="1547"/>
        <w:gridCol w:w="677"/>
        <w:gridCol w:w="1042"/>
        <w:gridCol w:w="887"/>
        <w:gridCol w:w="1239"/>
        <w:gridCol w:w="850"/>
        <w:gridCol w:w="850"/>
      </w:tblGrid>
      <w:tr w:rsidR="006C5962" w:rsidRPr="00C55C11" w14:paraId="767DAFBC" w14:textId="77777777" w:rsidTr="003627C4">
        <w:tc>
          <w:tcPr>
            <w:tcW w:w="1124" w:type="dxa"/>
            <w:vAlign w:val="center"/>
          </w:tcPr>
          <w:p w14:paraId="2DE08A9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Başlık</w:t>
            </w:r>
          </w:p>
          <w:p w14:paraId="1A31CE86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Düzeyi</w:t>
            </w:r>
          </w:p>
        </w:tc>
        <w:tc>
          <w:tcPr>
            <w:tcW w:w="1547" w:type="dxa"/>
            <w:vAlign w:val="center"/>
          </w:tcPr>
          <w:p w14:paraId="03CCB457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Büyük</w:t>
            </w:r>
          </w:p>
          <w:p w14:paraId="5F2F0FEC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</w:p>
          <w:p w14:paraId="2B82B1EB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Küçük Harf</w:t>
            </w:r>
          </w:p>
        </w:tc>
        <w:tc>
          <w:tcPr>
            <w:tcW w:w="677" w:type="dxa"/>
            <w:vAlign w:val="center"/>
          </w:tcPr>
          <w:p w14:paraId="4FF04E66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Punto</w:t>
            </w:r>
          </w:p>
        </w:tc>
        <w:tc>
          <w:tcPr>
            <w:tcW w:w="1042" w:type="dxa"/>
            <w:vAlign w:val="center"/>
          </w:tcPr>
          <w:p w14:paraId="50FC8A93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Girinti</w:t>
            </w:r>
          </w:p>
        </w:tc>
        <w:tc>
          <w:tcPr>
            <w:tcW w:w="887" w:type="dxa"/>
            <w:vAlign w:val="center"/>
          </w:tcPr>
          <w:p w14:paraId="035D1C5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Koyuluk</w:t>
            </w:r>
          </w:p>
        </w:tc>
        <w:tc>
          <w:tcPr>
            <w:tcW w:w="1239" w:type="dxa"/>
            <w:vAlign w:val="center"/>
          </w:tcPr>
          <w:p w14:paraId="261527DF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Metin Konumu</w:t>
            </w:r>
          </w:p>
        </w:tc>
        <w:tc>
          <w:tcPr>
            <w:tcW w:w="850" w:type="dxa"/>
            <w:vAlign w:val="center"/>
          </w:tcPr>
          <w:p w14:paraId="2156CB0F" w14:textId="77777777" w:rsidR="006C5962" w:rsidRDefault="006C5962" w:rsidP="006C59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Aralık</w:t>
            </w:r>
          </w:p>
          <w:p w14:paraId="5644D536" w14:textId="0E123E54" w:rsidR="003627C4" w:rsidRPr="00C55C11" w:rsidRDefault="003627C4" w:rsidP="006C59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4A76FEE" w14:textId="741EA24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Yazı Tipi</w:t>
            </w:r>
          </w:p>
        </w:tc>
      </w:tr>
      <w:tr w:rsidR="006C5962" w:rsidRPr="00C55C11" w14:paraId="6DFB316C" w14:textId="77777777" w:rsidTr="003627C4">
        <w:tc>
          <w:tcPr>
            <w:tcW w:w="1124" w:type="dxa"/>
            <w:vAlign w:val="center"/>
          </w:tcPr>
          <w:p w14:paraId="4ECBBAEE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547" w:type="dxa"/>
            <w:vAlign w:val="center"/>
          </w:tcPr>
          <w:p w14:paraId="78CF0B35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Tamamı büyük</w:t>
            </w:r>
          </w:p>
        </w:tc>
        <w:tc>
          <w:tcPr>
            <w:tcW w:w="677" w:type="dxa"/>
            <w:vAlign w:val="center"/>
          </w:tcPr>
          <w:p w14:paraId="39EDECC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42" w:type="dxa"/>
            <w:vAlign w:val="center"/>
          </w:tcPr>
          <w:p w14:paraId="77A1B0A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Ortalanmış</w:t>
            </w:r>
          </w:p>
        </w:tc>
        <w:tc>
          <w:tcPr>
            <w:tcW w:w="887" w:type="dxa"/>
            <w:vAlign w:val="center"/>
          </w:tcPr>
          <w:p w14:paraId="110334D7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430ECFE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</w:tc>
        <w:tc>
          <w:tcPr>
            <w:tcW w:w="850" w:type="dxa"/>
            <w:vAlign w:val="center"/>
          </w:tcPr>
          <w:p w14:paraId="56FF282D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Önce: 24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64E21218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F0E539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Sonra: 18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070E15B2" w14:textId="3A717060" w:rsidR="00F6215E" w:rsidRPr="00C55C11" w:rsidRDefault="00F6215E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2A49D849" w14:textId="29B45AD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Times New Roman</w:t>
            </w:r>
          </w:p>
        </w:tc>
      </w:tr>
      <w:tr w:rsidR="006C5962" w:rsidRPr="00C55C11" w14:paraId="4D0641F9" w14:textId="77777777" w:rsidTr="003627C4">
        <w:tc>
          <w:tcPr>
            <w:tcW w:w="1124" w:type="dxa"/>
            <w:vAlign w:val="center"/>
          </w:tcPr>
          <w:p w14:paraId="58A3F25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47" w:type="dxa"/>
            <w:vAlign w:val="center"/>
          </w:tcPr>
          <w:p w14:paraId="249417D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Tamamı büyük</w:t>
            </w:r>
          </w:p>
        </w:tc>
        <w:tc>
          <w:tcPr>
            <w:tcW w:w="677" w:type="dxa"/>
            <w:vAlign w:val="center"/>
          </w:tcPr>
          <w:p w14:paraId="6062999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41AA5E6A" w14:textId="1085B5EE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1,25 cm</w:t>
            </w:r>
          </w:p>
        </w:tc>
        <w:tc>
          <w:tcPr>
            <w:tcW w:w="887" w:type="dxa"/>
            <w:vAlign w:val="center"/>
          </w:tcPr>
          <w:p w14:paraId="3FF4E35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5C20BC14" w14:textId="77777777" w:rsidR="006C5962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  <w:p w14:paraId="30C1A053" w14:textId="22C0DE66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0125DBF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Önce: 12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73EB1451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6EA58B" w14:textId="30968716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Sonra:</w:t>
            </w:r>
          </w:p>
          <w:p w14:paraId="6AF05698" w14:textId="124EDC85" w:rsidR="006C5962" w:rsidRPr="00C55C11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0F305A56" w14:textId="4262FF7E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2BABD649" w14:textId="77777777" w:rsidTr="003627C4">
        <w:tc>
          <w:tcPr>
            <w:tcW w:w="1124" w:type="dxa"/>
            <w:vAlign w:val="center"/>
          </w:tcPr>
          <w:p w14:paraId="041DD82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47" w:type="dxa"/>
            <w:vAlign w:val="center"/>
          </w:tcPr>
          <w:p w14:paraId="07FA4330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 harfler büyük</w:t>
            </w:r>
          </w:p>
        </w:tc>
        <w:tc>
          <w:tcPr>
            <w:tcW w:w="677" w:type="dxa"/>
            <w:vAlign w:val="center"/>
          </w:tcPr>
          <w:p w14:paraId="26F034F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682BFDB4" w14:textId="74A12CDF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1,25 cm</w:t>
            </w:r>
          </w:p>
        </w:tc>
        <w:tc>
          <w:tcPr>
            <w:tcW w:w="887" w:type="dxa"/>
            <w:vAlign w:val="center"/>
          </w:tcPr>
          <w:p w14:paraId="7AB0E1C4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12B59E60" w14:textId="77777777" w:rsidR="006C5962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altında</w:t>
            </w:r>
          </w:p>
          <w:p w14:paraId="6ED21450" w14:textId="6EDC40F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531D7CEB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C622180" w14:textId="2136EC8C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727D1202" w14:textId="77777777" w:rsidTr="003627C4">
        <w:tc>
          <w:tcPr>
            <w:tcW w:w="1124" w:type="dxa"/>
            <w:vAlign w:val="center"/>
          </w:tcPr>
          <w:p w14:paraId="7A487D7E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547" w:type="dxa"/>
            <w:vAlign w:val="center"/>
          </w:tcPr>
          <w:p w14:paraId="4A0335D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İlk </w:t>
            </w:r>
            <w:proofErr w:type="spellStart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keliminen</w:t>
            </w:r>
            <w:proofErr w:type="spellEnd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 baş harfi büyük</w:t>
            </w:r>
          </w:p>
        </w:tc>
        <w:tc>
          <w:tcPr>
            <w:tcW w:w="677" w:type="dxa"/>
            <w:vAlign w:val="center"/>
          </w:tcPr>
          <w:p w14:paraId="78358F0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39BD37DE" w14:textId="664356CD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1,77 cm</w:t>
            </w:r>
          </w:p>
        </w:tc>
        <w:tc>
          <w:tcPr>
            <w:tcW w:w="887" w:type="dxa"/>
            <w:vAlign w:val="center"/>
          </w:tcPr>
          <w:p w14:paraId="2B15133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Koyu</w:t>
            </w:r>
          </w:p>
        </w:tc>
        <w:tc>
          <w:tcPr>
            <w:tcW w:w="1239" w:type="dxa"/>
            <w:vAlign w:val="center"/>
          </w:tcPr>
          <w:p w14:paraId="628E2CF2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yanında</w:t>
            </w:r>
          </w:p>
        </w:tc>
        <w:tc>
          <w:tcPr>
            <w:tcW w:w="850" w:type="dxa"/>
            <w:vMerge/>
          </w:tcPr>
          <w:p w14:paraId="27CF1D49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035F1A35" w14:textId="2D4E16D8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5962" w:rsidRPr="00C55C11" w14:paraId="73B1C503" w14:textId="77777777" w:rsidTr="003627C4">
        <w:tc>
          <w:tcPr>
            <w:tcW w:w="1124" w:type="dxa"/>
            <w:vAlign w:val="center"/>
          </w:tcPr>
          <w:p w14:paraId="4328BDC1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47" w:type="dxa"/>
            <w:vAlign w:val="center"/>
          </w:tcPr>
          <w:p w14:paraId="0D0465AA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İlk </w:t>
            </w:r>
            <w:proofErr w:type="spellStart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keliminen</w:t>
            </w:r>
            <w:proofErr w:type="spellEnd"/>
            <w:r w:rsidRPr="00C55C11">
              <w:rPr>
                <w:rFonts w:ascii="Times New Roman" w:hAnsi="Times New Roman" w:cs="Times New Roman"/>
                <w:sz w:val="18"/>
                <w:szCs w:val="18"/>
              </w:rPr>
              <w:t xml:space="preserve"> baş harfi büyük</w:t>
            </w:r>
          </w:p>
        </w:tc>
        <w:tc>
          <w:tcPr>
            <w:tcW w:w="677" w:type="dxa"/>
            <w:vAlign w:val="center"/>
          </w:tcPr>
          <w:p w14:paraId="7CBCE85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42" w:type="dxa"/>
            <w:vAlign w:val="center"/>
          </w:tcPr>
          <w:p w14:paraId="762A8402" w14:textId="4065F6FA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1,77 cm</w:t>
            </w:r>
          </w:p>
        </w:tc>
        <w:tc>
          <w:tcPr>
            <w:tcW w:w="887" w:type="dxa"/>
            <w:vAlign w:val="center"/>
          </w:tcPr>
          <w:p w14:paraId="58172D4C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Normal</w:t>
            </w:r>
          </w:p>
        </w:tc>
        <w:tc>
          <w:tcPr>
            <w:tcW w:w="1239" w:type="dxa"/>
            <w:vAlign w:val="center"/>
          </w:tcPr>
          <w:p w14:paraId="0C319E18" w14:textId="77777777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5C11">
              <w:rPr>
                <w:rFonts w:ascii="Times New Roman" w:hAnsi="Times New Roman" w:cs="Times New Roman"/>
                <w:sz w:val="18"/>
                <w:szCs w:val="18"/>
              </w:rPr>
              <w:t>Başlığın yanında</w:t>
            </w:r>
          </w:p>
        </w:tc>
        <w:tc>
          <w:tcPr>
            <w:tcW w:w="850" w:type="dxa"/>
            <w:vAlign w:val="center"/>
          </w:tcPr>
          <w:p w14:paraId="7715B1F6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Önce:</w:t>
            </w:r>
          </w:p>
          <w:p w14:paraId="4BBC1019" w14:textId="59966F39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nk</w:t>
            </w:r>
            <w:proofErr w:type="spellEnd"/>
          </w:p>
          <w:p w14:paraId="27CF59EC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DD052B" w14:textId="77777777" w:rsidR="006C5962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Sonra:</w:t>
            </w:r>
          </w:p>
          <w:p w14:paraId="42B15C6B" w14:textId="07263B66" w:rsidR="006C5962" w:rsidRPr="00C55C11" w:rsidRDefault="006C5962" w:rsidP="00F621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6nk</w:t>
            </w:r>
          </w:p>
        </w:tc>
        <w:tc>
          <w:tcPr>
            <w:tcW w:w="850" w:type="dxa"/>
            <w:vMerge/>
            <w:vAlign w:val="center"/>
          </w:tcPr>
          <w:p w14:paraId="668ABE42" w14:textId="4FA33191" w:rsidR="006C5962" w:rsidRPr="00C55C11" w:rsidRDefault="006C5962" w:rsidP="00593F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3F0358E" w14:textId="53317FD3" w:rsidR="00F16856" w:rsidRPr="00F31628" w:rsidRDefault="00F16856" w:rsidP="00E9073C">
      <w:pPr>
        <w:pStyle w:val="GvdeMetni"/>
        <w:suppressAutoHyphens/>
        <w:autoSpaceDE w:val="0"/>
        <w:autoSpaceDN w:val="0"/>
        <w:spacing w:after="0"/>
        <w:ind w:firstLine="0"/>
        <w:rPr>
          <w:rFonts w:eastAsia="Times New Roman" w:cs="Times New Roman"/>
          <w:color w:val="000000" w:themeColor="text1"/>
          <w:spacing w:val="4"/>
          <w:lang w:val="tr-TR"/>
        </w:rPr>
      </w:pPr>
    </w:p>
    <w:p w14:paraId="64D31E75" w14:textId="1C545530" w:rsidR="00ED09E7" w:rsidRDefault="00ED09E7" w:rsidP="00ED09E7">
      <w:pPr>
        <w:pStyle w:val="Balk3"/>
        <w:rPr>
          <w:rFonts w:eastAsia="Times New Roman"/>
          <w:lang w:val="tr-TR"/>
        </w:rPr>
      </w:pPr>
      <w:bookmarkStart w:id="41" w:name="_Toc100407718"/>
      <w:bookmarkStart w:id="42" w:name="_Toc100753830"/>
      <w:r>
        <w:rPr>
          <w:rFonts w:eastAsia="Times New Roman"/>
          <w:lang w:val="tr-TR"/>
        </w:rPr>
        <w:t xml:space="preserve">2.2.1. </w:t>
      </w:r>
      <w:r w:rsidRPr="003C661D">
        <w:rPr>
          <w:rFonts w:eastAsia="Times New Roman"/>
          <w:lang w:val="tr-TR"/>
        </w:rPr>
        <w:t>Üçüncü Derece Başlık</w:t>
      </w:r>
      <w:bookmarkEnd w:id="41"/>
      <w:bookmarkEnd w:id="42"/>
    </w:p>
    <w:p w14:paraId="1FFBD8CB" w14:textId="3BFB1952" w:rsidR="00ED09E7" w:rsidRDefault="00ED09E7" w:rsidP="00ED09E7">
      <w:pPr>
        <w:pStyle w:val="GvdeMetni"/>
      </w:pPr>
      <w:proofErr w:type="spellStart"/>
      <w:r>
        <w:t>Başlık</w:t>
      </w:r>
      <w:proofErr w:type="spellEnd"/>
      <w:r>
        <w:t xml:space="preserve"> </w:t>
      </w:r>
      <w:proofErr w:type="spellStart"/>
      <w:r>
        <w:t>düzeylerinin</w:t>
      </w:r>
      <w:proofErr w:type="spellEnd"/>
      <w:r>
        <w:t xml:space="preserve"> </w:t>
      </w:r>
      <w:proofErr w:type="spellStart"/>
      <w:r>
        <w:t>girintilerinde</w:t>
      </w:r>
      <w:proofErr w:type="spellEnd"/>
      <w:r>
        <w:t xml:space="preserve"> </w:t>
      </w:r>
      <w:proofErr w:type="spellStart"/>
      <w:r>
        <w:t>hatalar</w:t>
      </w:r>
      <w:proofErr w:type="spellEnd"/>
      <w:r>
        <w:t xml:space="preserve"> </w:t>
      </w:r>
      <w:proofErr w:type="spellStart"/>
      <w:r>
        <w:t>görüyorsanız</w:t>
      </w:r>
      <w:proofErr w:type="spellEnd"/>
      <w:r>
        <w:t xml:space="preserve">, </w:t>
      </w:r>
      <w:proofErr w:type="spellStart"/>
      <w:r>
        <w:t>bunları</w:t>
      </w:r>
      <w:proofErr w:type="spellEnd"/>
      <w:r>
        <w:t xml:space="preserve"> 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sekmesindeki</w:t>
      </w:r>
      <w:proofErr w:type="spellEnd"/>
      <w: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bölümünün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oka</w:t>
      </w:r>
      <w:proofErr w:type="spellEnd"/>
      <w:r>
        <w:t xml:space="preserve"> </w:t>
      </w:r>
      <w:proofErr w:type="spellStart"/>
      <w:r>
        <w:t>tıklayrak</w:t>
      </w:r>
      <w:proofErr w:type="spellEnd"/>
      <w:r>
        <w:t xml:space="preserve"> </w:t>
      </w:r>
      <w:proofErr w:type="spellStart"/>
      <w:r>
        <w:t>açtığınız</w:t>
      </w:r>
      <w:proofErr w:type="spellEnd"/>
      <w:r>
        <w:t xml:space="preserve"> </w:t>
      </w:r>
      <w:proofErr w:type="spellStart"/>
      <w:r>
        <w:t>pencereden</w:t>
      </w:r>
      <w:proofErr w:type="spellEnd"/>
      <w:r>
        <w:t xml:space="preserve"> </w:t>
      </w:r>
      <w:proofErr w:type="spellStart"/>
      <w:r>
        <w:t>düzeltebilirsiniz</w:t>
      </w:r>
      <w:proofErr w:type="spellEnd"/>
      <w:r>
        <w:t xml:space="preserve">. </w:t>
      </w:r>
      <w:proofErr w:type="spellStart"/>
      <w:r>
        <w:t>Örneğin</w:t>
      </w:r>
      <w:proofErr w:type="spellEnd"/>
      <w:r>
        <w:t xml:space="preserve"> 4. </w:t>
      </w:r>
      <w:proofErr w:type="spellStart"/>
      <w:r>
        <w:t>ve</w:t>
      </w:r>
      <w:proofErr w:type="spellEnd"/>
      <w:r>
        <w:t xml:space="preserve"> 5.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başlıklar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girinti</w:t>
      </w:r>
      <w:proofErr w:type="spellEnd"/>
      <w:r>
        <w:t xml:space="preserve"> </w:t>
      </w:r>
      <w:proofErr w:type="spellStart"/>
      <w:r>
        <w:t>değerini</w:t>
      </w:r>
      <w:proofErr w:type="spellEnd"/>
      <w:r>
        <w:t xml:space="preserve"> 1, 77 cm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ayarlayabilirsiniz</w:t>
      </w:r>
      <w:proofErr w:type="spellEnd"/>
      <w:r>
        <w:t>.</w:t>
      </w:r>
    </w:p>
    <w:p w14:paraId="640A45B1" w14:textId="77777777" w:rsidR="00F96D91" w:rsidRDefault="00F96D91" w:rsidP="00F96D91">
      <w:pPr>
        <w:pStyle w:val="GvdeMetni"/>
        <w:ind w:firstLine="0"/>
      </w:pPr>
    </w:p>
    <w:p w14:paraId="02BE0113" w14:textId="77777777" w:rsidR="00ED09E7" w:rsidRDefault="00ED09E7" w:rsidP="00ED09E7">
      <w:pPr>
        <w:pStyle w:val="GvdeMetni"/>
        <w:ind w:firstLine="0"/>
        <w:rPr>
          <w:lang w:val="tr-TR"/>
        </w:rPr>
      </w:pPr>
      <w:r w:rsidRPr="003243F5">
        <w:rPr>
          <w:noProof/>
          <w:lang w:val="tr-TR" w:eastAsia="tr-TR"/>
        </w:rPr>
        <w:drawing>
          <wp:inline distT="0" distB="0" distL="0" distR="0" wp14:anchorId="6B07C4D3" wp14:editId="2416C632">
            <wp:extent cx="4462780" cy="2365352"/>
            <wp:effectExtent l="0" t="0" r="0" b="0"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326" cy="23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3D8A" w14:textId="7EE8F69E" w:rsidR="00ED09E7" w:rsidRPr="00ED09E7" w:rsidRDefault="00ED09E7" w:rsidP="009C632B">
      <w:pPr>
        <w:pStyle w:val="ResimYazs"/>
        <w:rPr>
          <w:lang w:val="tr-TR"/>
        </w:rPr>
      </w:pPr>
      <w:bookmarkStart w:id="43" w:name="_Toc100753382"/>
      <w:proofErr w:type="spellStart"/>
      <w:r w:rsidRPr="00ED09E7">
        <w:rPr>
          <w:b/>
          <w:bCs/>
        </w:rPr>
        <w:t>Şekil</w:t>
      </w:r>
      <w:proofErr w:type="spellEnd"/>
      <w:r w:rsidRPr="00ED09E7">
        <w:rPr>
          <w:b/>
          <w:bCs/>
        </w:rPr>
        <w:t xml:space="preserve"> 2.</w:t>
      </w:r>
      <w:r w:rsidRPr="00ED09E7">
        <w:rPr>
          <w:b/>
          <w:bCs/>
        </w:rPr>
        <w:fldChar w:fldCharType="begin"/>
      </w:r>
      <w:r w:rsidRPr="00ED09E7">
        <w:rPr>
          <w:b/>
          <w:bCs/>
        </w:rPr>
        <w:instrText xml:space="preserve"> SEQ Şekil_2. \* ARABIC </w:instrText>
      </w:r>
      <w:r w:rsidRPr="00ED09E7">
        <w:rPr>
          <w:b/>
          <w:bCs/>
        </w:rPr>
        <w:fldChar w:fldCharType="separate"/>
      </w:r>
      <w:r w:rsidRPr="00ED09E7">
        <w:rPr>
          <w:b/>
          <w:bCs/>
          <w:noProof/>
        </w:rPr>
        <w:t>2</w:t>
      </w:r>
      <w:r w:rsidRPr="00ED09E7">
        <w:rPr>
          <w:b/>
          <w:bCs/>
        </w:rPr>
        <w:fldChar w:fldCharType="end"/>
      </w:r>
      <w:r w:rsidRPr="00ED09E7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>
        <w:t>Paragraf</w:t>
      </w:r>
      <w:proofErr w:type="spellEnd"/>
      <w:r>
        <w:t xml:space="preserve"> </w:t>
      </w:r>
      <w:proofErr w:type="spellStart"/>
      <w:r>
        <w:t>girintilerini</w:t>
      </w:r>
      <w:proofErr w:type="spellEnd"/>
      <w:r>
        <w:t xml:space="preserve"> </w:t>
      </w:r>
      <w:proofErr w:type="spellStart"/>
      <w:r>
        <w:t>ayarlama</w:t>
      </w:r>
      <w:bookmarkEnd w:id="43"/>
      <w:proofErr w:type="spellEnd"/>
    </w:p>
    <w:p w14:paraId="5F0DFC85" w14:textId="77777777" w:rsidR="00E9073C" w:rsidRDefault="00E9073C" w:rsidP="004013AE">
      <w:pPr>
        <w:pStyle w:val="ResimYazs"/>
        <w:jc w:val="left"/>
        <w:rPr>
          <w:b/>
          <w:bCs/>
        </w:rPr>
      </w:pPr>
    </w:p>
    <w:p w14:paraId="15BCB092" w14:textId="77777777" w:rsidR="000F59D4" w:rsidRDefault="000F59D4" w:rsidP="00AB35F7">
      <w:pPr>
        <w:pStyle w:val="Balk1"/>
        <w:rPr>
          <w:rFonts w:eastAsia="Times New Roman"/>
          <w:lang w:val="tr-TR"/>
        </w:rPr>
        <w:sectPr w:rsidR="000F59D4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  <w:bookmarkStart w:id="44" w:name="_Toc67034293"/>
      <w:bookmarkStart w:id="45" w:name="_Toc100753831"/>
    </w:p>
    <w:p w14:paraId="79E1D9D8" w14:textId="44CACCC3" w:rsidR="004C6940" w:rsidRDefault="00AB35F7" w:rsidP="00AB35F7">
      <w:pPr>
        <w:pStyle w:val="Balk1"/>
        <w:rPr>
          <w:rFonts w:eastAsia="Times New Roman"/>
          <w:lang w:val="tr-TR"/>
        </w:rPr>
      </w:pPr>
      <w:r>
        <w:rPr>
          <w:rFonts w:eastAsia="Times New Roman"/>
          <w:lang w:val="tr-TR"/>
        </w:rPr>
        <w:lastRenderedPageBreak/>
        <w:t xml:space="preserve">3. </w:t>
      </w:r>
      <w:r w:rsidR="000B73A8" w:rsidRPr="004C6940">
        <w:rPr>
          <w:rFonts w:eastAsia="Times New Roman"/>
          <w:lang w:val="tr-TR"/>
        </w:rPr>
        <w:t>GEREÇ VE YÖNTEM</w:t>
      </w:r>
      <w:bookmarkEnd w:id="44"/>
      <w:bookmarkEnd w:id="45"/>
    </w:p>
    <w:p w14:paraId="43EDCDE2" w14:textId="15003524" w:rsidR="00ED09E7" w:rsidRDefault="00ED09E7" w:rsidP="00ED09E7">
      <w:pPr>
        <w:rPr>
          <w:lang w:val="tr-TR"/>
        </w:rPr>
      </w:pPr>
    </w:p>
    <w:p w14:paraId="4F5310F9" w14:textId="54DBDA99" w:rsidR="00ED09E7" w:rsidRDefault="00ED09E7" w:rsidP="00ED09E7">
      <w:pPr>
        <w:pStyle w:val="Balk2"/>
        <w:rPr>
          <w:rFonts w:eastAsia="Times New Roman"/>
          <w:lang w:val="tr-TR"/>
        </w:rPr>
      </w:pPr>
      <w:bookmarkStart w:id="46" w:name="_Toc100753832"/>
      <w:r>
        <w:rPr>
          <w:rFonts w:eastAsia="Times New Roman"/>
          <w:lang w:val="tr-TR"/>
        </w:rPr>
        <w:t>3.1. İKİNCİ DERECE BAŞLIK</w:t>
      </w:r>
      <w:bookmarkEnd w:id="46"/>
      <w:r>
        <w:rPr>
          <w:rFonts w:eastAsia="Times New Roman"/>
          <w:lang w:val="tr-TR"/>
        </w:rPr>
        <w:t xml:space="preserve"> </w:t>
      </w:r>
    </w:p>
    <w:p w14:paraId="36450211" w14:textId="6562CBDD" w:rsidR="002E6DB2" w:rsidRDefault="002E6DB2" w:rsidP="002E6DB2">
      <w:pPr>
        <w:pStyle w:val="GvdeMetni"/>
      </w:pPr>
      <w:proofErr w:type="spellStart"/>
      <w:r>
        <w:t>Tüm</w:t>
      </w:r>
      <w:proofErr w:type="spellEnd"/>
      <w:r>
        <w:t xml:space="preserve"> </w:t>
      </w:r>
      <w:proofErr w:type="spellStart"/>
      <w:r>
        <w:t>tablo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, </w:t>
      </w:r>
      <w:proofErr w:type="spellStart"/>
      <w:r>
        <w:t>resim</w:t>
      </w:r>
      <w:proofErr w:type="spellEnd"/>
      <w:r>
        <w:t xml:space="preserve">, </w:t>
      </w:r>
      <w:proofErr w:type="spellStart"/>
      <w:r>
        <w:t>grafik</w:t>
      </w:r>
      <w:proofErr w:type="spellEnd"/>
      <w:r w:rsidR="00C55C11">
        <w:t xml:space="preserve">, </w:t>
      </w:r>
      <w:proofErr w:type="spellStart"/>
      <w:r w:rsidR="00C55C11">
        <w:t>denklemler</w:t>
      </w:r>
      <w:proofErr w:type="spellEnd"/>
      <w:r w:rsidR="00C55C11"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metinler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(</w:t>
      </w:r>
      <w:proofErr w:type="spellStart"/>
      <w:r>
        <w:t>öncesi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sonrasında</w:t>
      </w:r>
      <w:proofErr w:type="spellEnd"/>
      <w:r>
        <w:t xml:space="preserve">) </w:t>
      </w:r>
      <w:proofErr w:type="spellStart"/>
      <w:r>
        <w:t>boş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satır</w:t>
      </w:r>
      <w:proofErr w:type="spellEnd"/>
      <w:r>
        <w:t xml:space="preserve"> </w:t>
      </w:r>
      <w:proofErr w:type="spellStart"/>
      <w:r w:rsidR="00886102">
        <w:t>bırakınız</w:t>
      </w:r>
      <w:proofErr w:type="spellEnd"/>
      <w:r w:rsidR="00886102">
        <w:t xml:space="preserve">. </w:t>
      </w:r>
      <w:fldSimple w:instr=" TOC \h \z \c &quot;Tablo 1.&quot; "/>
    </w:p>
    <w:p w14:paraId="23E41BF4" w14:textId="3EA0B208" w:rsidR="00CE34BC" w:rsidRDefault="00CE34BC" w:rsidP="008F5AE6">
      <w:pPr>
        <w:pStyle w:val="Balk3"/>
        <w:rPr>
          <w:rFonts w:eastAsia="Times New Roman"/>
          <w:lang w:val="tr-TR"/>
        </w:rPr>
      </w:pPr>
      <w:bookmarkStart w:id="47" w:name="_Toc100753833"/>
      <w:r>
        <w:rPr>
          <w:rFonts w:eastAsia="Times New Roman"/>
          <w:lang w:val="tr-TR"/>
        </w:rPr>
        <w:t>3.</w:t>
      </w:r>
      <w:r w:rsidR="008F5AE6">
        <w:rPr>
          <w:rFonts w:eastAsia="Times New Roman"/>
          <w:lang w:val="tr-TR"/>
        </w:rPr>
        <w:t>1</w:t>
      </w:r>
      <w:r>
        <w:rPr>
          <w:rFonts w:eastAsia="Times New Roman"/>
          <w:lang w:val="tr-TR"/>
        </w:rPr>
        <w:t>.</w:t>
      </w:r>
      <w:r w:rsidR="008F5AE6">
        <w:rPr>
          <w:rFonts w:eastAsia="Times New Roman"/>
          <w:lang w:val="tr-TR"/>
        </w:rPr>
        <w:t>1</w:t>
      </w:r>
      <w:r w:rsidR="009C632B">
        <w:rPr>
          <w:rFonts w:eastAsia="Times New Roman"/>
          <w:lang w:val="tr-TR"/>
        </w:rPr>
        <w:t>.</w:t>
      </w:r>
      <w:r>
        <w:rPr>
          <w:rFonts w:eastAsia="Times New Roman"/>
          <w:lang w:val="tr-TR"/>
        </w:rPr>
        <w:t xml:space="preserve"> </w:t>
      </w:r>
      <w:r w:rsidR="008F5AE6">
        <w:rPr>
          <w:rFonts w:eastAsia="Times New Roman"/>
          <w:lang w:val="tr-TR"/>
        </w:rPr>
        <w:t>Üçüncü Derece Başlık</w:t>
      </w:r>
      <w:bookmarkEnd w:id="47"/>
    </w:p>
    <w:p w14:paraId="64C6D70A" w14:textId="273A51CB" w:rsidR="00FD0379" w:rsidRDefault="00CE34BC" w:rsidP="00FD0379">
      <w:pPr>
        <w:pStyle w:val="GvdeMetni"/>
        <w:rPr>
          <w:lang w:val="tr-TR"/>
        </w:rPr>
      </w:pPr>
      <w:r>
        <w:rPr>
          <w:lang w:val="tr-TR"/>
        </w:rPr>
        <w:t xml:space="preserve"> </w:t>
      </w:r>
      <w:r w:rsidRPr="00CE34BC">
        <w:rPr>
          <w:lang w:val="tr-TR"/>
        </w:rPr>
        <w:t xml:space="preserve">Resimlemeleriniz için (tablo, şekil, resim, grafik vb.) otomatik resim başlığı kullanmanız tablolar ve şekiller listenizi otomatik şekilde oluşturmanıza yardımcı olur. </w:t>
      </w:r>
      <w:r w:rsidR="000C40F8">
        <w:rPr>
          <w:lang w:val="tr-TR"/>
        </w:rPr>
        <w:t>Bunun için şeklinize</w:t>
      </w:r>
      <w:r w:rsidRPr="00CE34BC">
        <w:rPr>
          <w:lang w:val="tr-TR"/>
        </w:rPr>
        <w:t xml:space="preserve"> sağ tıkla</w:t>
      </w:r>
      <w:r w:rsidR="00B25D51">
        <w:rPr>
          <w:lang w:val="tr-TR"/>
        </w:rPr>
        <w:t>dığınızda açılan pencerede</w:t>
      </w:r>
      <w:r w:rsidRPr="00CE34BC">
        <w:rPr>
          <w:lang w:val="tr-TR"/>
        </w:rPr>
        <w:t xml:space="preserve"> veya başvurular sekmesinde</w:t>
      </w:r>
      <w:r w:rsidR="005C2F60">
        <w:rPr>
          <w:lang w:val="tr-TR"/>
        </w:rPr>
        <w:t>,</w:t>
      </w:r>
      <w:r w:rsidRPr="00CE34BC">
        <w:rPr>
          <w:lang w:val="tr-TR"/>
        </w:rPr>
        <w:t xml:space="preserve"> ‘Resim yazısı ekle’ seçeneğini seçin. Ardından </w:t>
      </w:r>
      <w:r w:rsidR="000C40F8">
        <w:rPr>
          <w:lang w:val="tr-TR"/>
        </w:rPr>
        <w:t>şeklin</w:t>
      </w:r>
      <w:r w:rsidRPr="00CE34BC">
        <w:rPr>
          <w:lang w:val="tr-TR"/>
        </w:rPr>
        <w:t xml:space="preserve"> bulunduğu bölüm için uygun etiketi ‘Yeni Etiket’ sekmesinden oluşturun. Örneğin Gereç ve Yöntem bölümündeki bir 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için ‘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3.’ şeklinde yeni bir etiket oluşturabilirsiniz</w:t>
      </w:r>
      <w:r w:rsidR="00202F7A">
        <w:rPr>
          <w:lang w:val="tr-TR"/>
        </w:rPr>
        <w:t xml:space="preserve"> veya varsa listedeki bu etiketi kullanabilirsiniz</w:t>
      </w:r>
      <w:r w:rsidRPr="00CE34BC">
        <w:rPr>
          <w:lang w:val="tr-TR"/>
        </w:rPr>
        <w:t xml:space="preserve">. Otomatik olarak </w:t>
      </w:r>
      <w:r w:rsidR="000C40F8">
        <w:rPr>
          <w:lang w:val="tr-TR"/>
        </w:rPr>
        <w:t>şekil</w:t>
      </w:r>
      <w:r w:rsidRPr="00CE34BC">
        <w:rPr>
          <w:lang w:val="tr-TR"/>
        </w:rPr>
        <w:t xml:space="preserve"> sıra numarası etiketin yanında çıkacaktır (</w:t>
      </w:r>
      <w:r w:rsidR="000C40F8">
        <w:rPr>
          <w:lang w:val="tr-TR"/>
        </w:rPr>
        <w:t xml:space="preserve">Gereç ve Yöntem bölümündeki </w:t>
      </w:r>
      <w:r w:rsidR="00FD0379">
        <w:rPr>
          <w:lang w:val="tr-TR"/>
        </w:rPr>
        <w:t>ilk</w:t>
      </w:r>
      <w:r w:rsidRPr="00CE34BC">
        <w:rPr>
          <w:lang w:val="tr-TR"/>
        </w:rPr>
        <w:t xml:space="preserve"> </w:t>
      </w:r>
      <w:r w:rsidR="00FD0379">
        <w:rPr>
          <w:lang w:val="tr-TR"/>
        </w:rPr>
        <w:t xml:space="preserve">şekil </w:t>
      </w:r>
      <w:r w:rsidRPr="00CE34BC">
        <w:rPr>
          <w:lang w:val="tr-TR"/>
        </w:rPr>
        <w:t xml:space="preserve">için </w:t>
      </w:r>
      <w:r w:rsidR="00FD0379">
        <w:rPr>
          <w:lang w:val="tr-TR"/>
        </w:rPr>
        <w:t>Şekil</w:t>
      </w:r>
      <w:r w:rsidRPr="00CE34BC">
        <w:rPr>
          <w:lang w:val="tr-TR"/>
        </w:rPr>
        <w:t xml:space="preserve"> 3.</w:t>
      </w:r>
      <w:r w:rsidR="00FD0379">
        <w:rPr>
          <w:lang w:val="tr-TR"/>
        </w:rPr>
        <w:t>1</w:t>
      </w:r>
      <w:r w:rsidRPr="00CE34BC">
        <w:rPr>
          <w:lang w:val="tr-TR"/>
        </w:rPr>
        <w:t xml:space="preserve">). </w:t>
      </w:r>
      <w:r w:rsidR="00202F7A">
        <w:rPr>
          <w:lang w:val="tr-TR"/>
        </w:rPr>
        <w:t>Tamam tıkladıktan sonra e</w:t>
      </w:r>
      <w:r w:rsidR="00202F7A" w:rsidRPr="00CE34BC">
        <w:rPr>
          <w:lang w:val="tr-TR"/>
        </w:rPr>
        <w:t>tiketin devamına</w:t>
      </w:r>
      <w:r w:rsidR="00202F7A">
        <w:rPr>
          <w:lang w:val="tr-TR"/>
        </w:rPr>
        <w:t xml:space="preserve"> iki nokta koyarak</w:t>
      </w:r>
      <w:r w:rsidR="00202F7A" w:rsidRPr="00CE34BC">
        <w:rPr>
          <w:lang w:val="tr-TR"/>
        </w:rPr>
        <w:t xml:space="preserve"> sadece ilk kelimenin baş harfi büyük olacak şekilde başlığı yazın.</w:t>
      </w:r>
      <w:r w:rsidR="00202F7A">
        <w:rPr>
          <w:lang w:val="tr-TR"/>
        </w:rPr>
        <w:t xml:space="preserve"> Son olarak başlık numarası ve başlığı örneklerdeki düzene göre ayarlayın (sadece başlık numarası koyu, noktadan sonra boşluksuz)</w:t>
      </w:r>
      <w:r w:rsidR="008A5B06">
        <w:rPr>
          <w:lang w:val="tr-TR"/>
        </w:rPr>
        <w:t>.</w:t>
      </w:r>
    </w:p>
    <w:p w14:paraId="2BB2941D" w14:textId="76142CA5" w:rsidR="00FD0379" w:rsidRDefault="006C5962" w:rsidP="00E11BBB">
      <w:pPr>
        <w:pStyle w:val="GvdeMetni"/>
        <w:tabs>
          <w:tab w:val="left" w:pos="8364"/>
        </w:tabs>
        <w:ind w:firstLine="0"/>
        <w:rPr>
          <w:lang w:val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56032" behindDoc="0" locked="0" layoutInCell="1" allowOverlap="1" wp14:anchorId="093A6326" wp14:editId="249594D0">
            <wp:simplePos x="0" y="0"/>
            <wp:positionH relativeFrom="column">
              <wp:posOffset>-23688</wp:posOffset>
            </wp:positionH>
            <wp:positionV relativeFrom="page">
              <wp:posOffset>6435449</wp:posOffset>
            </wp:positionV>
            <wp:extent cx="5220586" cy="2755631"/>
            <wp:effectExtent l="0" t="0" r="0" b="6985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86" cy="2755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40581" w14:textId="7FBC4E48" w:rsidR="00FD0379" w:rsidRDefault="00FD0379" w:rsidP="00FD0379">
      <w:pPr>
        <w:pStyle w:val="GvdeMetni"/>
        <w:rPr>
          <w:lang w:val="tr-TR"/>
        </w:rPr>
      </w:pPr>
    </w:p>
    <w:p w14:paraId="44E19B96" w14:textId="1E1A9BB1" w:rsidR="00FD0379" w:rsidRDefault="00FD0379" w:rsidP="00FD0379">
      <w:pPr>
        <w:pStyle w:val="GvdeMetni"/>
        <w:rPr>
          <w:lang w:val="tr-TR"/>
        </w:rPr>
      </w:pPr>
    </w:p>
    <w:p w14:paraId="7DD392BD" w14:textId="77777777" w:rsidR="00FD0379" w:rsidRDefault="00FD0379" w:rsidP="00FD0379">
      <w:pPr>
        <w:pStyle w:val="GvdeMetni"/>
        <w:rPr>
          <w:lang w:val="tr-TR"/>
        </w:rPr>
      </w:pPr>
    </w:p>
    <w:p w14:paraId="68956084" w14:textId="2EE71D70" w:rsidR="00FD0379" w:rsidRPr="00FD0379" w:rsidRDefault="00FD0379" w:rsidP="00FD0379">
      <w:pPr>
        <w:pStyle w:val="GvdeMetni"/>
        <w:rPr>
          <w:lang w:val="tr-TR"/>
        </w:rPr>
      </w:pPr>
    </w:p>
    <w:p w14:paraId="11529BBD" w14:textId="437A2D57" w:rsidR="00FD0379" w:rsidRDefault="00FD0379" w:rsidP="00FD0379">
      <w:pPr>
        <w:pStyle w:val="GvdeMetni"/>
        <w:ind w:firstLine="0"/>
        <w:rPr>
          <w:iCs/>
          <w:noProof/>
        </w:rPr>
      </w:pPr>
    </w:p>
    <w:p w14:paraId="4293C47A" w14:textId="52FF1AC2" w:rsidR="00FD0379" w:rsidRPr="00CE34BC" w:rsidRDefault="00FD0379" w:rsidP="00FD0379">
      <w:pPr>
        <w:pStyle w:val="GvdeMetni"/>
        <w:ind w:firstLine="0"/>
        <w:rPr>
          <w:lang w:val="tr-TR"/>
        </w:rPr>
      </w:pPr>
    </w:p>
    <w:p w14:paraId="440357FB" w14:textId="00F3B30D" w:rsidR="00ED09E7" w:rsidRPr="00ED09E7" w:rsidRDefault="00ED09E7" w:rsidP="00ED09E7">
      <w:pPr>
        <w:rPr>
          <w:lang w:val="tr-TR"/>
        </w:rPr>
      </w:pPr>
    </w:p>
    <w:p w14:paraId="4939CA2D" w14:textId="5F1C0001" w:rsidR="00877E9A" w:rsidRDefault="00877E9A" w:rsidP="00877E9A"/>
    <w:p w14:paraId="0B5CF005" w14:textId="77777777" w:rsidR="00E11BBB" w:rsidRDefault="00E11BBB" w:rsidP="00E11BBB">
      <w:pPr>
        <w:pStyle w:val="ResimYazs"/>
        <w:rPr>
          <w:b/>
          <w:bCs/>
        </w:rPr>
      </w:pPr>
    </w:p>
    <w:p w14:paraId="0C7A31BA" w14:textId="4A49F665" w:rsidR="00E11BBB" w:rsidRPr="00E11BBB" w:rsidRDefault="00E11BBB" w:rsidP="00E11BBB">
      <w:pPr>
        <w:pStyle w:val="ResimYazs"/>
      </w:pPr>
      <w:bookmarkStart w:id="48" w:name="_Toc100753389"/>
      <w:proofErr w:type="spellStart"/>
      <w:r w:rsidRPr="00E11BBB">
        <w:rPr>
          <w:b/>
          <w:bCs/>
        </w:rPr>
        <w:t>Şekil</w:t>
      </w:r>
      <w:proofErr w:type="spellEnd"/>
      <w:r w:rsidRPr="00E11BBB">
        <w:rPr>
          <w:b/>
          <w:bCs/>
        </w:rPr>
        <w:t xml:space="preserve"> 3.</w:t>
      </w:r>
      <w:r w:rsidRPr="00E11BBB">
        <w:rPr>
          <w:b/>
          <w:bCs/>
        </w:rPr>
        <w:fldChar w:fldCharType="begin"/>
      </w:r>
      <w:r w:rsidRPr="00E11BBB">
        <w:rPr>
          <w:b/>
          <w:bCs/>
        </w:rPr>
        <w:instrText xml:space="preserve"> SEQ Şekil_3. \* ARABIC </w:instrText>
      </w:r>
      <w:r w:rsidRPr="00E11BBB">
        <w:rPr>
          <w:b/>
          <w:bCs/>
        </w:rPr>
        <w:fldChar w:fldCharType="separate"/>
      </w:r>
      <w:r w:rsidRPr="00E11BBB">
        <w:rPr>
          <w:b/>
          <w:bCs/>
          <w:noProof/>
        </w:rPr>
        <w:t>1</w:t>
      </w:r>
      <w:r w:rsidRPr="00E11BBB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Şekil</w:t>
      </w:r>
      <w:proofErr w:type="spellEnd"/>
      <w:r>
        <w:t xml:space="preserve">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ekleme</w:t>
      </w:r>
      <w:bookmarkEnd w:id="48"/>
      <w:proofErr w:type="spellEnd"/>
    </w:p>
    <w:p w14:paraId="497B2AFA" w14:textId="053FAB85" w:rsidR="008F5AE6" w:rsidRDefault="008F5AE6" w:rsidP="008F5AE6">
      <w:pPr>
        <w:pStyle w:val="Balk3"/>
        <w:rPr>
          <w:rFonts w:eastAsia="Times New Roman"/>
          <w:lang w:val="tr-TR"/>
        </w:rPr>
      </w:pPr>
      <w:bookmarkStart w:id="49" w:name="_Toc100753834"/>
      <w:r>
        <w:rPr>
          <w:rFonts w:eastAsia="Times New Roman"/>
          <w:lang w:val="tr-TR"/>
        </w:rPr>
        <w:lastRenderedPageBreak/>
        <w:t>3.1.</w:t>
      </w:r>
      <w:r w:rsidR="006624AA">
        <w:rPr>
          <w:rFonts w:eastAsia="Times New Roman"/>
          <w:lang w:val="tr-TR"/>
        </w:rPr>
        <w:t>2.</w:t>
      </w:r>
      <w:r>
        <w:rPr>
          <w:rFonts w:eastAsia="Times New Roman"/>
          <w:lang w:val="tr-TR"/>
        </w:rPr>
        <w:t xml:space="preserve"> Üçüncü Derece Başlık</w:t>
      </w:r>
      <w:bookmarkEnd w:id="49"/>
    </w:p>
    <w:p w14:paraId="04ACF6E0" w14:textId="5811E3AC" w:rsidR="008F5AE6" w:rsidRDefault="008F5AE6" w:rsidP="008F5AE6">
      <w:pPr>
        <w:pStyle w:val="GvdeMetni"/>
        <w:rPr>
          <w:lang w:val="tr-TR"/>
        </w:rPr>
      </w:pPr>
      <w:r>
        <w:rPr>
          <w:lang w:val="tr-TR"/>
        </w:rPr>
        <w:t>Şekiller listesi oluşturmak için başvurular sekmesindeki resim yazıları bölümünden ‘şekiller tablosu ekle’ seçeneğine tıklayınız.</w:t>
      </w:r>
      <w:r w:rsidR="00F96D91">
        <w:rPr>
          <w:lang w:val="tr-TR"/>
        </w:rPr>
        <w:t xml:space="preserve"> </w:t>
      </w:r>
      <w:r w:rsidR="00A70FA9">
        <w:rPr>
          <w:lang w:val="tr-TR"/>
        </w:rPr>
        <w:t>Buradan kullandığınız</w:t>
      </w:r>
      <w:r w:rsidR="00106F76">
        <w:rPr>
          <w:lang w:val="tr-TR"/>
        </w:rPr>
        <w:t xml:space="preserve"> şekil </w:t>
      </w:r>
      <w:r w:rsidR="00A70FA9">
        <w:rPr>
          <w:lang w:val="tr-TR"/>
        </w:rPr>
        <w:t>etiketle</w:t>
      </w:r>
      <w:r w:rsidR="00106F76">
        <w:rPr>
          <w:lang w:val="tr-TR"/>
        </w:rPr>
        <w:t>ri</w:t>
      </w:r>
      <w:r w:rsidR="00A70FA9">
        <w:rPr>
          <w:lang w:val="tr-TR"/>
        </w:rPr>
        <w:t xml:space="preserve"> için ayrı ayrı şekil tablosu oluştur</w:t>
      </w:r>
      <w:r w:rsidR="00106F76">
        <w:rPr>
          <w:lang w:val="tr-TR"/>
        </w:rPr>
        <w:t>arak sonrasında bunları birleşik bir liste görünümüne</w:t>
      </w:r>
      <w:r w:rsidR="00680103">
        <w:rPr>
          <w:lang w:val="tr-TR"/>
        </w:rPr>
        <w:t xml:space="preserve"> (şekiller listesi sayfasındaki gibi)</w:t>
      </w:r>
      <w:r w:rsidR="00106F76">
        <w:rPr>
          <w:lang w:val="tr-TR"/>
        </w:rPr>
        <w:t xml:space="preserve"> sokabilirsiniz.</w:t>
      </w:r>
    </w:p>
    <w:p w14:paraId="22D050D2" w14:textId="77777777" w:rsidR="00F96D91" w:rsidRPr="008F5AE6" w:rsidRDefault="00F96D91" w:rsidP="00F96D91">
      <w:pPr>
        <w:pStyle w:val="GvdeMetni"/>
        <w:ind w:firstLine="0"/>
        <w:rPr>
          <w:lang w:val="tr-TR"/>
        </w:rPr>
      </w:pPr>
    </w:p>
    <w:p w14:paraId="11FA3D06" w14:textId="2ABEC2B5" w:rsidR="008F5AE6" w:rsidRDefault="00F96D91" w:rsidP="004013AE">
      <w:pPr>
        <w:pStyle w:val="ResimYazs"/>
        <w:spacing w:before="240"/>
        <w:jc w:val="left"/>
        <w:rPr>
          <w:b/>
          <w:bCs/>
        </w:rPr>
      </w:pPr>
      <w:r w:rsidRPr="00F96D91">
        <w:rPr>
          <w:b/>
          <w:bCs/>
          <w:noProof/>
          <w:lang w:val="tr-TR" w:eastAsia="tr-TR"/>
        </w:rPr>
        <w:drawing>
          <wp:inline distT="0" distB="0" distL="0" distR="0" wp14:anchorId="7340661A" wp14:editId="3BDB050E">
            <wp:extent cx="5231219" cy="3822700"/>
            <wp:effectExtent l="0" t="0" r="7620" b="6350"/>
            <wp:docPr id="52" name="Resim 5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sim 52" descr="metin içeren bir resim&#10;&#10;Açıklama otomatik olarak oluşturuldu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168" cy="382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D7F5" w14:textId="16974BBC" w:rsidR="00F96D91" w:rsidRDefault="00F96D91" w:rsidP="00B25D51">
      <w:pPr>
        <w:pStyle w:val="ResimYazs"/>
        <w:rPr>
          <w:iCs w:val="0"/>
          <w:szCs w:val="24"/>
        </w:rPr>
      </w:pPr>
      <w:bookmarkStart w:id="50" w:name="_Toc100753390"/>
      <w:proofErr w:type="spellStart"/>
      <w:r w:rsidRPr="00F96D91">
        <w:rPr>
          <w:b/>
          <w:bCs/>
        </w:rPr>
        <w:t>Şekil</w:t>
      </w:r>
      <w:proofErr w:type="spellEnd"/>
      <w:r w:rsidRPr="00F96D91">
        <w:rPr>
          <w:b/>
          <w:bCs/>
        </w:rPr>
        <w:t xml:space="preserve"> 3.</w:t>
      </w:r>
      <w:r w:rsidRPr="00F96D91">
        <w:rPr>
          <w:b/>
          <w:bCs/>
        </w:rPr>
        <w:fldChar w:fldCharType="begin"/>
      </w:r>
      <w:r w:rsidRPr="00F96D91">
        <w:rPr>
          <w:b/>
          <w:bCs/>
        </w:rPr>
        <w:instrText xml:space="preserve"> SEQ Şekil_3. \* ARABIC </w:instrText>
      </w:r>
      <w:r w:rsidRPr="00F96D91">
        <w:rPr>
          <w:b/>
          <w:bCs/>
        </w:rPr>
        <w:fldChar w:fldCharType="separate"/>
      </w:r>
      <w:r w:rsidR="00E11BBB">
        <w:rPr>
          <w:b/>
          <w:bCs/>
          <w:noProof/>
        </w:rPr>
        <w:t>2</w:t>
      </w:r>
      <w:r w:rsidRPr="00F96D91">
        <w:rPr>
          <w:b/>
          <w:bCs/>
        </w:rPr>
        <w:fldChar w:fldCharType="end"/>
      </w:r>
      <w:r w:rsidRPr="00F96D91">
        <w:rPr>
          <w:b/>
          <w:bCs/>
          <w:iCs w:val="0"/>
          <w:szCs w:val="24"/>
        </w:rPr>
        <w:t>:</w:t>
      </w:r>
      <w:r w:rsidRPr="00F96D91"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Şekiller</w:t>
      </w:r>
      <w:proofErr w:type="spellEnd"/>
      <w:r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listesi</w:t>
      </w:r>
      <w:proofErr w:type="spellEnd"/>
      <w:r>
        <w:rPr>
          <w:iCs w:val="0"/>
          <w:szCs w:val="24"/>
        </w:rPr>
        <w:t xml:space="preserve"> </w:t>
      </w:r>
      <w:proofErr w:type="spellStart"/>
      <w:r>
        <w:rPr>
          <w:iCs w:val="0"/>
          <w:szCs w:val="24"/>
        </w:rPr>
        <w:t>oluşturma</w:t>
      </w:r>
      <w:bookmarkEnd w:id="50"/>
      <w:proofErr w:type="spellEnd"/>
    </w:p>
    <w:p w14:paraId="2196F93B" w14:textId="77777777" w:rsidR="00F96D91" w:rsidRDefault="00F96D91" w:rsidP="00F96D91">
      <w:pPr>
        <w:pStyle w:val="ResimYazs"/>
        <w:rPr>
          <w:iCs w:val="0"/>
          <w:szCs w:val="24"/>
        </w:rPr>
      </w:pPr>
    </w:p>
    <w:p w14:paraId="059D07B1" w14:textId="6AFB4DFB" w:rsidR="00A70FA9" w:rsidRDefault="00A70FA9" w:rsidP="00A70FA9">
      <w:pPr>
        <w:pStyle w:val="Balk3"/>
        <w:rPr>
          <w:rFonts w:eastAsia="Times New Roman"/>
          <w:lang w:val="tr-TR"/>
        </w:rPr>
      </w:pPr>
      <w:bookmarkStart w:id="51" w:name="_Toc100753835"/>
      <w:r>
        <w:rPr>
          <w:rFonts w:eastAsia="Times New Roman"/>
          <w:lang w:val="tr-TR"/>
        </w:rPr>
        <w:t>3.1.</w:t>
      </w:r>
      <w:r w:rsidR="006624AA">
        <w:rPr>
          <w:rFonts w:eastAsia="Times New Roman"/>
          <w:lang w:val="tr-TR"/>
        </w:rPr>
        <w:t>3</w:t>
      </w:r>
      <w:r w:rsidR="009C632B">
        <w:rPr>
          <w:rFonts w:eastAsia="Times New Roman"/>
          <w:lang w:val="tr-TR"/>
        </w:rPr>
        <w:t>.</w:t>
      </w:r>
      <w:r>
        <w:rPr>
          <w:rFonts w:eastAsia="Times New Roman"/>
          <w:lang w:val="tr-TR"/>
        </w:rPr>
        <w:t xml:space="preserve"> Üçüncü Derece Başlık</w:t>
      </w:r>
      <w:bookmarkStart w:id="52" w:name="_Toc67044001"/>
      <w:bookmarkEnd w:id="51"/>
    </w:p>
    <w:p w14:paraId="6EDDB0C2" w14:textId="085E9117" w:rsidR="00A70FA9" w:rsidRDefault="0043586C" w:rsidP="00A70FA9">
      <w:pPr>
        <w:pStyle w:val="GvdeMetni"/>
        <w:rPr>
          <w:lang w:val="tr-TR"/>
        </w:rPr>
      </w:pPr>
      <w:r>
        <w:rPr>
          <w:lang w:val="tr-TR"/>
        </w:rPr>
        <w:t xml:space="preserve">Şekiller listesini güncellemek için listeye sağ tıklayarak alanı güncelle deyiniz. Şablonda </w:t>
      </w:r>
      <w:r w:rsidR="002E6DB2">
        <w:rPr>
          <w:lang w:val="tr-TR"/>
        </w:rPr>
        <w:t>Genel Bilgiler, Gereç ve Yöntem ve Bulgular</w:t>
      </w:r>
      <w:r>
        <w:rPr>
          <w:lang w:val="tr-TR"/>
        </w:rPr>
        <w:t xml:space="preserve"> bölümle</w:t>
      </w:r>
      <w:r w:rsidR="002E6DB2">
        <w:rPr>
          <w:lang w:val="tr-TR"/>
        </w:rPr>
        <w:t>rinde</w:t>
      </w:r>
      <w:r>
        <w:rPr>
          <w:lang w:val="tr-TR"/>
        </w:rPr>
        <w:t xml:space="preserve"> şekillere yer verilmiştir. Sizin tezinizde bu bölüm dışında şekil varsa</w:t>
      </w:r>
      <w:r w:rsidR="002E6DB2">
        <w:rPr>
          <w:lang w:val="tr-TR"/>
        </w:rPr>
        <w:t>, bunlara ilişkin şekiller tablosunu listeye eklemelisiniz. Şekilleriniz sadece bu bölümlerde yer alıyorsa</w:t>
      </w:r>
      <w:r w:rsidR="000D1BF3">
        <w:rPr>
          <w:lang w:val="tr-TR"/>
        </w:rPr>
        <w:t xml:space="preserve"> yeni şekil listesi oluşturmadan sadece</w:t>
      </w:r>
      <w:r w:rsidR="002E6DB2">
        <w:rPr>
          <w:lang w:val="tr-TR"/>
        </w:rPr>
        <w:t xml:space="preserve"> alanı güncelleştirmeniz yeterli olacaktır. </w:t>
      </w:r>
    </w:p>
    <w:p w14:paraId="2FD951BE" w14:textId="77777777" w:rsidR="008F5AE6" w:rsidRPr="008F5AE6" w:rsidRDefault="008F5AE6" w:rsidP="008F5AE6"/>
    <w:p w14:paraId="1A3E1092" w14:textId="6008B173" w:rsidR="008A729E" w:rsidRPr="008A729E" w:rsidRDefault="008F5AE6" w:rsidP="004013AE">
      <w:pPr>
        <w:pStyle w:val="ResimYazs"/>
        <w:spacing w:before="240"/>
        <w:jc w:val="left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92544" behindDoc="1" locked="0" layoutInCell="1" allowOverlap="1" wp14:anchorId="394C0366" wp14:editId="24245A83">
            <wp:simplePos x="0" y="0"/>
            <wp:positionH relativeFrom="margin">
              <wp:posOffset>4445</wp:posOffset>
            </wp:positionH>
            <wp:positionV relativeFrom="page">
              <wp:posOffset>1264920</wp:posOffset>
            </wp:positionV>
            <wp:extent cx="5368925" cy="3156585"/>
            <wp:effectExtent l="0" t="0" r="3175" b="5715"/>
            <wp:wrapTight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2"/>
      <w:r w:rsidRPr="008A729E">
        <w:t xml:space="preserve"> </w:t>
      </w:r>
    </w:p>
    <w:p w14:paraId="56904294" w14:textId="127E6938" w:rsidR="002E6DB2" w:rsidRDefault="002E6DB2" w:rsidP="009C632B">
      <w:pPr>
        <w:pStyle w:val="ResimYazs"/>
      </w:pPr>
      <w:bookmarkStart w:id="53" w:name="_Toc100753391"/>
      <w:proofErr w:type="spellStart"/>
      <w:r w:rsidRPr="002E6DB2">
        <w:rPr>
          <w:b/>
          <w:bCs/>
        </w:rPr>
        <w:t>Şekil</w:t>
      </w:r>
      <w:proofErr w:type="spellEnd"/>
      <w:r w:rsidRPr="002E6DB2">
        <w:rPr>
          <w:b/>
          <w:bCs/>
        </w:rPr>
        <w:t xml:space="preserve"> 3.</w:t>
      </w:r>
      <w:r w:rsidRPr="002E6DB2">
        <w:rPr>
          <w:b/>
          <w:bCs/>
        </w:rPr>
        <w:fldChar w:fldCharType="begin"/>
      </w:r>
      <w:r w:rsidRPr="002E6DB2">
        <w:rPr>
          <w:b/>
          <w:bCs/>
        </w:rPr>
        <w:instrText xml:space="preserve"> SEQ Şekil_3. \* ARABIC </w:instrText>
      </w:r>
      <w:r w:rsidRPr="002E6DB2">
        <w:rPr>
          <w:b/>
          <w:bCs/>
        </w:rPr>
        <w:fldChar w:fldCharType="separate"/>
      </w:r>
      <w:r w:rsidR="00E11BBB">
        <w:rPr>
          <w:b/>
          <w:bCs/>
          <w:noProof/>
        </w:rPr>
        <w:t>3</w:t>
      </w:r>
      <w:r w:rsidRPr="002E6DB2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Şekiller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</w:t>
      </w:r>
      <w:bookmarkEnd w:id="53"/>
      <w:proofErr w:type="spellEnd"/>
    </w:p>
    <w:p w14:paraId="6FE55F27" w14:textId="77777777" w:rsidR="000F4FFF" w:rsidRPr="000F4FFF" w:rsidRDefault="000F4FFF" w:rsidP="000F4FFF"/>
    <w:p w14:paraId="646CEF49" w14:textId="222BA40A" w:rsidR="00452EDA" w:rsidRPr="000F4FFF" w:rsidRDefault="000F4FFF" w:rsidP="000F4FFF">
      <w:pPr>
        <w:pStyle w:val="Balk2"/>
        <w:rPr>
          <w:rFonts w:eastAsia="Times New Roman"/>
          <w:lang w:val="tr-TR"/>
        </w:rPr>
      </w:pPr>
      <w:bookmarkStart w:id="54" w:name="_Toc100753836"/>
      <w:r>
        <w:rPr>
          <w:rFonts w:eastAsia="Times New Roman"/>
          <w:lang w:val="tr-TR"/>
        </w:rPr>
        <w:t>3.2. İKİNCİ DERECE BAŞLIK</w:t>
      </w:r>
      <w:bookmarkEnd w:id="54"/>
    </w:p>
    <w:p w14:paraId="31B97A56" w14:textId="77777777" w:rsidR="00640F51" w:rsidRDefault="00640F51" w:rsidP="00640F51">
      <w:pPr>
        <w:pStyle w:val="GvdeMetni"/>
        <w:rPr>
          <w:lang w:val="tr-TR"/>
        </w:rPr>
      </w:pPr>
      <w:r>
        <w:rPr>
          <w:lang w:val="tr-TR"/>
        </w:rPr>
        <w:t>Tablo, şekil, resim vb. resimlemeler için Tablo 3.1’de verilen kurallara uyunuz.</w:t>
      </w:r>
    </w:p>
    <w:p w14:paraId="56284559" w14:textId="37C36EDF" w:rsidR="00E07BB1" w:rsidRDefault="00E07BB1" w:rsidP="00640F51">
      <w:pPr>
        <w:pStyle w:val="GvdeMetni"/>
        <w:rPr>
          <w:lang w:val="tr-TR"/>
        </w:rPr>
      </w:pPr>
    </w:p>
    <w:p w14:paraId="312C5355" w14:textId="45411C3A" w:rsidR="00E07BB1" w:rsidRPr="00E07BB1" w:rsidRDefault="00E07BB1" w:rsidP="00E07BB1">
      <w:pPr>
        <w:pStyle w:val="ResimYazs"/>
        <w:rPr>
          <w:lang w:val="tr-TR"/>
        </w:rPr>
      </w:pPr>
      <w:bookmarkStart w:id="55" w:name="_Toc100753412"/>
      <w:r w:rsidRPr="00E07BB1">
        <w:rPr>
          <w:b/>
          <w:bCs/>
        </w:rPr>
        <w:t>Tablo 3.</w:t>
      </w:r>
      <w:r w:rsidRPr="00E07BB1">
        <w:rPr>
          <w:b/>
          <w:bCs/>
        </w:rPr>
        <w:fldChar w:fldCharType="begin"/>
      </w:r>
      <w:r w:rsidRPr="00E07BB1">
        <w:rPr>
          <w:b/>
          <w:bCs/>
        </w:rPr>
        <w:instrText xml:space="preserve"> SEQ Tablo_3. \* ARABIC </w:instrText>
      </w:r>
      <w:r w:rsidRPr="00E07BB1">
        <w:rPr>
          <w:b/>
          <w:bCs/>
        </w:rPr>
        <w:fldChar w:fldCharType="separate"/>
      </w:r>
      <w:r w:rsidRPr="00E07BB1">
        <w:rPr>
          <w:b/>
          <w:bCs/>
          <w:noProof/>
        </w:rPr>
        <w:t>1</w:t>
      </w:r>
      <w:r w:rsidRPr="00E07BB1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Resimlemelere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kurallar</w:t>
      </w:r>
      <w:bookmarkEnd w:id="55"/>
      <w:proofErr w:type="spellEnd"/>
    </w:p>
    <w:tbl>
      <w:tblPr>
        <w:tblStyle w:val="TabloKlavuz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982"/>
        <w:gridCol w:w="1276"/>
        <w:gridCol w:w="1559"/>
        <w:gridCol w:w="1558"/>
      </w:tblGrid>
      <w:tr w:rsidR="00E07BB1" w14:paraId="63FAC980" w14:textId="5923CDC9" w:rsidTr="00AA7382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7FD3CA3A" w14:textId="44795F2D" w:rsidR="00E07BB1" w:rsidRDefault="00E07BB1" w:rsidP="00640F51">
            <w:pPr>
              <w:pStyle w:val="GvdeMetni"/>
              <w:ind w:firstLine="0"/>
            </w:pPr>
          </w:p>
        </w:tc>
        <w:tc>
          <w:tcPr>
            <w:tcW w:w="19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2219E" w14:textId="03804A0E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Konum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0AD73" w14:textId="12A5BA64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Punto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AE2C7" w14:textId="4402C170" w:rsidR="00E07BB1" w:rsidRPr="00E07BB1" w:rsidRDefault="000F4FFF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Yazım Biçimi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4D9A6B6A" w14:textId="131B5F61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Yazı Karakteri</w:t>
            </w:r>
          </w:p>
        </w:tc>
      </w:tr>
      <w:tr w:rsidR="00E07BB1" w14:paraId="1D1C1D46" w14:textId="3817A1B7" w:rsidTr="00AA7382"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27113235" w14:textId="0A713E8A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Görseli</w:t>
            </w:r>
          </w:p>
        </w:tc>
        <w:tc>
          <w:tcPr>
            <w:tcW w:w="1982" w:type="dxa"/>
            <w:tcBorders>
              <w:top w:val="single" w:sz="4" w:space="0" w:color="auto"/>
            </w:tcBorders>
            <w:vAlign w:val="center"/>
          </w:tcPr>
          <w:p w14:paraId="233B4758" w14:textId="412C6C4F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Sol satır başına hizalı</w:t>
            </w:r>
          </w:p>
          <w:p w14:paraId="59BFD4A6" w14:textId="42B19DB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Sayfa kenar boşluklarından taşmayacak şekilde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F4DC364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54D9A0F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7DA3CC02" w14:textId="77777777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E07BB1" w14:paraId="3EC77A0F" w14:textId="0FD66376" w:rsidTr="00AA7382">
        <w:tc>
          <w:tcPr>
            <w:tcW w:w="2122" w:type="dxa"/>
            <w:vAlign w:val="center"/>
          </w:tcPr>
          <w:p w14:paraId="5A9BC884" w14:textId="728A791E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Başlığı</w:t>
            </w:r>
          </w:p>
        </w:tc>
        <w:tc>
          <w:tcPr>
            <w:tcW w:w="1982" w:type="dxa"/>
            <w:vAlign w:val="center"/>
          </w:tcPr>
          <w:p w14:paraId="256851BD" w14:textId="0F35804A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Sol satır başına hizalı</w:t>
            </w:r>
          </w:p>
        </w:tc>
        <w:tc>
          <w:tcPr>
            <w:tcW w:w="1276" w:type="dxa"/>
            <w:vAlign w:val="center"/>
          </w:tcPr>
          <w:p w14:paraId="2E1474B6" w14:textId="5F4A06B1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14:paraId="4049ED20" w14:textId="1F1286EE" w:rsidR="000F4FFF" w:rsidRDefault="000F4FFF" w:rsidP="000F4FFF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Başluk</w:t>
            </w:r>
            <w:proofErr w:type="spellEnd"/>
            <w:r>
              <w:rPr>
                <w:sz w:val="18"/>
                <w:szCs w:val="18"/>
              </w:rPr>
              <w:t xml:space="preserve"> numarası koyu punto, başlık adı normal punto</w:t>
            </w:r>
          </w:p>
          <w:p w14:paraId="61CE34AB" w14:textId="3FF54AF8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İlk kelimenin baş harfi büyük</w:t>
            </w:r>
          </w:p>
        </w:tc>
        <w:tc>
          <w:tcPr>
            <w:tcW w:w="1558" w:type="dxa"/>
            <w:vAlign w:val="center"/>
          </w:tcPr>
          <w:p w14:paraId="2EB26DBA" w14:textId="37C5F14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 New Roman</w:t>
            </w:r>
          </w:p>
        </w:tc>
      </w:tr>
      <w:tr w:rsidR="00E07BB1" w14:paraId="45EE9BA9" w14:textId="0E283378" w:rsidTr="00AA7382">
        <w:tc>
          <w:tcPr>
            <w:tcW w:w="2122" w:type="dxa"/>
            <w:vAlign w:val="center"/>
          </w:tcPr>
          <w:p w14:paraId="05A2678C" w14:textId="3027543A" w:rsidR="00E07BB1" w:rsidRPr="00E07BB1" w:rsidRDefault="00E07BB1" w:rsidP="00E07BB1">
            <w:pPr>
              <w:pStyle w:val="GvdeMetni"/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E07BB1">
              <w:rPr>
                <w:b/>
                <w:bCs/>
                <w:sz w:val="18"/>
                <w:szCs w:val="18"/>
              </w:rPr>
              <w:t>Resimleme İçeriği</w:t>
            </w:r>
          </w:p>
        </w:tc>
        <w:tc>
          <w:tcPr>
            <w:tcW w:w="1982" w:type="dxa"/>
            <w:vAlign w:val="center"/>
          </w:tcPr>
          <w:p w14:paraId="426B0E05" w14:textId="1C621561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İçeriğe göre</w:t>
            </w:r>
          </w:p>
        </w:tc>
        <w:tc>
          <w:tcPr>
            <w:tcW w:w="1276" w:type="dxa"/>
            <w:vAlign w:val="center"/>
          </w:tcPr>
          <w:p w14:paraId="2005BD72" w14:textId="5D2A8F75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 w:rsidRPr="00E07BB1">
              <w:rPr>
                <w:sz w:val="18"/>
                <w:szCs w:val="18"/>
              </w:rPr>
              <w:t>En az 8 en fazla 11</w:t>
            </w:r>
          </w:p>
        </w:tc>
        <w:tc>
          <w:tcPr>
            <w:tcW w:w="1559" w:type="dxa"/>
            <w:vAlign w:val="center"/>
          </w:tcPr>
          <w:p w14:paraId="174179E9" w14:textId="4FB596F4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E07BB1">
              <w:rPr>
                <w:sz w:val="18"/>
                <w:szCs w:val="18"/>
              </w:rPr>
              <w:t>İçeriğie</w:t>
            </w:r>
            <w:proofErr w:type="spellEnd"/>
            <w:r w:rsidRPr="00E07BB1">
              <w:rPr>
                <w:sz w:val="18"/>
                <w:szCs w:val="18"/>
              </w:rPr>
              <w:t xml:space="preserve"> göre</w:t>
            </w:r>
          </w:p>
        </w:tc>
        <w:tc>
          <w:tcPr>
            <w:tcW w:w="1558" w:type="dxa"/>
            <w:vAlign w:val="center"/>
          </w:tcPr>
          <w:p w14:paraId="374B2D3B" w14:textId="7BB3F0DE" w:rsidR="00E07BB1" w:rsidRPr="00E07BB1" w:rsidRDefault="00E07BB1" w:rsidP="00E07BB1">
            <w:pPr>
              <w:pStyle w:val="GvdeMetni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Times New Roman</w:t>
            </w:r>
          </w:p>
        </w:tc>
      </w:tr>
    </w:tbl>
    <w:p w14:paraId="06D5D45E" w14:textId="3E2B169E" w:rsidR="009C632B" w:rsidRPr="009C632B" w:rsidRDefault="009C632B" w:rsidP="009C632B">
      <w:pPr>
        <w:pStyle w:val="GvdeMetni"/>
        <w:ind w:firstLine="0"/>
        <w:sectPr w:rsidR="009C632B" w:rsidRPr="009C632B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2639AB63" w14:textId="10AE3650" w:rsidR="004C6940" w:rsidRDefault="00AB35F7" w:rsidP="009D13A4">
      <w:pPr>
        <w:pStyle w:val="Balk1"/>
        <w:rPr>
          <w:rFonts w:eastAsia="Times New Roman"/>
          <w:lang w:val="tr-TR"/>
        </w:rPr>
      </w:pPr>
      <w:bookmarkStart w:id="56" w:name="_Toc67034294"/>
      <w:bookmarkStart w:id="57" w:name="_Toc100753837"/>
      <w:r>
        <w:rPr>
          <w:rFonts w:eastAsia="Times New Roman"/>
          <w:lang w:val="tr-TR"/>
        </w:rPr>
        <w:lastRenderedPageBreak/>
        <w:t xml:space="preserve">4. </w:t>
      </w:r>
      <w:r w:rsidR="000B73A8" w:rsidRPr="004C6940">
        <w:rPr>
          <w:rFonts w:eastAsia="Times New Roman"/>
          <w:lang w:val="tr-TR"/>
        </w:rPr>
        <w:t>BULGULAR</w:t>
      </w:r>
      <w:bookmarkEnd w:id="56"/>
      <w:bookmarkEnd w:id="57"/>
    </w:p>
    <w:p w14:paraId="5E02DC0F" w14:textId="77777777" w:rsidR="009D13A4" w:rsidRPr="009D13A4" w:rsidRDefault="009D13A4" w:rsidP="009D13A4">
      <w:pPr>
        <w:rPr>
          <w:lang w:val="tr-TR"/>
        </w:rPr>
      </w:pPr>
    </w:p>
    <w:p w14:paraId="152218A9" w14:textId="2E6754AF" w:rsidR="009D13A4" w:rsidRDefault="009D13A4" w:rsidP="009D13A4">
      <w:pPr>
        <w:pStyle w:val="Balk2"/>
        <w:rPr>
          <w:rFonts w:eastAsia="Times New Roman"/>
          <w:lang w:val="tr-TR"/>
        </w:rPr>
      </w:pPr>
      <w:bookmarkStart w:id="58" w:name="_Toc100753838"/>
      <w:r>
        <w:rPr>
          <w:rFonts w:eastAsia="Times New Roman"/>
          <w:lang w:val="tr-TR"/>
        </w:rPr>
        <w:t>4.1. İKİNCİ DERECE BAŞLIK</w:t>
      </w:r>
      <w:bookmarkEnd w:id="58"/>
    </w:p>
    <w:p w14:paraId="3A363564" w14:textId="69E3C8AB" w:rsidR="009D13A4" w:rsidRPr="007175AC" w:rsidRDefault="007175AC" w:rsidP="007175AC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>Art arda gelen 1., 2. ve 3. derece başlıklar arasında 1 satır boşluk bırakın.</w:t>
      </w:r>
    </w:p>
    <w:p w14:paraId="7F4C41E6" w14:textId="65F8946A" w:rsidR="007175AC" w:rsidRDefault="009D13A4" w:rsidP="007175AC">
      <w:pPr>
        <w:pStyle w:val="Balk3"/>
        <w:rPr>
          <w:rFonts w:eastAsia="Times New Roman"/>
          <w:lang w:val="tr-TR"/>
        </w:rPr>
      </w:pPr>
      <w:bookmarkStart w:id="59" w:name="_Toc100753839"/>
      <w:r>
        <w:rPr>
          <w:rFonts w:eastAsia="Times New Roman"/>
          <w:lang w:val="tr-TR"/>
        </w:rPr>
        <w:t>4.1.1. Üçüncü Derece Başlık</w:t>
      </w:r>
      <w:bookmarkEnd w:id="59"/>
    </w:p>
    <w:p w14:paraId="3B057BAF" w14:textId="2193C18B" w:rsidR="000C40F8" w:rsidRDefault="000C40F8" w:rsidP="000C40F8">
      <w:pPr>
        <w:pStyle w:val="GvdeMetni"/>
        <w:rPr>
          <w:lang w:val="tr-TR"/>
        </w:rPr>
      </w:pPr>
      <w:r>
        <w:rPr>
          <w:lang w:val="tr-TR"/>
        </w:rPr>
        <w:t>Tablolara tablo başlığı eklemek için</w:t>
      </w:r>
      <w:r w:rsidRPr="00CE34BC">
        <w:rPr>
          <w:lang w:val="tr-TR"/>
        </w:rPr>
        <w:t xml:space="preserve"> başvurular sekmesinde ‘Resim yazısı ekle’ seçeneğini seçin. Ardından </w:t>
      </w:r>
      <w:r>
        <w:rPr>
          <w:lang w:val="tr-TR"/>
        </w:rPr>
        <w:t>tablonun</w:t>
      </w:r>
      <w:r w:rsidRPr="00CE34BC">
        <w:rPr>
          <w:lang w:val="tr-TR"/>
        </w:rPr>
        <w:t xml:space="preserve"> bulunduğu bölüm için uygun etiketi ‘Yeni Etiket’ sekmesinden oluşturun. Örneğin </w:t>
      </w:r>
      <w:r>
        <w:rPr>
          <w:lang w:val="tr-TR"/>
        </w:rPr>
        <w:t>Bulgular</w:t>
      </w:r>
      <w:r w:rsidRPr="00CE34BC">
        <w:rPr>
          <w:lang w:val="tr-TR"/>
        </w:rPr>
        <w:t xml:space="preserve"> bölümündeki bir </w:t>
      </w:r>
      <w:r>
        <w:rPr>
          <w:lang w:val="tr-TR"/>
        </w:rPr>
        <w:t>şekil</w:t>
      </w:r>
      <w:r w:rsidRPr="00CE34BC">
        <w:rPr>
          <w:lang w:val="tr-TR"/>
        </w:rPr>
        <w:t xml:space="preserve"> için ‘</w:t>
      </w:r>
      <w:r>
        <w:rPr>
          <w:lang w:val="tr-TR"/>
        </w:rPr>
        <w:t>Tablo</w:t>
      </w:r>
      <w:r w:rsidRPr="00CE34BC">
        <w:rPr>
          <w:lang w:val="tr-TR"/>
        </w:rPr>
        <w:t xml:space="preserve"> </w:t>
      </w:r>
      <w:r>
        <w:rPr>
          <w:lang w:val="tr-TR"/>
        </w:rPr>
        <w:t>4</w:t>
      </w:r>
      <w:r w:rsidRPr="00CE34BC">
        <w:rPr>
          <w:lang w:val="tr-TR"/>
        </w:rPr>
        <w:t xml:space="preserve">.’ şeklinde yeni bir etiket oluşturabilirsiniz. Otomatik olarak </w:t>
      </w:r>
      <w:r>
        <w:rPr>
          <w:lang w:val="tr-TR"/>
        </w:rPr>
        <w:t>tablo</w:t>
      </w:r>
      <w:r w:rsidRPr="00CE34BC">
        <w:rPr>
          <w:lang w:val="tr-TR"/>
        </w:rPr>
        <w:t xml:space="preserve"> sıra numarası etiketin yanında çıkacaktır (</w:t>
      </w:r>
      <w:r>
        <w:rPr>
          <w:lang w:val="tr-TR"/>
        </w:rPr>
        <w:t>Bulgular bölümündeki ilk tablo için</w:t>
      </w:r>
      <w:r w:rsidRPr="00CE34BC">
        <w:rPr>
          <w:lang w:val="tr-TR"/>
        </w:rPr>
        <w:t xml:space="preserve"> </w:t>
      </w:r>
      <w:r>
        <w:rPr>
          <w:lang w:val="tr-TR"/>
        </w:rPr>
        <w:t>Tablo</w:t>
      </w:r>
      <w:r w:rsidRPr="00CE34BC">
        <w:rPr>
          <w:lang w:val="tr-TR"/>
        </w:rPr>
        <w:t xml:space="preserve"> </w:t>
      </w:r>
      <w:r>
        <w:rPr>
          <w:lang w:val="tr-TR"/>
        </w:rPr>
        <w:t>4</w:t>
      </w:r>
      <w:r w:rsidRPr="00CE34BC">
        <w:rPr>
          <w:lang w:val="tr-TR"/>
        </w:rPr>
        <w:t>.</w:t>
      </w:r>
      <w:r>
        <w:rPr>
          <w:lang w:val="tr-TR"/>
        </w:rPr>
        <w:t>1</w:t>
      </w:r>
      <w:r w:rsidRPr="00CE34BC">
        <w:rPr>
          <w:lang w:val="tr-TR"/>
        </w:rPr>
        <w:t xml:space="preserve">). </w:t>
      </w:r>
      <w:r w:rsidR="00202F7A">
        <w:rPr>
          <w:lang w:val="tr-TR"/>
        </w:rPr>
        <w:t>Tamam</w:t>
      </w:r>
      <w:r w:rsidR="00956608">
        <w:rPr>
          <w:lang w:val="tr-TR"/>
        </w:rPr>
        <w:t>a</w:t>
      </w:r>
      <w:r w:rsidR="00202F7A">
        <w:rPr>
          <w:lang w:val="tr-TR"/>
        </w:rPr>
        <w:t xml:space="preserve"> tıkladıktan sonra e</w:t>
      </w:r>
      <w:r w:rsidRPr="00CE34BC">
        <w:rPr>
          <w:lang w:val="tr-TR"/>
        </w:rPr>
        <w:t>tiketin devamına</w:t>
      </w:r>
      <w:r w:rsidR="00C83243">
        <w:rPr>
          <w:lang w:val="tr-TR"/>
        </w:rPr>
        <w:t xml:space="preserve"> iki nokta koyarak</w:t>
      </w:r>
      <w:r w:rsidRPr="00CE34BC">
        <w:rPr>
          <w:lang w:val="tr-TR"/>
        </w:rPr>
        <w:t xml:space="preserve"> sadece ilk kelimenin baş harfi büyük olacak şekilde başlığı yazın.</w:t>
      </w:r>
      <w:r w:rsidR="00C83243">
        <w:rPr>
          <w:lang w:val="tr-TR"/>
        </w:rPr>
        <w:t xml:space="preserve"> Son olarak başlık numarası ve başlığı örneklerdeki düzene göre ayarlayın (sadece başlık numarası koyu, noktadan sonra boşluksuz)</w:t>
      </w:r>
      <w:r w:rsidR="00202F7A">
        <w:rPr>
          <w:lang w:val="tr-TR"/>
        </w:rPr>
        <w:t>.</w:t>
      </w:r>
    </w:p>
    <w:p w14:paraId="1F24219C" w14:textId="47B3CDCD" w:rsidR="004825A8" w:rsidRPr="004825A8" w:rsidRDefault="00C83243" w:rsidP="004825A8">
      <w:pPr>
        <w:pStyle w:val="GvdeMetni"/>
        <w:ind w:firstLine="0"/>
        <w:rPr>
          <w:lang w:val="tr-TR"/>
        </w:rPr>
      </w:pPr>
      <w:r>
        <w:rPr>
          <w:b/>
          <w:bCs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3A7650F0" wp14:editId="06E4F8F5">
                <wp:simplePos x="0" y="0"/>
                <wp:positionH relativeFrom="column">
                  <wp:posOffset>12065</wp:posOffset>
                </wp:positionH>
                <wp:positionV relativeFrom="page">
                  <wp:posOffset>5614632</wp:posOffset>
                </wp:positionV>
                <wp:extent cx="5379720" cy="3467100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493" y="21481"/>
                    <wp:lineTo x="21493" y="0"/>
                    <wp:lineTo x="0" y="0"/>
                  </wp:wrapPolygon>
                </wp:wrapTight>
                <wp:docPr id="43" name="Gr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3467100"/>
                          <a:chOff x="0" y="0"/>
                          <a:chExt cx="5594350" cy="3146425"/>
                        </a:xfrm>
                      </wpg:grpSpPr>
                      <pic:pic xmlns:pic="http://schemas.openxmlformats.org/drawingml/2006/picture">
                        <pic:nvPicPr>
                          <pic:cNvPr id="26" name="Resim 2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0" cy="314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882097" y="38928"/>
                            <a:ext cx="305587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2889802" y="158198"/>
                            <a:ext cx="305587" cy="31915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2392845" y="1331015"/>
                            <a:ext cx="990861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2850045" y="1668946"/>
                            <a:ext cx="305587" cy="200104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58E46" id="Grup 43" o:spid="_x0000_s1026" style="position:absolute;margin-left:.95pt;margin-top:442.1pt;width:423.6pt;height:273pt;z-index:-251558400;mso-position-vertical-relative:page;mso-width-relative:margin;mso-height-relative:margin" coordsize="55943,3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6" o:spid="_x0000_s1027" type="#_x0000_t75" style="position:absolute;width:55943;height:3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">
                  <v:imagedata r:id="rId24" o:title=""/>
                </v:shape>
                <v:oval id="Oval 28" o:spid="_x0000_s1028" style="position:absolute;left:8820;top:389;width:305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" filled="f" strokecolor="red">
                  <v:shadow on="t" color="black" opacity="22937f" origin=",.5" offset="0,.63889mm"/>
                </v:oval>
                <v:oval id="Oval 29" o:spid="_x0000_s1029" style="position:absolute;left:28898;top:1581;width:3055;height:3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" filled="f" strokecolor="red">
                  <v:shadow on="t" color="black" opacity="22937f" origin=",.5" offset="0,.63889mm"/>
                </v:oval>
                <v:oval id="Oval 30" o:spid="_x0000_s1030" style="position:absolute;left:23928;top:13310;width:990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" filled="f" strokecolor="red">
                  <v:shadow on="t" color="black" opacity="22937f" origin=",.5" offset="0,.63889mm"/>
                </v:oval>
                <v:oval id="Oval 31" o:spid="_x0000_s1031" style="position:absolute;left:28500;top:16689;width:305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" filled="f" strokecolor="red">
                  <v:shadow on="t" color="black" opacity="22937f" origin=",.5" offset="0,.63889mm"/>
                </v:oval>
                <w10:wrap type="tight" anchory="page"/>
              </v:group>
            </w:pict>
          </mc:Fallback>
        </mc:AlternateContent>
      </w:r>
    </w:p>
    <w:p w14:paraId="4DBF5F73" w14:textId="07F5A5E7" w:rsidR="00B25D51" w:rsidRPr="00B25D51" w:rsidRDefault="00C83243" w:rsidP="00C83243">
      <w:pPr>
        <w:pStyle w:val="ResimYazs"/>
        <w:rPr>
          <w:lang w:val="tr-TR"/>
        </w:rPr>
      </w:pPr>
      <w:bookmarkStart w:id="60" w:name="_Toc100753400"/>
      <w:proofErr w:type="spellStart"/>
      <w:r w:rsidRPr="00C83243">
        <w:rPr>
          <w:b/>
          <w:bCs/>
        </w:rPr>
        <w:t>Şekil</w:t>
      </w:r>
      <w:proofErr w:type="spellEnd"/>
      <w:r w:rsidRPr="00C83243">
        <w:rPr>
          <w:b/>
          <w:bCs/>
        </w:rPr>
        <w:t xml:space="preserve"> 4.</w:t>
      </w:r>
      <w:r w:rsidRPr="00C83243">
        <w:rPr>
          <w:b/>
          <w:bCs/>
        </w:rPr>
        <w:fldChar w:fldCharType="begin"/>
      </w:r>
      <w:r w:rsidRPr="00C83243">
        <w:rPr>
          <w:b/>
          <w:bCs/>
        </w:rPr>
        <w:instrText xml:space="preserve"> SEQ Şekil_4. \* ARABIC </w:instrText>
      </w:r>
      <w:r w:rsidRPr="00C83243">
        <w:rPr>
          <w:b/>
          <w:bCs/>
        </w:rPr>
        <w:fldChar w:fldCharType="separate"/>
      </w:r>
      <w:r w:rsidRPr="00C83243">
        <w:rPr>
          <w:b/>
          <w:bCs/>
          <w:noProof/>
        </w:rPr>
        <w:t>1</w:t>
      </w:r>
      <w:r w:rsidRPr="00C83243">
        <w:rPr>
          <w:b/>
          <w:bCs/>
        </w:rPr>
        <w:fldChar w:fldCharType="end"/>
      </w:r>
      <w:r w:rsidRPr="00C83243">
        <w:rPr>
          <w:b/>
          <w:bCs/>
        </w:rPr>
        <w:t>:</w:t>
      </w:r>
      <w:r>
        <w:t xml:space="preserve"> Tablo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t>ekleme</w:t>
      </w:r>
      <w:bookmarkEnd w:id="60"/>
      <w:proofErr w:type="spellEnd"/>
    </w:p>
    <w:p w14:paraId="3F8AC5AE" w14:textId="77777777" w:rsidR="009D13A4" w:rsidRPr="009D13A4" w:rsidRDefault="009D13A4" w:rsidP="009D13A4">
      <w:pPr>
        <w:rPr>
          <w:lang w:val="tr-TR"/>
        </w:rPr>
      </w:pPr>
    </w:p>
    <w:p w14:paraId="4AB9E375" w14:textId="619B6F59" w:rsidR="00AA7382" w:rsidRPr="00AA7382" w:rsidRDefault="004825A8" w:rsidP="00AA7382">
      <w:pPr>
        <w:pStyle w:val="Balk2"/>
        <w:rPr>
          <w:rFonts w:eastAsia="Times New Roman"/>
          <w:lang w:val="tr-TR"/>
        </w:rPr>
      </w:pPr>
      <w:bookmarkStart w:id="61" w:name="_Toc100753840"/>
      <w:r>
        <w:rPr>
          <w:rFonts w:eastAsia="Times New Roman"/>
          <w:lang w:val="tr-TR"/>
        </w:rPr>
        <w:lastRenderedPageBreak/>
        <w:t>4.2. İKİNCİ DERECE BAŞLIK</w:t>
      </w:r>
      <w:bookmarkEnd w:id="61"/>
    </w:p>
    <w:p w14:paraId="49C1EB2F" w14:textId="0BC62B42" w:rsidR="00106F76" w:rsidRDefault="00106F76" w:rsidP="00106F76">
      <w:pPr>
        <w:pStyle w:val="GvdeMetni"/>
        <w:rPr>
          <w:lang w:val="tr-TR"/>
        </w:rPr>
      </w:pPr>
      <w:r>
        <w:rPr>
          <w:lang w:val="tr-TR"/>
        </w:rPr>
        <w:t>Tablolar listesi oluşturmak için başvurular sekmesindeki resim yazıları bölümünden ‘şekiller tablosu ekle’ seçeneğine tıklayınız</w:t>
      </w:r>
      <w:r w:rsidR="008D26EB">
        <w:rPr>
          <w:lang w:val="tr-TR"/>
        </w:rPr>
        <w:t xml:space="preserve"> (Şekil 4. 2)</w:t>
      </w:r>
      <w:r>
        <w:rPr>
          <w:lang w:val="tr-TR"/>
        </w:rPr>
        <w:t xml:space="preserve">. Buradan kullandığınız tablo etiketleri için ayrı ayrı şekil tablosu oluşturarak sonrasında bunları birleşik bir liste görünümüne </w:t>
      </w:r>
      <w:r w:rsidR="00680103">
        <w:rPr>
          <w:lang w:val="tr-TR"/>
        </w:rPr>
        <w:t xml:space="preserve">(tablolar listesi sayfasındaki gibi) </w:t>
      </w:r>
      <w:r>
        <w:rPr>
          <w:lang w:val="tr-TR"/>
        </w:rPr>
        <w:t>sokabilirsiniz.</w:t>
      </w:r>
    </w:p>
    <w:p w14:paraId="75EEA33C" w14:textId="77777777" w:rsidR="00106F76" w:rsidRDefault="00106F76" w:rsidP="00AA7382">
      <w:pPr>
        <w:pStyle w:val="GvdeMetni"/>
        <w:rPr>
          <w:lang w:val="tr-TR"/>
        </w:rPr>
      </w:pPr>
    </w:p>
    <w:p w14:paraId="16203908" w14:textId="1D20D6F2" w:rsidR="00106F76" w:rsidRDefault="00106F76" w:rsidP="00106F76">
      <w:pPr>
        <w:pStyle w:val="GvdeMetni"/>
        <w:ind w:firstLine="0"/>
        <w:rPr>
          <w:lang w:val="tr-TR"/>
        </w:rPr>
      </w:pPr>
      <w:r w:rsidRPr="00106F76">
        <w:rPr>
          <w:noProof/>
          <w:lang w:val="tr-TR" w:eastAsia="tr-TR"/>
        </w:rPr>
        <w:drawing>
          <wp:inline distT="0" distB="0" distL="0" distR="0" wp14:anchorId="0FE2CFEB" wp14:editId="6E65FCFB">
            <wp:extent cx="5371298" cy="3837733"/>
            <wp:effectExtent l="0" t="0" r="127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5746" cy="38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F279" w14:textId="0EFE793A" w:rsidR="00106F76" w:rsidRPr="00106F76" w:rsidRDefault="00106F76" w:rsidP="00106F76">
      <w:pPr>
        <w:pStyle w:val="ResimYazs"/>
        <w:rPr>
          <w:lang w:val="tr-TR"/>
        </w:rPr>
      </w:pPr>
      <w:bookmarkStart w:id="62" w:name="_Toc100753401"/>
      <w:proofErr w:type="spellStart"/>
      <w:r w:rsidRPr="00106F76">
        <w:rPr>
          <w:b/>
          <w:bCs/>
        </w:rPr>
        <w:t>Şekil</w:t>
      </w:r>
      <w:proofErr w:type="spellEnd"/>
      <w:r w:rsidRPr="00106F76">
        <w:rPr>
          <w:b/>
          <w:bCs/>
        </w:rPr>
        <w:t xml:space="preserve"> 4.</w:t>
      </w:r>
      <w:r w:rsidRPr="00106F76">
        <w:rPr>
          <w:b/>
          <w:bCs/>
        </w:rPr>
        <w:fldChar w:fldCharType="begin"/>
      </w:r>
      <w:r w:rsidRPr="00106F76">
        <w:rPr>
          <w:b/>
          <w:bCs/>
        </w:rPr>
        <w:instrText xml:space="preserve"> SEQ Şekil_4. \* ARABIC </w:instrText>
      </w:r>
      <w:r w:rsidRPr="00106F76">
        <w:rPr>
          <w:b/>
          <w:bCs/>
        </w:rPr>
        <w:fldChar w:fldCharType="separate"/>
      </w:r>
      <w:r w:rsidR="00C83243">
        <w:rPr>
          <w:b/>
          <w:bCs/>
          <w:noProof/>
        </w:rPr>
        <w:t>2</w:t>
      </w:r>
      <w:r w:rsidRPr="00106F76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Tablolar</w:t>
      </w:r>
      <w:proofErr w:type="spellEnd"/>
      <w:r>
        <w:t xml:space="preserve"> </w:t>
      </w:r>
      <w:proofErr w:type="spellStart"/>
      <w:r>
        <w:t>listesi</w:t>
      </w:r>
      <w:proofErr w:type="spellEnd"/>
      <w:r>
        <w:t xml:space="preserve"> </w:t>
      </w:r>
      <w:proofErr w:type="spellStart"/>
      <w:r>
        <w:t>oluşturma</w:t>
      </w:r>
      <w:bookmarkEnd w:id="62"/>
      <w:proofErr w:type="spellEnd"/>
    </w:p>
    <w:p w14:paraId="236460F1" w14:textId="77777777" w:rsidR="00106F76" w:rsidRDefault="00106F76" w:rsidP="00AA7382">
      <w:pPr>
        <w:pStyle w:val="GvdeMetni"/>
        <w:rPr>
          <w:lang w:val="tr-TR"/>
        </w:rPr>
      </w:pPr>
    </w:p>
    <w:p w14:paraId="02B8A7CB" w14:textId="72706030" w:rsidR="00106F76" w:rsidRPr="00AA7382" w:rsidRDefault="00106F76" w:rsidP="00106F76">
      <w:pPr>
        <w:pStyle w:val="Balk2"/>
        <w:rPr>
          <w:rFonts w:eastAsia="Times New Roman"/>
          <w:lang w:val="tr-TR"/>
        </w:rPr>
      </w:pPr>
      <w:bookmarkStart w:id="63" w:name="_Toc100753841"/>
      <w:r>
        <w:rPr>
          <w:rFonts w:eastAsia="Times New Roman"/>
          <w:lang w:val="tr-TR"/>
        </w:rPr>
        <w:t>4.</w:t>
      </w:r>
      <w:r w:rsidR="008D26EB">
        <w:rPr>
          <w:rFonts w:eastAsia="Times New Roman"/>
          <w:lang w:val="tr-TR"/>
        </w:rPr>
        <w:t>3</w:t>
      </w:r>
      <w:r>
        <w:rPr>
          <w:rFonts w:eastAsia="Times New Roman"/>
          <w:lang w:val="tr-TR"/>
        </w:rPr>
        <w:t>. İKİNCİ DERECE BAŞLIK</w:t>
      </w:r>
      <w:bookmarkEnd w:id="63"/>
    </w:p>
    <w:p w14:paraId="71408BA0" w14:textId="0666524C" w:rsidR="00106F76" w:rsidRDefault="00106F76" w:rsidP="00106F76">
      <w:pPr>
        <w:pStyle w:val="GvdeMetni"/>
        <w:rPr>
          <w:lang w:val="tr-TR"/>
        </w:rPr>
      </w:pPr>
      <w:r>
        <w:rPr>
          <w:lang w:val="tr-TR"/>
        </w:rPr>
        <w:t>Tablolar listesini güncellemek için listeye sağ tıklayarak alanı güncelle deyiniz. Şablonda Genel Bilgiler, Gereç ve Yöntem ve Bulgular bölümlerinde tablolara yer verilmiştir. Sizin tezinizde bu bölüm dışında tablo</w:t>
      </w:r>
      <w:r w:rsidR="00526592">
        <w:rPr>
          <w:lang w:val="tr-TR"/>
        </w:rPr>
        <w:t xml:space="preserve"> </w:t>
      </w:r>
      <w:r>
        <w:rPr>
          <w:lang w:val="tr-TR"/>
        </w:rPr>
        <w:t xml:space="preserve">varsa, bunlara ilişkin listeyi eklemelisiniz. Şekilleriniz sadece bu bölümlerde yer alıyorsa </w:t>
      </w:r>
      <w:r w:rsidR="00526592">
        <w:rPr>
          <w:lang w:val="tr-TR"/>
        </w:rPr>
        <w:t xml:space="preserve">yeni tablo listesi oluşturmadan sadece </w:t>
      </w:r>
      <w:r>
        <w:rPr>
          <w:lang w:val="tr-TR"/>
        </w:rPr>
        <w:t xml:space="preserve">alanı güncelleştirmeniz yeterli olacaktır. </w:t>
      </w:r>
    </w:p>
    <w:p w14:paraId="0B00871D" w14:textId="37D7009E" w:rsidR="001A4477" w:rsidRPr="001A4477" w:rsidRDefault="008D26EB" w:rsidP="001A4477">
      <w:pPr>
        <w:pStyle w:val="GvdeMetni"/>
        <w:ind w:firstLine="0"/>
        <w:rPr>
          <w:lang w:val="tr-TR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760128" behindDoc="1" locked="0" layoutInCell="1" allowOverlap="1" wp14:anchorId="47922592" wp14:editId="244CC71B">
            <wp:simplePos x="0" y="0"/>
            <wp:positionH relativeFrom="margin">
              <wp:posOffset>6985</wp:posOffset>
            </wp:positionH>
            <wp:positionV relativeFrom="page">
              <wp:posOffset>1267365</wp:posOffset>
            </wp:positionV>
            <wp:extent cx="5316220" cy="3711575"/>
            <wp:effectExtent l="0" t="0" r="0" b="3175"/>
            <wp:wrapTight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ight>
            <wp:docPr id="44" name="Resim 44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sim 44" descr="tablo içeren bir resim&#10;&#10;Açıklama otomatik olarak oluşturuldu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3F1A8" w14:textId="192F7332" w:rsidR="00106F76" w:rsidRDefault="008D26EB" w:rsidP="008D26EB">
      <w:pPr>
        <w:pStyle w:val="ResimYazs"/>
      </w:pPr>
      <w:bookmarkStart w:id="64" w:name="_Toc100753402"/>
      <w:proofErr w:type="spellStart"/>
      <w:r w:rsidRPr="008D26EB">
        <w:rPr>
          <w:b/>
          <w:bCs/>
        </w:rPr>
        <w:t>Şekil</w:t>
      </w:r>
      <w:proofErr w:type="spellEnd"/>
      <w:r w:rsidRPr="008D26EB">
        <w:rPr>
          <w:b/>
          <w:bCs/>
        </w:rPr>
        <w:t xml:space="preserve"> 4.</w:t>
      </w:r>
      <w:r w:rsidRPr="008D26EB">
        <w:rPr>
          <w:b/>
          <w:bCs/>
        </w:rPr>
        <w:fldChar w:fldCharType="begin"/>
      </w:r>
      <w:r w:rsidRPr="008D26EB">
        <w:rPr>
          <w:b/>
          <w:bCs/>
        </w:rPr>
        <w:instrText xml:space="preserve"> SEQ Şekil_4. \* ARABIC </w:instrText>
      </w:r>
      <w:r w:rsidRPr="008D26EB">
        <w:rPr>
          <w:b/>
          <w:bCs/>
        </w:rPr>
        <w:fldChar w:fldCharType="separate"/>
      </w:r>
      <w:r w:rsidR="00C83243">
        <w:rPr>
          <w:b/>
          <w:bCs/>
          <w:noProof/>
        </w:rPr>
        <w:t>3</w:t>
      </w:r>
      <w:r w:rsidRPr="008D26EB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Tablolar</w:t>
      </w:r>
      <w:proofErr w:type="spellEnd"/>
      <w:r>
        <w:t xml:space="preserve"> </w:t>
      </w:r>
      <w:proofErr w:type="spellStart"/>
      <w:r>
        <w:t>listesi</w:t>
      </w:r>
      <w:proofErr w:type="spellEnd"/>
      <w:r>
        <w:t xml:space="preserve"> </w:t>
      </w:r>
      <w:proofErr w:type="spellStart"/>
      <w:r>
        <w:t>güncelleme</w:t>
      </w:r>
      <w:bookmarkEnd w:id="64"/>
      <w:proofErr w:type="spellEnd"/>
    </w:p>
    <w:p w14:paraId="2BED97FF" w14:textId="54ECD55F" w:rsidR="008D26EB" w:rsidRDefault="008D26EB" w:rsidP="008D26EB"/>
    <w:p w14:paraId="41667585" w14:textId="0EC0E0A8" w:rsidR="008D26EB" w:rsidRDefault="008D26EB" w:rsidP="008D26EB">
      <w:pPr>
        <w:pStyle w:val="Balk3"/>
        <w:rPr>
          <w:rFonts w:eastAsia="Times New Roman"/>
          <w:lang w:val="tr-TR"/>
        </w:rPr>
      </w:pPr>
      <w:bookmarkStart w:id="65" w:name="_Toc100753842"/>
      <w:r>
        <w:rPr>
          <w:rFonts w:eastAsia="Times New Roman"/>
          <w:lang w:val="tr-TR"/>
        </w:rPr>
        <w:t>4.3.1. Üçüncü Derece Başlık</w:t>
      </w:r>
      <w:bookmarkEnd w:id="65"/>
    </w:p>
    <w:p w14:paraId="0746FC98" w14:textId="00C1794B" w:rsidR="000E10BB" w:rsidRDefault="005013FC" w:rsidP="008D26EB">
      <w:pPr>
        <w:pStyle w:val="GvdeMetni"/>
      </w:pPr>
      <w:proofErr w:type="spellStart"/>
      <w:r>
        <w:t>Bütün</w:t>
      </w:r>
      <w:proofErr w:type="spellEnd"/>
      <w:r>
        <w:t xml:space="preserve"> </w:t>
      </w:r>
      <w:proofErr w:type="spellStart"/>
      <w:r>
        <w:t>başlıklarınızı</w:t>
      </w:r>
      <w:proofErr w:type="spellEnd"/>
      <w:r>
        <w:t xml:space="preserve"> </w:t>
      </w:r>
      <w:proofErr w:type="spellStart"/>
      <w:r>
        <w:t>başlık</w:t>
      </w:r>
      <w:proofErr w:type="spellEnd"/>
      <w:r>
        <w:t xml:space="preserve"> </w:t>
      </w:r>
      <w:proofErr w:type="spellStart"/>
      <w:r>
        <w:t>stillerini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kullanarak</w:t>
      </w:r>
      <w:proofErr w:type="spellEnd"/>
      <w:r>
        <w:t xml:space="preserve"> </w:t>
      </w:r>
      <w:proofErr w:type="spellStart"/>
      <w:r>
        <w:t>oluşturduktan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güncellemeniz</w:t>
      </w:r>
      <w:proofErr w:type="spellEnd"/>
      <w:r>
        <w:t xml:space="preserve"> </w:t>
      </w:r>
      <w:proofErr w:type="spellStart"/>
      <w:r>
        <w:t>gerekmektedir</w:t>
      </w:r>
      <w:proofErr w:type="spellEnd"/>
      <w:r>
        <w:t xml:space="preserve">. Bunun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içindekiler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seçtiğinizde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r w:rsidR="00A60150">
        <w:t>‘</w:t>
      </w:r>
      <w:proofErr w:type="spellStart"/>
      <w:r>
        <w:t>tabloyu</w:t>
      </w:r>
      <w:proofErr w:type="spellEnd"/>
      <w:r>
        <w:t xml:space="preserve"> </w:t>
      </w:r>
      <w:proofErr w:type="spellStart"/>
      <w:r>
        <w:t>güncelleştir</w:t>
      </w:r>
      <w:proofErr w:type="spellEnd"/>
      <w:r w:rsidR="00A60150">
        <w:t>’</w:t>
      </w:r>
      <w:r>
        <w:t xml:space="preserve"> </w:t>
      </w:r>
      <w:proofErr w:type="spellStart"/>
      <w:r>
        <w:t>seçeneğine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 xml:space="preserve">.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tabloyu</w:t>
      </w:r>
      <w:proofErr w:type="spellEnd"/>
      <w:r>
        <w:t xml:space="preserve"> </w:t>
      </w:r>
      <w:proofErr w:type="spellStart"/>
      <w:r>
        <w:t>güncelleştir</w:t>
      </w:r>
      <w:proofErr w:type="spellEnd"/>
      <w:r>
        <w:t xml:space="preserve"> </w:t>
      </w:r>
      <w:proofErr w:type="spellStart"/>
      <w:r w:rsidR="000E10BB">
        <w:t>seçeneğini</w:t>
      </w:r>
      <w:proofErr w:type="spellEnd"/>
      <w:r w:rsidR="000E10BB">
        <w:t xml:space="preserve"> </w:t>
      </w:r>
      <w:proofErr w:type="spellStart"/>
      <w:r w:rsidR="000E10BB">
        <w:t>seçin</w:t>
      </w:r>
      <w:proofErr w:type="spellEnd"/>
      <w:r w:rsidR="000E10BB">
        <w:t xml:space="preserve">. </w:t>
      </w:r>
      <w:proofErr w:type="spellStart"/>
      <w:r w:rsidR="000E10BB">
        <w:t>İçindekil</w:t>
      </w:r>
      <w:proofErr w:type="spellEnd"/>
      <w:r w:rsidR="000E10BB">
        <w:t xml:space="preserve"> </w:t>
      </w:r>
      <w:proofErr w:type="spellStart"/>
      <w:r w:rsidR="000E10BB">
        <w:t>listesi</w:t>
      </w:r>
      <w:proofErr w:type="spellEnd"/>
      <w:r w:rsidR="000E10BB">
        <w:t xml:space="preserve"> </w:t>
      </w:r>
      <w:proofErr w:type="spellStart"/>
      <w:r w:rsidR="000E10BB">
        <w:t>otomaik</w:t>
      </w:r>
      <w:proofErr w:type="spellEnd"/>
      <w:r w:rsidR="000E10BB">
        <w:t xml:space="preserve"> </w:t>
      </w:r>
      <w:proofErr w:type="spellStart"/>
      <w:r w:rsidR="000E10BB">
        <w:t>olarak</w:t>
      </w:r>
      <w:proofErr w:type="spellEnd"/>
      <w:r w:rsidR="000E10BB">
        <w:t xml:space="preserve"> </w:t>
      </w:r>
      <w:proofErr w:type="spellStart"/>
      <w:r w:rsidR="000E10BB">
        <w:t>oluşacaktır</w:t>
      </w:r>
      <w:proofErr w:type="spellEnd"/>
      <w:r w:rsidR="000E10BB">
        <w:t xml:space="preserve">. </w:t>
      </w:r>
      <w:proofErr w:type="spellStart"/>
      <w:r w:rsidR="000E10BB">
        <w:t>Listede</w:t>
      </w:r>
      <w:proofErr w:type="spellEnd"/>
      <w:r w:rsidR="000E10BB">
        <w:t xml:space="preserve"> 1., 2., 3 </w:t>
      </w:r>
      <w:proofErr w:type="spellStart"/>
      <w:r w:rsidR="000E10BB">
        <w:t>ve</w:t>
      </w:r>
      <w:proofErr w:type="spellEnd"/>
      <w:r w:rsidR="000E10BB">
        <w:t xml:space="preserve"> 4. </w:t>
      </w:r>
      <w:proofErr w:type="spellStart"/>
      <w:r w:rsidR="000E10BB">
        <w:t>Derece</w:t>
      </w:r>
      <w:proofErr w:type="spellEnd"/>
      <w:r w:rsidR="000E10BB">
        <w:t xml:space="preserve"> </w:t>
      </w:r>
      <w:proofErr w:type="spellStart"/>
      <w:r w:rsidR="000E10BB">
        <w:t>başlıkların</w:t>
      </w:r>
      <w:proofErr w:type="spellEnd"/>
      <w:r w:rsidR="000E10BB">
        <w:t xml:space="preserve"> </w:t>
      </w:r>
      <w:proofErr w:type="spellStart"/>
      <w:r w:rsidR="000E10BB">
        <w:t>yer</w:t>
      </w:r>
      <w:proofErr w:type="spellEnd"/>
      <w:r w:rsidR="000E10BB">
        <w:t xml:space="preserve"> </w:t>
      </w:r>
      <w:proofErr w:type="spellStart"/>
      <w:r w:rsidR="000E10BB">
        <w:t>aldığından</w:t>
      </w:r>
      <w:proofErr w:type="spellEnd"/>
      <w:r w:rsidR="000E10BB">
        <w:t xml:space="preserve"> </w:t>
      </w:r>
      <w:proofErr w:type="spellStart"/>
      <w:r w:rsidR="000E10BB">
        <w:t>ve</w:t>
      </w:r>
      <w:proofErr w:type="spellEnd"/>
      <w:r w:rsidR="000E10BB">
        <w:t xml:space="preserve"> </w:t>
      </w:r>
      <w:proofErr w:type="spellStart"/>
      <w:r w:rsidR="000E10BB">
        <w:t>yazı</w:t>
      </w:r>
      <w:proofErr w:type="spellEnd"/>
      <w:r w:rsidR="000E10BB">
        <w:t xml:space="preserve"> </w:t>
      </w:r>
      <w:proofErr w:type="spellStart"/>
      <w:r w:rsidR="000E10BB">
        <w:t>tipinin</w:t>
      </w:r>
      <w:proofErr w:type="spellEnd"/>
      <w:r w:rsidR="000E10BB">
        <w:t xml:space="preserve"> Times New Roman </w:t>
      </w:r>
      <w:proofErr w:type="spellStart"/>
      <w:r w:rsidR="000E10BB">
        <w:t>olduğundan</w:t>
      </w:r>
      <w:proofErr w:type="spellEnd"/>
      <w:r w:rsidR="000E10BB">
        <w:t xml:space="preserve"> </w:t>
      </w:r>
      <w:proofErr w:type="spellStart"/>
      <w:r w:rsidR="000E10BB">
        <w:t>emin</w:t>
      </w:r>
      <w:proofErr w:type="spellEnd"/>
      <w:r w:rsidR="000E10BB">
        <w:t xml:space="preserve"> </w:t>
      </w:r>
      <w:proofErr w:type="spellStart"/>
      <w:r w:rsidR="000E10BB">
        <w:t>olun</w:t>
      </w:r>
      <w:proofErr w:type="spellEnd"/>
      <w:r w:rsidR="000E10BB">
        <w:t>.</w:t>
      </w:r>
    </w:p>
    <w:p w14:paraId="5C08E231" w14:textId="77777777" w:rsidR="000E10BB" w:rsidRDefault="000E10BB" w:rsidP="008D26EB">
      <w:pPr>
        <w:pStyle w:val="GvdeMetni"/>
      </w:pPr>
    </w:p>
    <w:p w14:paraId="61667ACF" w14:textId="77777777" w:rsidR="000E10BB" w:rsidRDefault="000E10BB" w:rsidP="008D26EB">
      <w:pPr>
        <w:pStyle w:val="GvdeMetni"/>
      </w:pPr>
    </w:p>
    <w:p w14:paraId="2577B49B" w14:textId="77777777" w:rsidR="000E10BB" w:rsidRDefault="000E10BB" w:rsidP="008D26EB">
      <w:pPr>
        <w:pStyle w:val="GvdeMetni"/>
      </w:pPr>
    </w:p>
    <w:p w14:paraId="68A18000" w14:textId="77777777" w:rsidR="000E10BB" w:rsidRDefault="000E10BB" w:rsidP="008D26EB">
      <w:pPr>
        <w:pStyle w:val="GvdeMetni"/>
      </w:pPr>
    </w:p>
    <w:p w14:paraId="60A442A9" w14:textId="2D8DA87E" w:rsidR="000E10BB" w:rsidRDefault="000E10BB" w:rsidP="002323F1">
      <w:pPr>
        <w:pStyle w:val="GvdeMetni"/>
        <w:tabs>
          <w:tab w:val="left" w:pos="2538"/>
        </w:tabs>
        <w:ind w:firstLine="0"/>
      </w:pPr>
    </w:p>
    <w:p w14:paraId="08876120" w14:textId="77777777" w:rsidR="000E10BB" w:rsidRDefault="000E10BB" w:rsidP="008D26EB">
      <w:pPr>
        <w:pStyle w:val="GvdeMetni"/>
      </w:pPr>
    </w:p>
    <w:p w14:paraId="113187FC" w14:textId="55349F45" w:rsidR="00106F76" w:rsidRPr="008D26EB" w:rsidRDefault="000E10BB" w:rsidP="000E10BB">
      <w:pPr>
        <w:pStyle w:val="GvdeMetni"/>
        <w:ind w:firstLine="0"/>
      </w:pPr>
      <w:r w:rsidRPr="007C613C">
        <w:rPr>
          <w:noProof/>
          <w:lang w:val="tr-TR" w:eastAsia="tr-TR"/>
        </w:rPr>
        <w:lastRenderedPageBreak/>
        <w:drawing>
          <wp:inline distT="0" distB="0" distL="0" distR="0" wp14:anchorId="5ECEEAC3" wp14:editId="52A6C7C3">
            <wp:extent cx="5375039" cy="2435382"/>
            <wp:effectExtent l="0" t="0" r="0" b="3175"/>
            <wp:docPr id="18" name="Resim 18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 descr="tablo içeren bir resim&#10;&#10;Açıklama otomatik olarak oluşturuldu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0449" cy="245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66B1A6" w14:textId="4C6314BD" w:rsidR="00106F76" w:rsidRDefault="002323F1" w:rsidP="002323F1">
      <w:pPr>
        <w:pStyle w:val="ResimYazs"/>
      </w:pPr>
      <w:bookmarkStart w:id="66" w:name="_Toc100753403"/>
      <w:proofErr w:type="spellStart"/>
      <w:r w:rsidRPr="002323F1">
        <w:rPr>
          <w:b/>
          <w:bCs/>
        </w:rPr>
        <w:t>Şekil</w:t>
      </w:r>
      <w:proofErr w:type="spellEnd"/>
      <w:r w:rsidRPr="002323F1">
        <w:rPr>
          <w:b/>
          <w:bCs/>
        </w:rPr>
        <w:t xml:space="preserve"> 4.</w:t>
      </w:r>
      <w:r w:rsidRPr="002323F1">
        <w:rPr>
          <w:b/>
          <w:bCs/>
        </w:rPr>
        <w:fldChar w:fldCharType="begin"/>
      </w:r>
      <w:r w:rsidRPr="002323F1">
        <w:rPr>
          <w:b/>
          <w:bCs/>
        </w:rPr>
        <w:instrText xml:space="preserve"> SEQ Şekil_4. \* ARABIC </w:instrText>
      </w:r>
      <w:r w:rsidRPr="002323F1">
        <w:rPr>
          <w:b/>
          <w:bCs/>
        </w:rPr>
        <w:fldChar w:fldCharType="separate"/>
      </w:r>
      <w:r w:rsidR="00C83243">
        <w:rPr>
          <w:b/>
          <w:bCs/>
          <w:noProof/>
        </w:rPr>
        <w:t>4</w:t>
      </w:r>
      <w:r w:rsidRPr="002323F1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İçindekil</w:t>
      </w:r>
      <w:r w:rsidR="00E11BBB">
        <w:t>er</w:t>
      </w:r>
      <w:proofErr w:type="spellEnd"/>
      <w:r>
        <w:t xml:space="preserve"> </w:t>
      </w:r>
      <w:proofErr w:type="spellStart"/>
      <w:r>
        <w:t>listesini</w:t>
      </w:r>
      <w:proofErr w:type="spellEnd"/>
      <w:r>
        <w:t xml:space="preserve"> </w:t>
      </w:r>
      <w:proofErr w:type="spellStart"/>
      <w:r>
        <w:t>güncelleme</w:t>
      </w:r>
      <w:bookmarkEnd w:id="66"/>
      <w:proofErr w:type="spellEnd"/>
    </w:p>
    <w:p w14:paraId="39127835" w14:textId="4607E2CD" w:rsidR="00106F76" w:rsidRDefault="00106F76" w:rsidP="002323F1">
      <w:pPr>
        <w:pStyle w:val="GvdeMetni"/>
        <w:ind w:firstLine="0"/>
        <w:rPr>
          <w:lang w:val="tr-TR"/>
        </w:rPr>
      </w:pPr>
    </w:p>
    <w:p w14:paraId="5A4931B3" w14:textId="604E3D35" w:rsidR="002323F1" w:rsidRDefault="002323F1" w:rsidP="002323F1">
      <w:pPr>
        <w:pStyle w:val="Balk3"/>
        <w:rPr>
          <w:rFonts w:eastAsia="Times New Roman"/>
          <w:lang w:val="tr-TR"/>
        </w:rPr>
      </w:pPr>
      <w:bookmarkStart w:id="67" w:name="_Toc100753843"/>
      <w:r>
        <w:rPr>
          <w:rFonts w:eastAsia="Times New Roman"/>
          <w:lang w:val="tr-TR"/>
        </w:rPr>
        <w:t>4.3.</w:t>
      </w:r>
      <w:r w:rsidR="00E11BBB">
        <w:rPr>
          <w:rFonts w:eastAsia="Times New Roman"/>
          <w:lang w:val="tr-TR"/>
        </w:rPr>
        <w:t>2</w:t>
      </w:r>
      <w:r>
        <w:rPr>
          <w:rFonts w:eastAsia="Times New Roman"/>
          <w:lang w:val="tr-TR"/>
        </w:rPr>
        <w:t>. Üçüncü Derece Başlık</w:t>
      </w:r>
      <w:bookmarkEnd w:id="67"/>
    </w:p>
    <w:p w14:paraId="0090B023" w14:textId="77777777" w:rsidR="00106F76" w:rsidRDefault="005C5492" w:rsidP="00AA7382">
      <w:pPr>
        <w:pStyle w:val="GvdeMetni"/>
        <w:rPr>
          <w:lang w:val="tr-TR"/>
        </w:rPr>
      </w:pPr>
      <w:r>
        <w:rPr>
          <w:lang w:val="tr-TR"/>
        </w:rPr>
        <w:t>Bölünmüş bir tablo vereceğiniz zaman devam eden saydaki tablonun başında ‘</w:t>
      </w:r>
      <w:r>
        <w:rPr>
          <w:b/>
          <w:bCs/>
          <w:lang w:val="tr-TR"/>
        </w:rPr>
        <w:t>T</w:t>
      </w:r>
      <w:r w:rsidRPr="005C5492">
        <w:rPr>
          <w:b/>
          <w:bCs/>
          <w:lang w:val="tr-TR"/>
        </w:rPr>
        <w:t>ablo numarası</w:t>
      </w:r>
      <w:r>
        <w:rPr>
          <w:b/>
          <w:bCs/>
          <w:lang w:val="tr-TR"/>
        </w:rPr>
        <w:t xml:space="preserve"> </w:t>
      </w:r>
      <w:r w:rsidRPr="005C5492">
        <w:rPr>
          <w:lang w:val="tr-TR"/>
        </w:rPr>
        <w:t>(devam)</w:t>
      </w:r>
      <w:r>
        <w:rPr>
          <w:lang w:val="tr-TR"/>
        </w:rPr>
        <w:t>’ yazınız.</w:t>
      </w:r>
    </w:p>
    <w:p w14:paraId="2400F8D3" w14:textId="77777777" w:rsidR="00A624C5" w:rsidRDefault="00A624C5" w:rsidP="00AA7382">
      <w:pPr>
        <w:pStyle w:val="GvdeMetni"/>
        <w:rPr>
          <w:lang w:val="tr-TR"/>
        </w:rPr>
      </w:pPr>
    </w:p>
    <w:p w14:paraId="7D82407C" w14:textId="6FE5CEDE" w:rsidR="005C5492" w:rsidRPr="00A624C5" w:rsidRDefault="00A624C5" w:rsidP="00A624C5">
      <w:pPr>
        <w:pStyle w:val="ResimYazs"/>
        <w:rPr>
          <w:lang w:val="tr-TR"/>
        </w:rPr>
      </w:pPr>
      <w:bookmarkStart w:id="68" w:name="_Toc100753446"/>
      <w:r w:rsidRPr="00A624C5">
        <w:rPr>
          <w:b/>
          <w:bCs/>
        </w:rPr>
        <w:t>Tablo 4.</w:t>
      </w:r>
      <w:r w:rsidRPr="00A624C5">
        <w:rPr>
          <w:b/>
          <w:bCs/>
        </w:rPr>
        <w:fldChar w:fldCharType="begin"/>
      </w:r>
      <w:r w:rsidRPr="00A624C5">
        <w:rPr>
          <w:b/>
          <w:bCs/>
        </w:rPr>
        <w:instrText xml:space="preserve"> SEQ Tablo_4. \* ARABIC </w:instrText>
      </w:r>
      <w:r w:rsidRPr="00A624C5">
        <w:rPr>
          <w:b/>
          <w:bCs/>
        </w:rPr>
        <w:fldChar w:fldCharType="separate"/>
      </w:r>
      <w:r w:rsidRPr="00A624C5">
        <w:rPr>
          <w:b/>
          <w:bCs/>
          <w:noProof/>
        </w:rPr>
        <w:t>1</w:t>
      </w:r>
      <w:r w:rsidRPr="00A624C5">
        <w:rPr>
          <w:b/>
          <w:bCs/>
        </w:rPr>
        <w:fldChar w:fldCharType="end"/>
      </w:r>
      <w:r>
        <w:rPr>
          <w:b/>
          <w:bCs/>
        </w:rPr>
        <w:t xml:space="preserve">: </w:t>
      </w:r>
      <w:proofErr w:type="spellStart"/>
      <w:r>
        <w:t>Tezin</w:t>
      </w:r>
      <w:proofErr w:type="spellEnd"/>
      <w:r>
        <w:t xml:space="preserve"> </w:t>
      </w:r>
      <w:proofErr w:type="spellStart"/>
      <w:r>
        <w:t>bölümleri</w:t>
      </w:r>
      <w:bookmarkEnd w:id="68"/>
      <w:proofErr w:type="spell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8"/>
        <w:gridCol w:w="4249"/>
      </w:tblGrid>
      <w:tr w:rsidR="005C5492" w:rsidRPr="00F412F3" w14:paraId="697699E3" w14:textId="77777777" w:rsidTr="00C43B8F">
        <w:tc>
          <w:tcPr>
            <w:tcW w:w="4248" w:type="dxa"/>
            <w:vAlign w:val="center"/>
          </w:tcPr>
          <w:p w14:paraId="5F06D5C8" w14:textId="42CAEA6E" w:rsidR="005C5492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ANA BÖLÜMLER</w:t>
            </w:r>
          </w:p>
        </w:tc>
        <w:tc>
          <w:tcPr>
            <w:tcW w:w="4249" w:type="dxa"/>
            <w:vAlign w:val="center"/>
          </w:tcPr>
          <w:p w14:paraId="244440CC" w14:textId="5617C1D4" w:rsidR="005C5492" w:rsidRPr="00F412F3" w:rsidRDefault="00F412F3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ALT BÖLÜMLER</w:t>
            </w:r>
          </w:p>
        </w:tc>
      </w:tr>
      <w:tr w:rsidR="00A624C5" w:rsidRPr="00F412F3" w14:paraId="1E45EE7B" w14:textId="77777777" w:rsidTr="00C43B8F">
        <w:tc>
          <w:tcPr>
            <w:tcW w:w="4248" w:type="dxa"/>
            <w:vMerge w:val="restart"/>
            <w:vAlign w:val="center"/>
          </w:tcPr>
          <w:p w14:paraId="05FA9A1F" w14:textId="56D23A51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DIŞ KAPAK</w:t>
            </w:r>
          </w:p>
        </w:tc>
        <w:tc>
          <w:tcPr>
            <w:tcW w:w="4249" w:type="dxa"/>
            <w:vAlign w:val="center"/>
          </w:tcPr>
          <w:p w14:paraId="79F74604" w14:textId="1D140768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ÖN DIŞ KAPAK</w:t>
            </w:r>
          </w:p>
        </w:tc>
      </w:tr>
      <w:tr w:rsidR="00A624C5" w:rsidRPr="00F412F3" w14:paraId="6D1BC7CA" w14:textId="77777777" w:rsidTr="00C43B8F">
        <w:tc>
          <w:tcPr>
            <w:tcW w:w="4248" w:type="dxa"/>
            <w:vMerge/>
          </w:tcPr>
          <w:p w14:paraId="7BDAB53A" w14:textId="77777777" w:rsidR="00A624C5" w:rsidRPr="00F412F3" w:rsidRDefault="00A624C5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0677C64" w14:textId="2D07BDA1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ARKA DIŞ KAPAK</w:t>
            </w:r>
          </w:p>
        </w:tc>
      </w:tr>
      <w:tr w:rsidR="00A624C5" w:rsidRPr="00F412F3" w14:paraId="24F2B6CF" w14:textId="77777777" w:rsidTr="00C43B8F">
        <w:tc>
          <w:tcPr>
            <w:tcW w:w="4248" w:type="dxa"/>
            <w:vMerge/>
          </w:tcPr>
          <w:p w14:paraId="5DCC8AD0" w14:textId="77777777" w:rsidR="00A624C5" w:rsidRPr="00F412F3" w:rsidRDefault="00A624C5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0AF64647" w14:textId="522C6BB8" w:rsidR="00A624C5" w:rsidRPr="00F412F3" w:rsidRDefault="00A624C5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CİLT SIRTI</w:t>
            </w:r>
          </w:p>
        </w:tc>
      </w:tr>
      <w:tr w:rsidR="00C43B8F" w:rsidRPr="00F412F3" w14:paraId="105F86D1" w14:textId="77777777" w:rsidTr="00C43B8F">
        <w:tc>
          <w:tcPr>
            <w:tcW w:w="4248" w:type="dxa"/>
            <w:vMerge w:val="restart"/>
            <w:vAlign w:val="center"/>
          </w:tcPr>
          <w:p w14:paraId="0E5BF2B4" w14:textId="30E8A11A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ÖN SAYFALAR</w:t>
            </w:r>
          </w:p>
        </w:tc>
        <w:tc>
          <w:tcPr>
            <w:tcW w:w="4249" w:type="dxa"/>
            <w:vAlign w:val="center"/>
          </w:tcPr>
          <w:p w14:paraId="787A8C26" w14:textId="68B45F1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BOŞ SAYFA</w:t>
            </w:r>
          </w:p>
        </w:tc>
      </w:tr>
      <w:tr w:rsidR="00C43B8F" w:rsidRPr="00F412F3" w14:paraId="244AE811" w14:textId="77777777" w:rsidTr="00C43B8F">
        <w:tc>
          <w:tcPr>
            <w:tcW w:w="4248" w:type="dxa"/>
            <w:vMerge/>
          </w:tcPr>
          <w:p w14:paraId="3BC3C0E4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FCBB0CF" w14:textId="7344222B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İÇ KAPAK</w:t>
            </w:r>
          </w:p>
        </w:tc>
      </w:tr>
      <w:tr w:rsidR="00C43B8F" w:rsidRPr="00F412F3" w14:paraId="6831BA84" w14:textId="77777777" w:rsidTr="00C43B8F">
        <w:tc>
          <w:tcPr>
            <w:tcW w:w="4248" w:type="dxa"/>
            <w:vMerge/>
          </w:tcPr>
          <w:p w14:paraId="68B5991C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9BFA536" w14:textId="06FF5C71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TEZ ONAYI</w:t>
            </w:r>
          </w:p>
        </w:tc>
      </w:tr>
      <w:tr w:rsidR="00C43B8F" w:rsidRPr="00F412F3" w14:paraId="1C9E13D0" w14:textId="77777777" w:rsidTr="00C43B8F">
        <w:tc>
          <w:tcPr>
            <w:tcW w:w="4248" w:type="dxa"/>
            <w:vMerge/>
          </w:tcPr>
          <w:p w14:paraId="56CD591B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EE04404" w14:textId="4A7A8CA3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BEYAN</w:t>
            </w:r>
          </w:p>
        </w:tc>
      </w:tr>
      <w:tr w:rsidR="00C43B8F" w:rsidRPr="00F412F3" w14:paraId="053C97DA" w14:textId="77777777" w:rsidTr="00C43B8F">
        <w:tc>
          <w:tcPr>
            <w:tcW w:w="4248" w:type="dxa"/>
            <w:vMerge/>
          </w:tcPr>
          <w:p w14:paraId="164DDE5C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4458297E" w14:textId="102BCB44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İTHAF (İsteğe bağlı)</w:t>
            </w:r>
          </w:p>
        </w:tc>
      </w:tr>
      <w:tr w:rsidR="00C43B8F" w:rsidRPr="00F412F3" w14:paraId="2F229A73" w14:textId="77777777" w:rsidTr="00C43B8F">
        <w:tc>
          <w:tcPr>
            <w:tcW w:w="4248" w:type="dxa"/>
            <w:vMerge/>
          </w:tcPr>
          <w:p w14:paraId="095D5EF3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E103733" w14:textId="143C83E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TEŞEKKÜR</w:t>
            </w:r>
          </w:p>
        </w:tc>
      </w:tr>
    </w:tbl>
    <w:p w14:paraId="6873D64D" w14:textId="4B7D6669" w:rsidR="00F412F3" w:rsidRPr="00F412F3" w:rsidRDefault="00F412F3" w:rsidP="00F412F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Tablo 4.1 </w:t>
      </w: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devam</w:t>
      </w:r>
      <w:proofErr w:type="spellEnd"/>
      <w:r>
        <w:rPr>
          <w:rFonts w:ascii="Times New Roman" w:hAnsi="Times New Roman" w:cs="Times New Roman"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8"/>
        <w:gridCol w:w="4249"/>
      </w:tblGrid>
      <w:tr w:rsidR="00C43B8F" w:rsidRPr="00F412F3" w14:paraId="0CF827E9" w14:textId="77777777" w:rsidTr="00C43B8F">
        <w:tc>
          <w:tcPr>
            <w:tcW w:w="4248" w:type="dxa"/>
            <w:vMerge w:val="restart"/>
          </w:tcPr>
          <w:p w14:paraId="486490E7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517CBF4" w14:textId="07F0C988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İÇİNDEKİLER</w:t>
            </w:r>
          </w:p>
        </w:tc>
      </w:tr>
      <w:tr w:rsidR="00C43B8F" w:rsidRPr="00F412F3" w14:paraId="19C732D8" w14:textId="77777777" w:rsidTr="00C43B8F">
        <w:tc>
          <w:tcPr>
            <w:tcW w:w="4248" w:type="dxa"/>
            <w:vMerge/>
          </w:tcPr>
          <w:p w14:paraId="268C8EBF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794CFE5D" w14:textId="3188DD32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TABLOLAR LİSTESİ (Tablo varsa)</w:t>
            </w:r>
          </w:p>
        </w:tc>
      </w:tr>
      <w:tr w:rsidR="00C43B8F" w:rsidRPr="00F412F3" w14:paraId="1B3E9987" w14:textId="77777777" w:rsidTr="00C43B8F">
        <w:tc>
          <w:tcPr>
            <w:tcW w:w="4248" w:type="dxa"/>
            <w:vMerge/>
          </w:tcPr>
          <w:p w14:paraId="388732EB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5B927F4" w14:textId="39A9EA17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ŞEKİLLER LİSTESİ (Şekil varsa)</w:t>
            </w:r>
          </w:p>
        </w:tc>
      </w:tr>
      <w:tr w:rsidR="00C43B8F" w:rsidRPr="00F412F3" w14:paraId="263EC8E6" w14:textId="77777777" w:rsidTr="00C43B8F">
        <w:tc>
          <w:tcPr>
            <w:tcW w:w="4248" w:type="dxa"/>
            <w:vMerge/>
          </w:tcPr>
          <w:p w14:paraId="6DA829F3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75E430A" w14:textId="2427171F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SİMGELER/KISALTMALAR LİSTESİ (Simge veya kısaltma varsa)</w:t>
            </w:r>
          </w:p>
        </w:tc>
      </w:tr>
      <w:tr w:rsidR="00C43B8F" w:rsidRPr="00F412F3" w14:paraId="2C756486" w14:textId="77777777" w:rsidTr="00C43B8F">
        <w:tc>
          <w:tcPr>
            <w:tcW w:w="4248" w:type="dxa"/>
            <w:vMerge/>
          </w:tcPr>
          <w:p w14:paraId="622E5810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26F552C7" w14:textId="7396C668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ÖZET</w:t>
            </w:r>
          </w:p>
        </w:tc>
      </w:tr>
      <w:tr w:rsidR="00C43B8F" w:rsidRPr="00F412F3" w14:paraId="4017DF78" w14:textId="77777777" w:rsidTr="00C43B8F">
        <w:tc>
          <w:tcPr>
            <w:tcW w:w="4248" w:type="dxa"/>
            <w:vMerge/>
          </w:tcPr>
          <w:p w14:paraId="67BB7A9D" w14:textId="77777777" w:rsidR="00C43B8F" w:rsidRPr="00F412F3" w:rsidRDefault="00C43B8F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E5BBABE" w14:textId="5FB94759" w:rsidR="00C43B8F" w:rsidRPr="00F412F3" w:rsidRDefault="00C43B8F" w:rsidP="00C43B8F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ABSTRACT</w:t>
            </w:r>
          </w:p>
        </w:tc>
      </w:tr>
      <w:tr w:rsidR="00F412F3" w:rsidRPr="00F412F3" w14:paraId="7C46BA3A" w14:textId="77777777" w:rsidTr="00F412F3">
        <w:tc>
          <w:tcPr>
            <w:tcW w:w="4248" w:type="dxa"/>
            <w:vMerge w:val="restart"/>
            <w:vAlign w:val="center"/>
          </w:tcPr>
          <w:p w14:paraId="5221CD64" w14:textId="162C6A0B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ASIL TEZ METNİ</w:t>
            </w:r>
          </w:p>
        </w:tc>
        <w:tc>
          <w:tcPr>
            <w:tcW w:w="4249" w:type="dxa"/>
            <w:vAlign w:val="center"/>
          </w:tcPr>
          <w:p w14:paraId="75D15F6C" w14:textId="18C0E36B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1. GİRİŞ VE AMAÇ</w:t>
            </w:r>
          </w:p>
        </w:tc>
      </w:tr>
      <w:tr w:rsidR="00F412F3" w:rsidRPr="00F412F3" w14:paraId="0171BC8A" w14:textId="77777777" w:rsidTr="00F412F3">
        <w:tc>
          <w:tcPr>
            <w:tcW w:w="4248" w:type="dxa"/>
            <w:vMerge/>
          </w:tcPr>
          <w:p w14:paraId="169016A4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0C1449B" w14:textId="2DEA9371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2. GENEL BİLGİLER</w:t>
            </w:r>
          </w:p>
        </w:tc>
      </w:tr>
      <w:tr w:rsidR="00F412F3" w:rsidRPr="00F412F3" w14:paraId="34ECA33F" w14:textId="77777777" w:rsidTr="00F412F3">
        <w:tc>
          <w:tcPr>
            <w:tcW w:w="4248" w:type="dxa"/>
            <w:vMerge/>
          </w:tcPr>
          <w:p w14:paraId="01E1506A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BD6A7B5" w14:textId="71F6B85E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3. GEREÇ VE YÖNTEM</w:t>
            </w:r>
          </w:p>
        </w:tc>
      </w:tr>
      <w:tr w:rsidR="00F412F3" w:rsidRPr="00F412F3" w14:paraId="3C5DACFB" w14:textId="77777777" w:rsidTr="00F412F3">
        <w:tc>
          <w:tcPr>
            <w:tcW w:w="4248" w:type="dxa"/>
            <w:vMerge/>
          </w:tcPr>
          <w:p w14:paraId="72357C09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08E460AE" w14:textId="0576EA03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4. BULGULAR</w:t>
            </w:r>
          </w:p>
        </w:tc>
      </w:tr>
      <w:tr w:rsidR="00F412F3" w:rsidRPr="00F412F3" w14:paraId="66554E25" w14:textId="77777777" w:rsidTr="00F412F3">
        <w:tc>
          <w:tcPr>
            <w:tcW w:w="4248" w:type="dxa"/>
            <w:vMerge/>
          </w:tcPr>
          <w:p w14:paraId="70C1F4BE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BD71BE0" w14:textId="486B52E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5. TARTIŞMA</w:t>
            </w:r>
          </w:p>
        </w:tc>
      </w:tr>
      <w:tr w:rsidR="00F412F3" w:rsidRPr="00F412F3" w14:paraId="67F2ACAF" w14:textId="77777777" w:rsidTr="00F412F3">
        <w:tc>
          <w:tcPr>
            <w:tcW w:w="4248" w:type="dxa"/>
            <w:vMerge/>
          </w:tcPr>
          <w:p w14:paraId="71A3BF40" w14:textId="3087B3CC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1ECE3FA" w14:textId="55518B07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6. SONUÇLAR VE ÖNERİLER</w:t>
            </w:r>
          </w:p>
        </w:tc>
      </w:tr>
      <w:tr w:rsidR="00F412F3" w:rsidRPr="00F412F3" w14:paraId="31CED225" w14:textId="77777777" w:rsidTr="00F412F3">
        <w:tc>
          <w:tcPr>
            <w:tcW w:w="4248" w:type="dxa"/>
            <w:vMerge/>
          </w:tcPr>
          <w:p w14:paraId="62E160E7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7B4F71D4" w14:textId="259CA4BF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KAYNAKLAR</w:t>
            </w:r>
          </w:p>
        </w:tc>
      </w:tr>
      <w:tr w:rsidR="00F412F3" w:rsidRPr="00F412F3" w14:paraId="20DB9A46" w14:textId="77777777" w:rsidTr="00F412F3">
        <w:tc>
          <w:tcPr>
            <w:tcW w:w="4248" w:type="dxa"/>
            <w:vMerge w:val="restart"/>
            <w:vAlign w:val="center"/>
          </w:tcPr>
          <w:p w14:paraId="6660A04B" w14:textId="73065C1E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b/>
                <w:bCs/>
                <w:sz w:val="18"/>
                <w:szCs w:val="18"/>
              </w:rPr>
            </w:pPr>
            <w:r w:rsidRPr="00F412F3">
              <w:rPr>
                <w:rFonts w:cs="Times New Roman"/>
                <w:b/>
                <w:bCs/>
                <w:sz w:val="18"/>
                <w:szCs w:val="18"/>
              </w:rPr>
              <w:t>EKLER</w:t>
            </w:r>
          </w:p>
        </w:tc>
        <w:tc>
          <w:tcPr>
            <w:tcW w:w="4249" w:type="dxa"/>
            <w:vAlign w:val="center"/>
          </w:tcPr>
          <w:p w14:paraId="23F248B2" w14:textId="49682A35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HAM VERİLER (Varsa)</w:t>
            </w:r>
          </w:p>
        </w:tc>
      </w:tr>
      <w:tr w:rsidR="00F412F3" w:rsidRPr="00F412F3" w14:paraId="00A2D560" w14:textId="77777777" w:rsidTr="00F412F3">
        <w:tc>
          <w:tcPr>
            <w:tcW w:w="4248" w:type="dxa"/>
            <w:vMerge/>
          </w:tcPr>
          <w:p w14:paraId="23BA3F75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3B211EAE" w14:textId="6C98B12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FORMLAR (Veri- Kayıt-Anket Formları kullanılmışsa)</w:t>
            </w:r>
          </w:p>
        </w:tc>
      </w:tr>
      <w:tr w:rsidR="00F412F3" w:rsidRPr="00F412F3" w14:paraId="27150410" w14:textId="77777777" w:rsidTr="00F412F3">
        <w:tc>
          <w:tcPr>
            <w:tcW w:w="4248" w:type="dxa"/>
            <w:vMerge/>
          </w:tcPr>
          <w:p w14:paraId="043244A5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178010E6" w14:textId="5BEC51F1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ETİK KURUL KARARI (Gerekliyse)</w:t>
            </w:r>
          </w:p>
        </w:tc>
      </w:tr>
      <w:tr w:rsidR="00F412F3" w:rsidRPr="00F412F3" w14:paraId="12B8233B" w14:textId="77777777" w:rsidTr="00F412F3">
        <w:tc>
          <w:tcPr>
            <w:tcW w:w="4248" w:type="dxa"/>
            <w:vMerge/>
          </w:tcPr>
          <w:p w14:paraId="6C4993FE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5DBF65FA" w14:textId="721E61C4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PATENT HAKKI İZNİ (Gerekliyse)</w:t>
            </w:r>
          </w:p>
        </w:tc>
      </w:tr>
      <w:tr w:rsidR="00F412F3" w:rsidRPr="00F412F3" w14:paraId="04E8A6BF" w14:textId="77777777" w:rsidTr="00F412F3">
        <w:tc>
          <w:tcPr>
            <w:tcW w:w="4248" w:type="dxa"/>
            <w:vMerge/>
          </w:tcPr>
          <w:p w14:paraId="3D2C4821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6D7EE95" w14:textId="14E9D0AC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TELİF HAKKI İZNİ (Gerekliyse)</w:t>
            </w:r>
          </w:p>
        </w:tc>
      </w:tr>
      <w:tr w:rsidR="00F412F3" w:rsidRPr="00F412F3" w14:paraId="7F0A6110" w14:textId="77777777" w:rsidTr="00F412F3">
        <w:tc>
          <w:tcPr>
            <w:tcW w:w="4248" w:type="dxa"/>
            <w:vMerge/>
          </w:tcPr>
          <w:p w14:paraId="6E41C718" w14:textId="77777777" w:rsidR="00F412F3" w:rsidRPr="00F412F3" w:rsidRDefault="00F412F3" w:rsidP="00AA7382">
            <w:pPr>
              <w:pStyle w:val="GvdeMetni"/>
              <w:ind w:firstLine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49" w:type="dxa"/>
            <w:vAlign w:val="center"/>
          </w:tcPr>
          <w:p w14:paraId="6C7FD48F" w14:textId="3A195BF0" w:rsidR="00F412F3" w:rsidRPr="00F412F3" w:rsidRDefault="00F412F3" w:rsidP="00F412F3">
            <w:pPr>
              <w:pStyle w:val="GvdeMetni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F412F3">
              <w:rPr>
                <w:rFonts w:cs="Times New Roman"/>
                <w:sz w:val="18"/>
                <w:szCs w:val="18"/>
              </w:rPr>
              <w:t>ÖZ GEÇMİŞ</w:t>
            </w:r>
          </w:p>
        </w:tc>
      </w:tr>
      <w:tr w:rsidR="00F412F3" w:rsidRPr="00F412F3" w14:paraId="6306C9E4" w14:textId="77777777" w:rsidTr="00F412F3">
        <w:trPr>
          <w:trHeight w:val="1249"/>
        </w:trPr>
        <w:tc>
          <w:tcPr>
            <w:tcW w:w="4248" w:type="dxa"/>
            <w:vAlign w:val="center"/>
          </w:tcPr>
          <w:p w14:paraId="4C3AB167" w14:textId="1B577616" w:rsidR="00F412F3" w:rsidRPr="00F412F3" w:rsidRDefault="00F412F3" w:rsidP="00F412F3">
            <w:pPr>
              <w:pStyle w:val="GvdeMetni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F412F3">
              <w:rPr>
                <w:b/>
                <w:bCs/>
                <w:sz w:val="20"/>
                <w:szCs w:val="20"/>
              </w:rPr>
              <w:t>TEZ SONU</w:t>
            </w:r>
          </w:p>
        </w:tc>
        <w:tc>
          <w:tcPr>
            <w:tcW w:w="4249" w:type="dxa"/>
            <w:vAlign w:val="center"/>
          </w:tcPr>
          <w:p w14:paraId="02B48960" w14:textId="5857325E" w:rsidR="00F412F3" w:rsidRPr="00F412F3" w:rsidRDefault="00F412F3" w:rsidP="00F412F3">
            <w:pPr>
              <w:pStyle w:val="GvdeMetni"/>
              <w:ind w:firstLine="0"/>
              <w:jc w:val="center"/>
              <w:rPr>
                <w:sz w:val="20"/>
                <w:szCs w:val="20"/>
              </w:rPr>
            </w:pPr>
            <w:r w:rsidRPr="00F412F3">
              <w:rPr>
                <w:sz w:val="20"/>
                <w:szCs w:val="20"/>
              </w:rPr>
              <w:t>2 ADET SAYFA NUMARASIZ BOŞ SAYFA</w:t>
            </w:r>
          </w:p>
        </w:tc>
      </w:tr>
    </w:tbl>
    <w:p w14:paraId="57968E28" w14:textId="77777777" w:rsidR="001A4477" w:rsidRDefault="001A4477" w:rsidP="00F412F3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</w:pPr>
    </w:p>
    <w:p w14:paraId="6581681C" w14:textId="77777777" w:rsidR="000F59D4" w:rsidRDefault="000F59D4" w:rsidP="00AB35F7">
      <w:pPr>
        <w:pStyle w:val="Balk1"/>
        <w:rPr>
          <w:rFonts w:eastAsia="Times New Roman"/>
          <w:lang w:val="tr-TR"/>
        </w:rPr>
        <w:sectPr w:rsidR="000F59D4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  <w:bookmarkStart w:id="69" w:name="_Toc67034295"/>
      <w:bookmarkStart w:id="70" w:name="_Toc100753844"/>
    </w:p>
    <w:p w14:paraId="303303D8" w14:textId="44157797" w:rsidR="004C6940" w:rsidRDefault="00AB35F7" w:rsidP="00AB35F7">
      <w:pPr>
        <w:pStyle w:val="Balk1"/>
        <w:rPr>
          <w:rFonts w:eastAsia="Times New Roman"/>
          <w:lang w:val="tr-TR"/>
        </w:rPr>
      </w:pPr>
      <w:r>
        <w:rPr>
          <w:rFonts w:eastAsia="Times New Roman"/>
          <w:lang w:val="tr-TR"/>
        </w:rPr>
        <w:lastRenderedPageBreak/>
        <w:t xml:space="preserve">5. </w:t>
      </w:r>
      <w:r w:rsidR="004C6940" w:rsidRPr="004C6940">
        <w:rPr>
          <w:rFonts w:eastAsia="Times New Roman"/>
          <w:lang w:val="tr-TR"/>
        </w:rPr>
        <w:t>TARTIŞMA</w:t>
      </w:r>
      <w:bookmarkEnd w:id="69"/>
      <w:bookmarkEnd w:id="70"/>
    </w:p>
    <w:p w14:paraId="6E84E218" w14:textId="01D140CD" w:rsidR="004C6940" w:rsidRPr="004C6940" w:rsidRDefault="00C17ADA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Tüm tezinizde (sayfa numaraları, </w:t>
      </w:r>
      <w:proofErr w:type="spellStart"/>
      <w:r>
        <w:rPr>
          <w:rFonts w:eastAsia="Times New Roman" w:cs="Times New Roman"/>
          <w:color w:val="000000"/>
          <w:spacing w:val="4"/>
          <w:lang w:val="tr-TR"/>
        </w:rPr>
        <w:t>içndekiler</w:t>
      </w:r>
      <w:proofErr w:type="spellEnd"/>
      <w:r>
        <w:rPr>
          <w:rFonts w:eastAsia="Times New Roman" w:cs="Times New Roman"/>
          <w:color w:val="000000"/>
          <w:spacing w:val="4"/>
          <w:lang w:val="tr-TR"/>
        </w:rPr>
        <w:t xml:space="preserve"> listesi</w:t>
      </w:r>
      <w:r w:rsidR="002E06F4">
        <w:rPr>
          <w:rFonts w:eastAsia="Times New Roman" w:cs="Times New Roman"/>
          <w:color w:val="000000"/>
          <w:spacing w:val="4"/>
          <w:lang w:val="tr-TR"/>
        </w:rPr>
        <w:t>, tablo içerikleri ve başlıkları</w:t>
      </w:r>
      <w:r w:rsidR="00FD6A62">
        <w:rPr>
          <w:rFonts w:eastAsia="Times New Roman" w:cs="Times New Roman"/>
          <w:color w:val="000000"/>
          <w:spacing w:val="4"/>
          <w:lang w:val="tr-TR"/>
        </w:rPr>
        <w:t xml:space="preserve"> </w:t>
      </w:r>
      <w:proofErr w:type="spellStart"/>
      <w:r w:rsidR="00FD6A62">
        <w:rPr>
          <w:rFonts w:eastAsia="Times New Roman" w:cs="Times New Roman"/>
          <w:color w:val="000000"/>
          <w:spacing w:val="4"/>
          <w:lang w:val="tr-TR"/>
        </w:rPr>
        <w:t>vb</w:t>
      </w:r>
      <w:proofErr w:type="spellEnd"/>
      <w:r w:rsidR="002E06F4">
        <w:rPr>
          <w:rFonts w:eastAsia="Times New Roman" w:cs="Times New Roman"/>
          <w:color w:val="000000"/>
          <w:spacing w:val="4"/>
          <w:lang w:val="tr-TR"/>
        </w:rPr>
        <w:t>) Times New</w:t>
      </w:r>
      <w:r>
        <w:rPr>
          <w:rFonts w:eastAsia="Times New Roman" w:cs="Times New Roman"/>
          <w:color w:val="000000"/>
          <w:spacing w:val="4"/>
          <w:lang w:val="tr-TR"/>
        </w:rPr>
        <w:t xml:space="preserve"> </w:t>
      </w:r>
      <w:r w:rsidR="002E06F4">
        <w:rPr>
          <w:rFonts w:eastAsia="Times New Roman" w:cs="Times New Roman"/>
          <w:color w:val="000000"/>
          <w:spacing w:val="4"/>
          <w:lang w:val="tr-TR"/>
        </w:rPr>
        <w:t xml:space="preserve">Roman karakter kullandığınızdan emin olunuz. </w:t>
      </w:r>
    </w:p>
    <w:p w14:paraId="7AE2A295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38435AC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20BF7F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03417C6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980A905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E11776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14DC848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00957C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1789302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9AC6BEE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6B52D12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F8EDCBE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9C11E60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A93B0FB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478BA3E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7154E77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9B13813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C0B6C1E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1839FFB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D9BA6E1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AC97AE3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9BB3B85" w14:textId="77777777" w:rsidR="00AB092B" w:rsidRDefault="00AB092B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D3C87C9" w14:textId="6C391301" w:rsidR="00AB092B" w:rsidRDefault="00AB092B" w:rsidP="00AB092B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  <w:sectPr w:rsidR="00AB092B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6163E30E" w14:textId="614404EC" w:rsidR="004C6940" w:rsidRDefault="00AB35F7" w:rsidP="00AB35F7">
      <w:pPr>
        <w:pStyle w:val="Balk1"/>
        <w:rPr>
          <w:rFonts w:eastAsia="Times New Roman"/>
          <w:lang w:val="tr-TR"/>
        </w:rPr>
      </w:pPr>
      <w:bookmarkStart w:id="71" w:name="_Toc67034296"/>
      <w:bookmarkStart w:id="72" w:name="_Toc100753845"/>
      <w:r>
        <w:rPr>
          <w:rFonts w:eastAsia="Times New Roman"/>
          <w:lang w:val="tr-TR"/>
        </w:rPr>
        <w:lastRenderedPageBreak/>
        <w:t xml:space="preserve">6. </w:t>
      </w:r>
      <w:r w:rsidR="004C6940" w:rsidRPr="004C6940">
        <w:rPr>
          <w:rFonts w:eastAsia="Times New Roman"/>
          <w:lang w:val="tr-TR"/>
        </w:rPr>
        <w:t>SONUÇLAR VE ÖNERİLER</w:t>
      </w:r>
      <w:bookmarkEnd w:id="71"/>
      <w:bookmarkEnd w:id="72"/>
    </w:p>
    <w:p w14:paraId="3BD06C49" w14:textId="33601240" w:rsidR="004C6940" w:rsidRPr="004C6940" w:rsidRDefault="00C17ADA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rFonts w:eastAsia="Times New Roman" w:cs="Times New Roman"/>
          <w:color w:val="000000"/>
          <w:spacing w:val="4"/>
          <w:lang w:val="tr-TR"/>
        </w:rPr>
        <w:t xml:space="preserve">Tezinizi şablona göre yazdıktan sonra </w:t>
      </w:r>
      <w:r w:rsidR="002E06F4">
        <w:rPr>
          <w:rFonts w:eastAsia="Times New Roman" w:cs="Times New Roman"/>
          <w:color w:val="000000"/>
          <w:spacing w:val="4"/>
          <w:lang w:val="tr-TR"/>
        </w:rPr>
        <w:t>kontrol listesinden son kontrollerini yapınız.</w:t>
      </w:r>
      <w:r w:rsidR="00F35C38">
        <w:rPr>
          <w:rFonts w:eastAsia="Times New Roman" w:cs="Times New Roman"/>
          <w:color w:val="000000"/>
          <w:spacing w:val="4"/>
          <w:lang w:val="tr-TR"/>
        </w:rPr>
        <w:t xml:space="preserve"> </w:t>
      </w:r>
      <w:r w:rsidR="002E06F4">
        <w:rPr>
          <w:rFonts w:eastAsia="Times New Roman" w:cs="Times New Roman"/>
          <w:color w:val="000000"/>
          <w:spacing w:val="4"/>
          <w:lang w:val="tr-TR"/>
        </w:rPr>
        <w:t>Sonrasında Word ve Pdf formatında enstitüye ilet</w:t>
      </w:r>
      <w:r w:rsidR="00F35C38">
        <w:rPr>
          <w:rFonts w:eastAsia="Times New Roman" w:cs="Times New Roman"/>
          <w:color w:val="000000"/>
          <w:spacing w:val="4"/>
          <w:lang w:val="tr-TR"/>
        </w:rPr>
        <w:t xml:space="preserve">iniz. Tezinizi yazarken şablon ve </w:t>
      </w:r>
      <w:proofErr w:type="spellStart"/>
      <w:r w:rsidR="00F35C38">
        <w:rPr>
          <w:rFonts w:eastAsia="Times New Roman" w:cs="Times New Roman"/>
          <w:color w:val="000000"/>
          <w:spacing w:val="4"/>
          <w:lang w:val="tr-TR"/>
        </w:rPr>
        <w:t>kontol</w:t>
      </w:r>
      <w:proofErr w:type="spellEnd"/>
      <w:r w:rsidR="00F35C38">
        <w:rPr>
          <w:rFonts w:eastAsia="Times New Roman" w:cs="Times New Roman"/>
          <w:color w:val="000000"/>
          <w:spacing w:val="4"/>
          <w:lang w:val="tr-TR"/>
        </w:rPr>
        <w:t xml:space="preserve"> listesinden yararlanmadığınız düşünülürse bunları kullanmanız yönünde size geri dönüş yapılacaktır. </w:t>
      </w:r>
    </w:p>
    <w:p w14:paraId="45D704B6" w14:textId="77777777" w:rsidR="004C6940" w:rsidRP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4DC8BF0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BF15D83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59D56EF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01D01D7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3DC680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990977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5B1044F0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1A31A3AD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D60DA51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7A457A8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46C36FD1" w14:textId="77777777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206A6C8F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  <w:sectPr w:rsidR="00BA7CDC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bookmarkStart w:id="73" w:name="_Toc67034297"/>
    <w:bookmarkStart w:id="74" w:name="_Toc100753846"/>
    <w:p w14:paraId="6A1891F7" w14:textId="051254F7" w:rsidR="000B76BD" w:rsidRPr="004C6940" w:rsidRDefault="00F93170" w:rsidP="00AB35F7">
      <w:pPr>
        <w:pStyle w:val="Balk1"/>
        <w:rPr>
          <w:rFonts w:eastAsia="Times New Roman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45792" behindDoc="0" locked="0" layoutInCell="0" allowOverlap="1" wp14:anchorId="2A78598E" wp14:editId="16CA60B2">
                <wp:simplePos x="0" y="0"/>
                <wp:positionH relativeFrom="page">
                  <wp:posOffset>3311050</wp:posOffset>
                </wp:positionH>
                <wp:positionV relativeFrom="margin">
                  <wp:posOffset>39977</wp:posOffset>
                </wp:positionV>
                <wp:extent cx="1553646" cy="5639733"/>
                <wp:effectExtent l="0" t="4763" r="4128" b="4127"/>
                <wp:wrapNone/>
                <wp:docPr id="47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53646" cy="563973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1A2A02F4" w14:textId="12908E00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Kaynakların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etin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çinde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</w:t>
                            </w:r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ullanımı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listesi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örnekleri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“Tez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Kılavuzu”nda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detaylı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anlatılmış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olup</w:t>
                            </w:r>
                            <w:proofErr w:type="spellEnd"/>
                            <w:r w:rsidR="0063473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F93170"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örneği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olmayan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kaynakları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yazmada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APA format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örneklerinden</w:t>
                            </w:r>
                            <w:proofErr w:type="spellEnd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9317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yararlanabilirsiniz</w:t>
                            </w:r>
                            <w:proofErr w:type="spellEnd"/>
                            <w:r w:rsidR="0063473A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8C0047C" w14:textId="77777777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978EB94" w14:textId="77777777" w:rsidR="00F93170" w:rsidRPr="008A7F9B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8598E" id="_x0000_s1029" style="position:absolute;left:0;text-align:left;margin-left:260.7pt;margin-top:3.15pt;width:122.35pt;height:444.05pt;rotation:90;z-index:251745792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" o:allowincell="f" fillcolor="#c00000" stroked="f">
                <v:textbox>
                  <w:txbxContent>
                    <w:p w14:paraId="1A2A02F4" w14:textId="12908E00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Kaynakların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etin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çinde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</w:t>
                      </w:r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ullanımı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listesi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örnekleri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“Tez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Yazım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Kılavuzu”nda</w:t>
                      </w:r>
                      <w:proofErr w:type="spellEnd"/>
                      <w:proofErr w:type="gram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detaylı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bir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şekilde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anlatılmış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olup</w:t>
                      </w:r>
                      <w:proofErr w:type="spellEnd"/>
                      <w:r w:rsidR="0063473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F93170"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örneği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olmayan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kaynakları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yazmada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APA format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örneklerinden</w:t>
                      </w:r>
                      <w:proofErr w:type="spellEnd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93170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yararlanabilirsiniz</w:t>
                      </w:r>
                      <w:proofErr w:type="spellEnd"/>
                      <w:r w:rsidR="0063473A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58C0047C" w14:textId="77777777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978EB94" w14:textId="77777777" w:rsidR="00F93170" w:rsidRPr="008A7F9B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AC5881" w:rsidRPr="004C6940">
        <w:rPr>
          <w:rFonts w:eastAsia="Times New Roman"/>
          <w:lang w:val="tr-TR"/>
        </w:rPr>
        <w:t>KAYNAKLAR</w:t>
      </w:r>
      <w:bookmarkStart w:id="75" w:name="_Hlk67035118"/>
      <w:bookmarkStart w:id="76" w:name="_Hlk67035043"/>
      <w:bookmarkEnd w:id="73"/>
      <w:bookmarkEnd w:id="74"/>
    </w:p>
    <w:p w14:paraId="3DB21D8B" w14:textId="6ED82255" w:rsidR="00732BB9" w:rsidRDefault="00732BB9" w:rsidP="00732BB9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Pr="00732BB9">
        <w:rPr>
          <w:rFonts w:ascii="Times New Roman" w:hAnsi="Times New Roman" w:cs="Times New Roman"/>
          <w:sz w:val="20"/>
          <w:szCs w:val="20"/>
        </w:rPr>
        <w:t xml:space="preserve">Sharer, R. (2001). An agenda for trade, </w:t>
      </w:r>
      <w:r w:rsidR="00120625" w:rsidRPr="00732BB9">
        <w:rPr>
          <w:rFonts w:ascii="Times New Roman" w:hAnsi="Times New Roman" w:cs="Times New Roman"/>
          <w:sz w:val="20"/>
          <w:szCs w:val="20"/>
        </w:rPr>
        <w:t>investment,</w:t>
      </w:r>
      <w:r w:rsidRPr="00732BB9">
        <w:rPr>
          <w:rFonts w:ascii="Times New Roman" w:hAnsi="Times New Roman" w:cs="Times New Roman"/>
          <w:sz w:val="20"/>
          <w:szCs w:val="20"/>
        </w:rPr>
        <w:t xml:space="preserve"> and regional integration. </w:t>
      </w:r>
      <w:r w:rsidRPr="00732BB9">
        <w:rPr>
          <w:rFonts w:ascii="Times New Roman" w:hAnsi="Times New Roman" w:cs="Times New Roman"/>
          <w:i/>
          <w:sz w:val="20"/>
          <w:szCs w:val="20"/>
        </w:rPr>
        <w:t>Finance &amp; Development,</w:t>
      </w:r>
      <w:r w:rsidRPr="00732BB9">
        <w:rPr>
          <w:rFonts w:ascii="Times New Roman" w:hAnsi="Times New Roman" w:cs="Times New Roman"/>
          <w:sz w:val="20"/>
          <w:szCs w:val="20"/>
        </w:rPr>
        <w:t xml:space="preserve"> 38, 14-17.</w:t>
      </w:r>
    </w:p>
    <w:p w14:paraId="1A02C0D2" w14:textId="09122A93" w:rsidR="00732BB9" w:rsidRPr="00732BB9" w:rsidRDefault="00732BB9" w:rsidP="00BA7C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Pr="00732BB9">
        <w:rPr>
          <w:rFonts w:ascii="Times New Roman" w:hAnsi="Times New Roman" w:cs="Times New Roman"/>
          <w:sz w:val="20"/>
          <w:szCs w:val="20"/>
        </w:rPr>
        <w:t xml:space="preserve">. TÜİK. </w:t>
      </w:r>
      <w:r w:rsidRPr="00732BB9">
        <w:rPr>
          <w:rFonts w:ascii="Times New Roman" w:hAnsi="Times New Roman" w:cs="Times New Roman"/>
          <w:i/>
          <w:sz w:val="20"/>
          <w:szCs w:val="20"/>
        </w:rPr>
        <w:t xml:space="preserve">2015 </w:t>
      </w:r>
      <w:proofErr w:type="spellStart"/>
      <w:r w:rsidRPr="00732BB9">
        <w:rPr>
          <w:rFonts w:ascii="Times New Roman" w:hAnsi="Times New Roman" w:cs="Times New Roman"/>
          <w:i/>
          <w:sz w:val="20"/>
          <w:szCs w:val="20"/>
        </w:rPr>
        <w:t>Genel</w:t>
      </w:r>
      <w:proofErr w:type="spellEnd"/>
      <w:r w:rsidRPr="00732BB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i/>
          <w:sz w:val="20"/>
          <w:szCs w:val="20"/>
        </w:rPr>
        <w:t>Nüfus</w:t>
      </w:r>
      <w:proofErr w:type="spellEnd"/>
      <w:r w:rsidRPr="00732BB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i/>
          <w:sz w:val="20"/>
          <w:szCs w:val="20"/>
        </w:rPr>
        <w:t>Sayımı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. Ankara: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Türkiye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İstatistik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Kurumu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İnternette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) 2015, 26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Ağustos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32BB9">
        <w:rPr>
          <w:rFonts w:ascii="Times New Roman" w:hAnsi="Times New Roman" w:cs="Times New Roman"/>
          <w:sz w:val="20"/>
          <w:szCs w:val="20"/>
        </w:rPr>
        <w:t>Erişim</w:t>
      </w:r>
      <w:proofErr w:type="spellEnd"/>
      <w:r w:rsidRPr="00732BB9">
        <w:rPr>
          <w:rFonts w:ascii="Times New Roman" w:hAnsi="Times New Roman" w:cs="Times New Roman"/>
          <w:sz w:val="20"/>
          <w:szCs w:val="20"/>
        </w:rPr>
        <w:t xml:space="preserve"> 17.12.2016, http://www.die.gov.tr/nufus_sayimi/2015Nufus.pdf.</w:t>
      </w:r>
    </w:p>
    <w:p w14:paraId="71B65744" w14:textId="77777777" w:rsidR="00732BB9" w:rsidRPr="00732BB9" w:rsidRDefault="00732BB9" w:rsidP="00732BB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6BD42AA" w14:textId="429D50CD" w:rsidR="004C6940" w:rsidRPr="00200209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5B33732" w14:textId="5C0A10FE" w:rsidR="004C6940" w:rsidRDefault="004C6940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7593EEC" w14:textId="1ED67DF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5CFC1B1" w14:textId="1BA71ED1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E469AF5" w14:textId="3DF0B21C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5B3AC48" w14:textId="3754BA56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04A27E02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68C8CA1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9FE03D6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0E61205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354E053C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0D2BAA36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5F2DA42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4FFFB8E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1B62730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2AE43B9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10CF24D1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5C41D4B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FA4CF5C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0B40C35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46453CF9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79AECE24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p w14:paraId="4227337D" w14:textId="77777777" w:rsidR="00200209" w:rsidRDefault="00200209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</w:pPr>
    </w:p>
    <w:bookmarkEnd w:id="75"/>
    <w:bookmarkEnd w:id="76"/>
    <w:p w14:paraId="204C74ED" w14:textId="77777777" w:rsidR="00BA7CDC" w:rsidRDefault="00BA7CDC" w:rsidP="004C6940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sz w:val="20"/>
          <w:szCs w:val="20"/>
          <w:lang w:val="tr-TR"/>
        </w:rPr>
        <w:sectPr w:rsidR="00BA7CDC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18DC0922" w14:textId="767E51AD" w:rsidR="00AB35F7" w:rsidRDefault="00AB35F7" w:rsidP="00AB35F7">
      <w:pPr>
        <w:pStyle w:val="Balk1"/>
        <w:rPr>
          <w:rFonts w:eastAsia="Times New Roman"/>
          <w:lang w:val="tr-TR"/>
        </w:rPr>
      </w:pPr>
      <w:bookmarkStart w:id="77" w:name="_Toc100753847"/>
      <w:r>
        <w:rPr>
          <w:rFonts w:eastAsia="Times New Roman"/>
          <w:lang w:val="tr-TR"/>
        </w:rPr>
        <w:lastRenderedPageBreak/>
        <w:t>EKLER</w:t>
      </w:r>
      <w:bookmarkStart w:id="78" w:name="_Toc67034298"/>
      <w:bookmarkEnd w:id="77"/>
    </w:p>
    <w:p w14:paraId="478E7440" w14:textId="594BA703" w:rsidR="00AB35F7" w:rsidRPr="002C3544" w:rsidRDefault="003F03EE" w:rsidP="003F03EE">
      <w:pPr>
        <w:pStyle w:val="GvdeMetni"/>
        <w:suppressAutoHyphens/>
        <w:autoSpaceDE w:val="0"/>
        <w:autoSpaceDN w:val="0"/>
        <w:ind w:firstLine="0"/>
        <w:jc w:val="left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color w:val="000000"/>
          <w:spacing w:val="4"/>
          <w:lang w:val="tr-TR"/>
        </w:rPr>
        <w:t>EK-1.Etik Kurul Onayı</w:t>
      </w:r>
    </w:p>
    <w:p w14:paraId="3F0E98B0" w14:textId="6BB44628" w:rsidR="00AB35F7" w:rsidRPr="004C6940" w:rsidRDefault="003F03EE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>
        <w:rPr>
          <w:noProof/>
          <w:lang w:val="tr-TR" w:eastAsia="tr-TR"/>
        </w:rPr>
        <w:drawing>
          <wp:anchor distT="0" distB="0" distL="0" distR="0" simplePos="0" relativeHeight="251762176" behindDoc="0" locked="0" layoutInCell="1" allowOverlap="1" wp14:anchorId="7DF462D7" wp14:editId="2380CB1E">
            <wp:simplePos x="0" y="0"/>
            <wp:positionH relativeFrom="page">
              <wp:posOffset>1260475</wp:posOffset>
            </wp:positionH>
            <wp:positionV relativeFrom="paragraph">
              <wp:posOffset>339725</wp:posOffset>
            </wp:positionV>
            <wp:extent cx="4627075" cy="5760720"/>
            <wp:effectExtent l="0" t="0" r="0" b="0"/>
            <wp:wrapTopAndBottom/>
            <wp:docPr id="57" name="image6.jpeg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metin içeren bir resim&#10;&#10;Açıklama otomatik olarak oluşturuldu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0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45ED2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78B671AE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A3426C9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DC0A931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33276ACF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0A394EE9" w14:textId="1B173E6D" w:rsidR="00AB35F7" w:rsidRPr="003F03EE" w:rsidRDefault="003F03EE" w:rsidP="003F03EE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b/>
          <w:bCs/>
          <w:color w:val="000000"/>
          <w:spacing w:val="4"/>
          <w:lang w:val="tr-TR"/>
        </w:rPr>
      </w:pPr>
      <w:r>
        <w:rPr>
          <w:rFonts w:eastAsia="Times New Roman" w:cs="Times New Roman"/>
          <w:b/>
          <w:bCs/>
          <w:color w:val="000000"/>
          <w:spacing w:val="4"/>
          <w:lang w:val="tr-TR"/>
        </w:rPr>
        <w:lastRenderedPageBreak/>
        <w:t>EK-2.Bilgilendirilmiş Onam Formu</w:t>
      </w:r>
    </w:p>
    <w:p w14:paraId="05DEE3E8" w14:textId="77777777" w:rsidR="00AB35F7" w:rsidRDefault="00AB35F7" w:rsidP="003F03EE">
      <w:pPr>
        <w:pStyle w:val="GvdeMetni"/>
        <w:suppressAutoHyphens/>
        <w:autoSpaceDE w:val="0"/>
        <w:autoSpaceDN w:val="0"/>
        <w:ind w:firstLine="0"/>
        <w:rPr>
          <w:rFonts w:eastAsia="Times New Roman" w:cs="Times New Roman"/>
          <w:color w:val="000000"/>
          <w:spacing w:val="4"/>
          <w:lang w:val="tr-TR"/>
        </w:rPr>
      </w:pPr>
    </w:p>
    <w:p w14:paraId="0DBB4B34" w14:textId="77777777" w:rsidR="003F03EE" w:rsidRPr="00DA5D87" w:rsidRDefault="003F03EE" w:rsidP="003E2829">
      <w:pPr>
        <w:spacing w:before="228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Değerli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katılımcı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,</w:t>
      </w:r>
    </w:p>
    <w:p w14:paraId="6540CFCC" w14:textId="77777777" w:rsidR="003F03EE" w:rsidRPr="00DA5D87" w:rsidRDefault="003F03EE" w:rsidP="003F03EE">
      <w:pPr>
        <w:pStyle w:val="GvdeMetni"/>
        <w:spacing w:before="4"/>
        <w:rPr>
          <w:rFonts w:cs="Times New Roman"/>
          <w:sz w:val="22"/>
          <w:szCs w:val="22"/>
        </w:rPr>
      </w:pPr>
    </w:p>
    <w:p w14:paraId="0270B103" w14:textId="77777777" w:rsidR="003F03EE" w:rsidRDefault="003F03EE" w:rsidP="003E2829">
      <w:pPr>
        <w:tabs>
          <w:tab w:val="left" w:leader="dot" w:pos="2708"/>
        </w:tabs>
        <w:spacing w:line="276" w:lineRule="auto"/>
        <w:ind w:right="2"/>
        <w:jc w:val="both"/>
        <w:rPr>
          <w:rFonts w:ascii="Times New Roman" w:hAnsi="Times New Roman" w:cs="Times New Roman"/>
          <w:sz w:val="22"/>
          <w:szCs w:val="22"/>
        </w:rPr>
      </w:pPr>
      <w:r w:rsidRPr="00DA5D87">
        <w:rPr>
          <w:rFonts w:ascii="Times New Roman" w:hAnsi="Times New Roman" w:cs="Times New Roman"/>
          <w:sz w:val="22"/>
          <w:szCs w:val="22"/>
        </w:rPr>
        <w:t xml:space="preserve">Bu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Sağlık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Bilimleri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Üniversitesi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……………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öğrencisi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……………..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doktora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tezi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kapsamında</w:t>
      </w:r>
      <w:proofErr w:type="spellEnd"/>
      <w:r w:rsidRPr="00DA5D8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……..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danışmanlığında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yürütülecek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olan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bilimsel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çalışmadır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384362C8" w14:textId="77777777" w:rsidR="003F03EE" w:rsidRPr="00DA5D87" w:rsidRDefault="003F03EE" w:rsidP="003F03EE">
      <w:pPr>
        <w:tabs>
          <w:tab w:val="left" w:leader="dot" w:pos="2708"/>
        </w:tabs>
        <w:spacing w:line="276" w:lineRule="auto"/>
        <w:ind w:left="365" w:right="316"/>
        <w:jc w:val="both"/>
        <w:rPr>
          <w:rFonts w:ascii="Times New Roman" w:hAnsi="Times New Roman" w:cs="Times New Roman"/>
          <w:sz w:val="22"/>
          <w:szCs w:val="22"/>
        </w:rPr>
      </w:pPr>
    </w:p>
    <w:p w14:paraId="0C317053" w14:textId="77777777" w:rsidR="003F03EE" w:rsidRDefault="003F03EE" w:rsidP="003E2829">
      <w:pPr>
        <w:tabs>
          <w:tab w:val="left" w:leader="dot" w:pos="3219"/>
        </w:tabs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Araştırmanın</w:t>
      </w:r>
      <w:proofErr w:type="spellEnd"/>
      <w:r w:rsidRPr="00DA5D87">
        <w:rPr>
          <w:rFonts w:ascii="Times New Roman" w:hAnsi="Times New Roman" w:cs="Times New Roman"/>
          <w:spacing w:val="21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içeriği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ilişkin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ölçümleri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kapsamaktadır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Toplanan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veriler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sadece</w:t>
      </w:r>
      <w:proofErr w:type="spellEnd"/>
      <w:r w:rsidRPr="00DA5D87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bilimsel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amaçlarla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kullanılacak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kimliğinizi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ortaya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çıkarabilecek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kayıtlar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gizli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kalacak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elde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edilen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kişisel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bilgiler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uygulanacak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testlere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verdiğiniz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cevaplar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sonuçlarının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yayımlanması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halinde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dahi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saklı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tutulacaktır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5FAEC637" w14:textId="77777777" w:rsidR="003F03EE" w:rsidRPr="00DA5D87" w:rsidRDefault="003F03EE" w:rsidP="003F03EE">
      <w:pPr>
        <w:tabs>
          <w:tab w:val="left" w:leader="dot" w:pos="3219"/>
        </w:tabs>
        <w:ind w:left="365"/>
        <w:jc w:val="both"/>
        <w:rPr>
          <w:rFonts w:ascii="Times New Roman" w:hAnsi="Times New Roman" w:cs="Times New Roman"/>
          <w:sz w:val="22"/>
          <w:szCs w:val="22"/>
        </w:rPr>
      </w:pPr>
    </w:p>
    <w:p w14:paraId="4EF7104F" w14:textId="77777777" w:rsidR="003F03EE" w:rsidRPr="00DA5D87" w:rsidRDefault="003F03EE" w:rsidP="003E2829">
      <w:pPr>
        <w:spacing w:line="276" w:lineRule="auto"/>
        <w:ind w:right="2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Araştırmanın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yaklaşık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600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kişinin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katılımıyla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yürütülmesi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yaklaşık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15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dakika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sürmesi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beklenmektedir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süreci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boyunca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sizden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beklenen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yönergelere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dikkatli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şekilde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uymak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ölçekler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üzerinde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yer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alan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soruları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dürüst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şekilde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cevaplamaktır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Hiçbir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sorumluluk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altından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kalmadan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soruların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bir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kısmına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cevap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vermeme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katılmayı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reddetme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veya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araştırmadan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çekilme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hakkına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sahip</w:t>
      </w:r>
      <w:proofErr w:type="spellEnd"/>
      <w:r w:rsidRPr="00DA5D87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sz w:val="22"/>
          <w:szCs w:val="22"/>
        </w:rPr>
        <w:t>olacaksınız</w:t>
      </w:r>
      <w:proofErr w:type="spellEnd"/>
      <w:r w:rsidRPr="00DA5D87">
        <w:rPr>
          <w:rFonts w:ascii="Times New Roman" w:hAnsi="Times New Roman" w:cs="Times New Roman"/>
          <w:sz w:val="22"/>
          <w:szCs w:val="22"/>
        </w:rPr>
        <w:t>.</w:t>
      </w:r>
    </w:p>
    <w:p w14:paraId="773988DA" w14:textId="77777777" w:rsidR="003F03EE" w:rsidRPr="00DA5D87" w:rsidRDefault="003F03EE" w:rsidP="003E2829">
      <w:pPr>
        <w:pStyle w:val="GvdeMetni"/>
        <w:spacing w:before="11"/>
        <w:ind w:right="2"/>
        <w:rPr>
          <w:rFonts w:cs="Times New Roman"/>
          <w:sz w:val="22"/>
          <w:szCs w:val="22"/>
        </w:rPr>
      </w:pPr>
    </w:p>
    <w:p w14:paraId="75441172" w14:textId="77777777" w:rsidR="003F03EE" w:rsidRPr="00DA5D87" w:rsidRDefault="003F03EE" w:rsidP="003E2829">
      <w:pPr>
        <w:spacing w:line="276" w:lineRule="auto"/>
        <w:ind w:right="2"/>
        <w:jc w:val="both"/>
        <w:rPr>
          <w:rFonts w:ascii="Times New Roman" w:hAnsi="Times New Roman" w:cs="Times New Roman"/>
          <w:i/>
          <w:sz w:val="22"/>
          <w:szCs w:val="22"/>
        </w:rPr>
      </w:pPr>
      <w:r w:rsidRPr="00DA5D87">
        <w:rPr>
          <w:rFonts w:ascii="Times New Roman" w:hAnsi="Times New Roman" w:cs="Times New Roman"/>
          <w:i/>
          <w:sz w:val="22"/>
          <w:szCs w:val="22"/>
        </w:rPr>
        <w:t>‘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Bilgilendirilmiş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Gönüllü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Olur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Formundaki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tüm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açıklamaları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okudum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. Bana,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yukarıda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konusu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amacı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belirtilen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ile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ilgili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yazılı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sözlü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açıklama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aşağıda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adı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belirtilen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araştırmacı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tarafından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yapıldı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.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Araştırmaya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gönüllü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olarak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katıldığımı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istediğim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zaman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gerekçeli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veya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gerekçesiz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olarak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araştırmadan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ayrılabileceğimi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DA5D87">
        <w:rPr>
          <w:rFonts w:ascii="Times New Roman" w:hAnsi="Times New Roman" w:cs="Times New Roman"/>
          <w:i/>
          <w:sz w:val="22"/>
          <w:szCs w:val="22"/>
        </w:rPr>
        <w:t>biliyorum</w:t>
      </w:r>
      <w:proofErr w:type="spellEnd"/>
      <w:r w:rsidRPr="00DA5D87">
        <w:rPr>
          <w:rFonts w:ascii="Times New Roman" w:hAnsi="Times New Roman" w:cs="Times New Roman"/>
          <w:i/>
          <w:sz w:val="22"/>
          <w:szCs w:val="22"/>
        </w:rPr>
        <w:t>.’</w:t>
      </w:r>
    </w:p>
    <w:p w14:paraId="4F5E452A" w14:textId="77777777" w:rsidR="003F03EE" w:rsidRPr="00DA5D87" w:rsidRDefault="003F03EE" w:rsidP="003E2829">
      <w:pPr>
        <w:pStyle w:val="GvdeMetni"/>
        <w:rPr>
          <w:rFonts w:cs="Times New Roman"/>
          <w:i/>
          <w:sz w:val="22"/>
          <w:szCs w:val="22"/>
        </w:rPr>
      </w:pPr>
    </w:p>
    <w:p w14:paraId="6E9034BF" w14:textId="77777777" w:rsidR="003F03EE" w:rsidRPr="00DA5D87" w:rsidRDefault="003F03EE" w:rsidP="003E2829">
      <w:pPr>
        <w:pStyle w:val="GvdeMetni"/>
        <w:ind w:hanging="142"/>
        <w:rPr>
          <w:rFonts w:cs="Times New Roman"/>
          <w:i/>
          <w:sz w:val="22"/>
          <w:szCs w:val="22"/>
        </w:rPr>
      </w:pPr>
    </w:p>
    <w:p w14:paraId="2D447115" w14:textId="77777777" w:rsidR="003F03EE" w:rsidRDefault="003F03EE" w:rsidP="003E2829">
      <w:pPr>
        <w:tabs>
          <w:tab w:val="left" w:pos="5706"/>
        </w:tabs>
        <w:ind w:left="50" w:hanging="142"/>
        <w:jc w:val="center"/>
        <w:rPr>
          <w:b/>
          <w:sz w:val="20"/>
        </w:rPr>
      </w:pPr>
      <w:proofErr w:type="spellStart"/>
      <w:r>
        <w:rPr>
          <w:b/>
          <w:sz w:val="20"/>
        </w:rPr>
        <w:t>Gönüllü</w:t>
      </w:r>
      <w:proofErr w:type="spellEnd"/>
      <w:r>
        <w:rPr>
          <w:b/>
          <w:spacing w:val="-3"/>
          <w:sz w:val="20"/>
        </w:rPr>
        <w:t xml:space="preserve"> </w:t>
      </w:r>
      <w:proofErr w:type="spellStart"/>
      <w:r>
        <w:rPr>
          <w:b/>
          <w:sz w:val="20"/>
        </w:rPr>
        <w:t>Katılımcı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Araştırmacı</w:t>
      </w:r>
      <w:proofErr w:type="spellEnd"/>
    </w:p>
    <w:p w14:paraId="35B30979" w14:textId="77777777" w:rsidR="003F03EE" w:rsidRDefault="003F03EE" w:rsidP="003E2829">
      <w:pPr>
        <w:pStyle w:val="GvdeMetni"/>
        <w:spacing w:before="1"/>
        <w:ind w:hanging="142"/>
        <w:rPr>
          <w:b/>
          <w:sz w:val="27"/>
        </w:rPr>
      </w:pPr>
    </w:p>
    <w:p w14:paraId="307F2E71" w14:textId="77777777" w:rsidR="003F03EE" w:rsidRDefault="003F03EE" w:rsidP="003E2829">
      <w:pPr>
        <w:tabs>
          <w:tab w:val="left" w:pos="5945"/>
        </w:tabs>
        <w:ind w:left="311" w:hanging="142"/>
        <w:jc w:val="center"/>
        <w:rPr>
          <w:b/>
          <w:sz w:val="20"/>
        </w:rPr>
      </w:pPr>
      <w:proofErr w:type="spellStart"/>
      <w:r>
        <w:rPr>
          <w:b/>
          <w:sz w:val="20"/>
        </w:rPr>
        <w:t>İmza</w:t>
      </w:r>
      <w:proofErr w:type="spellEnd"/>
      <w:r>
        <w:rPr>
          <w:b/>
          <w:sz w:val="20"/>
        </w:rPr>
        <w:tab/>
      </w:r>
      <w:proofErr w:type="spellStart"/>
      <w:r>
        <w:rPr>
          <w:b/>
          <w:sz w:val="20"/>
        </w:rPr>
        <w:t>İmza</w:t>
      </w:r>
      <w:proofErr w:type="spellEnd"/>
    </w:p>
    <w:p w14:paraId="52D9FCD8" w14:textId="77777777" w:rsidR="00AB35F7" w:rsidRDefault="00AB35F7" w:rsidP="00AB35F7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  <w:sectPr w:rsidR="00AB35F7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22255B18" w14:textId="4B06D701" w:rsidR="00BF48E0" w:rsidRPr="001C41F2" w:rsidRDefault="00F93170" w:rsidP="001C41F2">
      <w:pPr>
        <w:pStyle w:val="GvdeMetni"/>
        <w:spacing w:before="480" w:after="360" w:line="240" w:lineRule="auto"/>
        <w:ind w:firstLine="0"/>
        <w:jc w:val="center"/>
        <w:rPr>
          <w:b/>
          <w:bCs/>
          <w:sz w:val="28"/>
          <w:szCs w:val="28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43744" behindDoc="0" locked="0" layoutInCell="0" allowOverlap="1" wp14:anchorId="2FA19416" wp14:editId="52C54CCC">
                <wp:simplePos x="0" y="0"/>
                <wp:positionH relativeFrom="margin">
                  <wp:posOffset>3361205</wp:posOffset>
                </wp:positionH>
                <wp:positionV relativeFrom="margin">
                  <wp:posOffset>610235</wp:posOffset>
                </wp:positionV>
                <wp:extent cx="2415390" cy="2569193"/>
                <wp:effectExtent l="0" t="635" r="3810" b="3810"/>
                <wp:wrapNone/>
                <wp:docPr id="4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15390" cy="2569193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27DC4403" w14:textId="094ACA22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Öz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geçmiş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”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basılı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halinde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mevcut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ına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rağmen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ulusal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merkezine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yüklenecek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dijital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hallerinden</w:t>
                            </w:r>
                            <w:proofErr w:type="spellEnd"/>
                            <w:r w:rsidRPr="00AA6F2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çıkartılması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gerekmektedir</w:t>
                            </w:r>
                            <w:proofErr w:type="spellEnd"/>
                            <w:r w:rsidRPr="00AA6F2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829EF78" w14:textId="77777777" w:rsidR="00F93170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BD4BA45" w14:textId="77777777" w:rsidR="00F93170" w:rsidRPr="008A7F9B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FA9D37" w14:textId="77777777" w:rsidR="00F93170" w:rsidRPr="00AA6F22" w:rsidRDefault="00F93170" w:rsidP="00F9317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19416" id="_x0000_s1030" style="position:absolute;left:0;text-align:left;margin-left:264.65pt;margin-top:48.05pt;width:190.2pt;height:202.3pt;rotation:90;z-index:2517437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" o:allowincell="f" fillcolor="#c00000" stroked="f">
                <v:textbox>
                  <w:txbxContent>
                    <w:p w14:paraId="27DC4403" w14:textId="094ACA22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“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Öz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geçmiş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”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basılı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halinde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mevcut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ına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rağmen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ulusal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merkezine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yüklenecek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dijital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hallerinden</w:t>
                      </w:r>
                      <w:proofErr w:type="spellEnd"/>
                      <w:r w:rsidRPr="00AA6F2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çıkartılması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gerekmektedir</w:t>
                      </w:r>
                      <w:proofErr w:type="spellEnd"/>
                      <w:r w:rsidRPr="00AA6F2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829EF78" w14:textId="77777777" w:rsidR="00F93170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BD4BA45" w14:textId="77777777" w:rsidR="00F93170" w:rsidRPr="008A7F9B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FA9D37" w14:textId="77777777" w:rsidR="00F93170" w:rsidRPr="00AA6F22" w:rsidRDefault="00F93170" w:rsidP="00F9317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A5D86" w:rsidRPr="001C41F2">
        <w:rPr>
          <w:b/>
          <w:bCs/>
          <w:sz w:val="28"/>
          <w:szCs w:val="28"/>
          <w:lang w:val="tr-TR"/>
        </w:rPr>
        <w:t>ÖZ</w:t>
      </w:r>
      <w:r w:rsidR="00E1738C" w:rsidRPr="001C41F2">
        <w:rPr>
          <w:b/>
          <w:bCs/>
          <w:sz w:val="28"/>
          <w:szCs w:val="28"/>
          <w:lang w:val="tr-TR"/>
        </w:rPr>
        <w:t xml:space="preserve"> </w:t>
      </w:r>
      <w:r w:rsidR="00DA5D86" w:rsidRPr="001C41F2">
        <w:rPr>
          <w:b/>
          <w:bCs/>
          <w:sz w:val="28"/>
          <w:szCs w:val="28"/>
          <w:lang w:val="tr-TR"/>
        </w:rPr>
        <w:t>GEÇMİŞ</w:t>
      </w:r>
      <w:bookmarkEnd w:id="78"/>
    </w:p>
    <w:p w14:paraId="61EFE6CD" w14:textId="49F3484F" w:rsidR="00452EDA" w:rsidRP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I- Bireysel Bilgiler</w:t>
      </w:r>
    </w:p>
    <w:p w14:paraId="7C34130F" w14:textId="630DC719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Adı-Soyadı</w:t>
      </w:r>
      <w:r>
        <w:rPr>
          <w:rFonts w:eastAsia="Times New Roman" w:cs="Times New Roman"/>
          <w:color w:val="000000"/>
          <w:spacing w:val="4"/>
          <w:lang w:val="tr-TR"/>
        </w:rPr>
        <w:t xml:space="preserve">: </w:t>
      </w:r>
    </w:p>
    <w:p w14:paraId="74CC1291" w14:textId="2DDE7A4E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Doğum yeri ve tarihi Uyruğu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53F14913" w14:textId="09FA4605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Medeni durumu Askerlik durumu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6A8D363E" w14:textId="4AECE488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Yabancı dili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4666C848" w14:textId="1A7908C2" w:rsidR="00E1738C" w:rsidRPr="00E1738C" w:rsidRDefault="00E1738C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E1738C">
        <w:rPr>
          <w:rFonts w:eastAsia="Times New Roman" w:cs="Times New Roman"/>
          <w:color w:val="000000"/>
          <w:spacing w:val="4"/>
          <w:lang w:val="tr-TR"/>
        </w:rPr>
        <w:t>E-posta adresi</w:t>
      </w:r>
      <w:r>
        <w:rPr>
          <w:rFonts w:eastAsia="Times New Roman" w:cs="Times New Roman"/>
          <w:color w:val="000000"/>
          <w:spacing w:val="4"/>
          <w:lang w:val="tr-TR"/>
        </w:rPr>
        <w:t>:</w:t>
      </w:r>
    </w:p>
    <w:p w14:paraId="77DDC605" w14:textId="1EC2D797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II- Eğitimi </w:t>
      </w:r>
    </w:p>
    <w:p w14:paraId="45FA5369" w14:textId="2FE1F5B2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1202A95C" w14:textId="663F4FFF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III- </w:t>
      </w:r>
      <w:proofErr w:type="spellStart"/>
      <w:r w:rsidRPr="00452EDA">
        <w:rPr>
          <w:rFonts w:cs="Times New Roman"/>
          <w:b/>
          <w:bCs/>
          <w:lang w:val="tr-TR"/>
        </w:rPr>
        <w:t>Ünvanları</w:t>
      </w:r>
      <w:proofErr w:type="spellEnd"/>
      <w:r w:rsidRPr="00452EDA">
        <w:rPr>
          <w:rFonts w:cs="Times New Roman"/>
          <w:b/>
          <w:bCs/>
          <w:lang w:val="tr-TR"/>
        </w:rPr>
        <w:t xml:space="preserve"> </w:t>
      </w:r>
    </w:p>
    <w:p w14:paraId="62C6A739" w14:textId="0BA751AB" w:rsidR="00452EDA" w:rsidRPr="00732BB9" w:rsidRDefault="00732BB9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0B27D790" w14:textId="698A586A" w:rsid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IV- Mesleki Deneyimi</w:t>
      </w:r>
    </w:p>
    <w:p w14:paraId="714AC546" w14:textId="451A58EB" w:rsidR="00452EDA" w:rsidRPr="00732BB9" w:rsidRDefault="00732BB9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(</w:t>
      </w:r>
      <w:r w:rsidR="00E1738C" w:rsidRPr="00732BB9">
        <w:rPr>
          <w:rFonts w:eastAsia="Times New Roman" w:cs="Times New Roman"/>
          <w:color w:val="000000"/>
          <w:spacing w:val="4"/>
          <w:lang w:val="tr-TR"/>
        </w:rPr>
        <w:t>Tarih</w:t>
      </w:r>
      <w:r w:rsidRPr="00732BB9">
        <w:rPr>
          <w:rFonts w:eastAsia="Times New Roman" w:cs="Times New Roman"/>
          <w:color w:val="000000"/>
          <w:spacing w:val="4"/>
          <w:lang w:val="tr-TR"/>
        </w:rPr>
        <w:t xml:space="preserve"> sırasına göre yeniden eskiye doğru)</w:t>
      </w:r>
    </w:p>
    <w:p w14:paraId="07EE672B" w14:textId="1ED1FEA6" w:rsidR="00732BB9" w:rsidRPr="00732BB9" w:rsidRDefault="00452EDA" w:rsidP="00E1738C">
      <w:pPr>
        <w:pStyle w:val="GvdeMetni"/>
        <w:rPr>
          <w:rFonts w:eastAsia="Times New Roman" w:cs="Times New Roman"/>
          <w:color w:val="000000"/>
          <w:spacing w:val="4"/>
          <w:lang w:val="tr-TR"/>
        </w:rPr>
      </w:pPr>
      <w:r w:rsidRPr="00452EDA">
        <w:rPr>
          <w:rFonts w:cs="Times New Roman"/>
          <w:b/>
          <w:bCs/>
          <w:lang w:val="tr-TR"/>
        </w:rPr>
        <w:t xml:space="preserve">V- Üye Olduğu Bilimsel Kuruluşlar </w:t>
      </w:r>
    </w:p>
    <w:p w14:paraId="2090A38D" w14:textId="77777777" w:rsidR="00452EDA" w:rsidRPr="00452EDA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452EDA">
        <w:rPr>
          <w:rFonts w:cs="Times New Roman"/>
          <w:b/>
          <w:bCs/>
          <w:lang w:val="tr-TR"/>
        </w:rPr>
        <w:t>VI- Bilimsel İlgi Alanları</w:t>
      </w:r>
    </w:p>
    <w:p w14:paraId="74D32C8C" w14:textId="2C94BC1D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Yayınları: (Ulusal ya da uluslararası makale, bildiri, kitap/kitap bölümü vb.)</w:t>
      </w:r>
    </w:p>
    <w:p w14:paraId="75916263" w14:textId="77777777" w:rsidR="00452EDA" w:rsidRPr="00732BB9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732BB9">
        <w:rPr>
          <w:rFonts w:cs="Times New Roman"/>
          <w:b/>
          <w:bCs/>
          <w:lang w:val="tr-TR"/>
        </w:rPr>
        <w:t>VII- Bilimsel Etkinlikleri</w:t>
      </w:r>
    </w:p>
    <w:p w14:paraId="10DB1D1C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Aldığı burslar</w:t>
      </w:r>
    </w:p>
    <w:p w14:paraId="7966B952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Ödüller Projeler Patentler</w:t>
      </w:r>
    </w:p>
    <w:p w14:paraId="74E0667D" w14:textId="77777777" w:rsidR="00452EDA" w:rsidRPr="00732BB9" w:rsidRDefault="00452EDA" w:rsidP="00732BB9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Verdiği konferans ya da seminerler Katıldığı paneller (panelist olarak)</w:t>
      </w:r>
    </w:p>
    <w:p w14:paraId="5FC8B23C" w14:textId="77777777" w:rsidR="00452EDA" w:rsidRPr="00732BB9" w:rsidRDefault="00452EDA" w:rsidP="00452EDA">
      <w:pPr>
        <w:pStyle w:val="GvdeMetni"/>
        <w:rPr>
          <w:rFonts w:cs="Times New Roman"/>
          <w:b/>
          <w:bCs/>
          <w:lang w:val="tr-TR"/>
        </w:rPr>
      </w:pPr>
      <w:r w:rsidRPr="00732BB9">
        <w:rPr>
          <w:rFonts w:cs="Times New Roman"/>
          <w:b/>
          <w:bCs/>
          <w:lang w:val="tr-TR"/>
        </w:rPr>
        <w:t>VIII- Diğer Bilgiler</w:t>
      </w:r>
    </w:p>
    <w:p w14:paraId="5EA89420" w14:textId="77777777" w:rsidR="00452EDA" w:rsidRPr="00732BB9" w:rsidRDefault="00452EDA" w:rsidP="00E1738C">
      <w:pPr>
        <w:pStyle w:val="GvdeMetni"/>
        <w:suppressAutoHyphens/>
        <w:autoSpaceDE w:val="0"/>
        <w:autoSpaceDN w:val="0"/>
        <w:ind w:left="720" w:firstLine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Eğitim programı haricinde aldığı kurslar ve katıldığı eğitim seminerleri Organizasyonunda katkıda bulunduğu bilimsel toplantılar</w:t>
      </w:r>
    </w:p>
    <w:p w14:paraId="5AA1218E" w14:textId="0394224B" w:rsidR="008A7F9B" w:rsidRDefault="00452EDA" w:rsidP="00D840D5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  <w:r w:rsidRPr="00732BB9">
        <w:rPr>
          <w:rFonts w:eastAsia="Times New Roman" w:cs="Times New Roman"/>
          <w:color w:val="000000"/>
          <w:spacing w:val="4"/>
          <w:lang w:val="tr-TR"/>
        </w:rPr>
        <w:t>Diğer üyelikleri</w:t>
      </w:r>
    </w:p>
    <w:p w14:paraId="2336ACE9" w14:textId="2652CDE6" w:rsidR="00D840D5" w:rsidRDefault="00D840D5" w:rsidP="00D840D5">
      <w:pPr>
        <w:pStyle w:val="GvdeMetni"/>
        <w:suppressAutoHyphens/>
        <w:autoSpaceDE w:val="0"/>
        <w:autoSpaceDN w:val="0"/>
        <w:rPr>
          <w:rFonts w:eastAsia="Times New Roman" w:cs="Times New Roman"/>
          <w:color w:val="000000"/>
          <w:spacing w:val="4"/>
          <w:lang w:val="tr-TR"/>
        </w:rPr>
      </w:pPr>
    </w:p>
    <w:p w14:paraId="60E19831" w14:textId="77777777" w:rsidR="00C70995" w:rsidRDefault="00C70995">
      <w:pPr>
        <w:rPr>
          <w:rFonts w:eastAsia="Times New Roman" w:cs="Times New Roman"/>
          <w:color w:val="000000"/>
          <w:spacing w:val="4"/>
          <w:lang w:val="tr-TR"/>
        </w:rPr>
        <w:sectPr w:rsidR="00C70995" w:rsidSect="00637957">
          <w:pgSz w:w="11910" w:h="16840"/>
          <w:pgMar w:top="1701" w:right="1418" w:bottom="1418" w:left="1985" w:header="0" w:footer="283" w:gutter="0"/>
          <w:cols w:space="708"/>
          <w:docGrid w:linePitch="326"/>
        </w:sectPr>
      </w:pPr>
    </w:p>
    <w:p w14:paraId="7F851C4E" w14:textId="387AFA50" w:rsidR="008A7F9B" w:rsidRDefault="008A7F9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35552" behindDoc="0" locked="0" layoutInCell="0" allowOverlap="1" wp14:anchorId="43A3BDAE" wp14:editId="29DCD6D3">
                <wp:simplePos x="0" y="0"/>
                <wp:positionH relativeFrom="page">
                  <wp:align>center</wp:align>
                </wp:positionH>
                <wp:positionV relativeFrom="margin">
                  <wp:posOffset>1054853</wp:posOffset>
                </wp:positionV>
                <wp:extent cx="1332865" cy="5429578"/>
                <wp:effectExtent l="9208" t="0" r="0" b="0"/>
                <wp:wrapNone/>
                <wp:docPr id="15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32865" cy="542957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4F97AD1F" w14:textId="3C811757" w:rsidR="00553A9F" w:rsidRDefault="00D038F2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79" w:name="_Hlk71284776"/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asım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aşamasında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ezin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79"/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sonunda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iki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boş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3A9F"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olmalıdır</w:t>
                            </w:r>
                            <w:proofErr w:type="spellEnd"/>
                            <w:r w:rsidR="00553A9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5037FA1" w14:textId="1DC83558" w:rsidR="00C70995" w:rsidRDefault="00C70995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sayfalara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numarası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verilmeyecektir</w:t>
                            </w:r>
                            <w:proofErr w:type="spellEnd"/>
                          </w:p>
                          <w:p w14:paraId="1737D68C" w14:textId="77777777" w:rsidR="00553A9F" w:rsidRDefault="00553A9F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E15E2D7" w14:textId="32FB4852" w:rsidR="00553A9F" w:rsidRPr="008A7F9B" w:rsidRDefault="00553A9F" w:rsidP="008A7F9B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  <w:r w:rsidRPr="008A7F9B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3BDAE" id="_x0000_s1031" style="position:absolute;margin-left:0;margin-top:83.05pt;width:104.95pt;height:427.55pt;rotation:90;z-index:251735552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" o:allowincell="f" fillcolor="#c00000" stroked="f">
                <v:textbox>
                  <w:txbxContent>
                    <w:p w14:paraId="4F97AD1F" w14:textId="3C811757" w:rsidR="00553A9F" w:rsidRDefault="00D038F2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80" w:name="_Hlk71284776"/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asım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aşamasında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ezin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bookmarkEnd w:id="80"/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sonunda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iki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boş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3A9F"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olmalıdır</w:t>
                      </w:r>
                      <w:proofErr w:type="spellEnd"/>
                      <w:r w:rsidR="00553A9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05037FA1" w14:textId="1DC83558" w:rsidR="00C70995" w:rsidRDefault="00C70995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sayfalara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numarası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verilmeyecektir</w:t>
                      </w:r>
                      <w:proofErr w:type="spellEnd"/>
                    </w:p>
                    <w:p w14:paraId="1737D68C" w14:textId="77777777" w:rsidR="00553A9F" w:rsidRDefault="00553A9F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E15E2D7" w14:textId="32FB4852" w:rsidR="00553A9F" w:rsidRPr="008A7F9B" w:rsidRDefault="00553A9F" w:rsidP="008A7F9B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  <w:r w:rsidRPr="008A7F9B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>
        <w:rPr>
          <w:rFonts w:eastAsia="Times New Roman" w:cs="Times New Roman"/>
          <w:color w:val="000000"/>
          <w:spacing w:val="4"/>
          <w:lang w:val="tr-TR"/>
        </w:rPr>
        <w:br w:type="page"/>
      </w:r>
    </w:p>
    <w:p w14:paraId="55528391" w14:textId="14472847" w:rsidR="008A7F9B" w:rsidRDefault="008A7F9B">
      <w:pPr>
        <w:rPr>
          <w:rFonts w:ascii="Times New Roman" w:eastAsia="Times New Roman" w:hAnsi="Times New Roman" w:cs="Times New Roman"/>
          <w:color w:val="000000"/>
          <w:spacing w:val="4"/>
          <w:lang w:val="tr-TR"/>
        </w:rPr>
      </w:pPr>
      <w:r w:rsidRPr="008A7F9B">
        <w:rPr>
          <w:rFonts w:ascii="Cambria" w:eastAsia="Cambria" w:hAnsi="Cambria" w:cs="Times New Roman"/>
          <w:noProof/>
          <w:lang w:val="tr-TR" w:eastAsia="tr-TR"/>
        </w:rPr>
        <w:lastRenderedPageBreak/>
        <mc:AlternateContent>
          <mc:Choice Requires="wps">
            <w:drawing>
              <wp:anchor distT="91440" distB="91440" distL="137160" distR="137160" simplePos="0" relativeHeight="251737600" behindDoc="0" locked="0" layoutInCell="0" allowOverlap="1" wp14:anchorId="08E0E7AA" wp14:editId="5E4E104F">
                <wp:simplePos x="0" y="0"/>
                <wp:positionH relativeFrom="page">
                  <wp:align>center</wp:align>
                </wp:positionH>
                <wp:positionV relativeFrom="margin">
                  <wp:posOffset>1028674</wp:posOffset>
                </wp:positionV>
                <wp:extent cx="1332865" cy="5429578"/>
                <wp:effectExtent l="9208" t="0" r="0" b="0"/>
                <wp:wrapNone/>
                <wp:docPr id="33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32865" cy="542957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45F1B274" w14:textId="35F3F9F6" w:rsidR="00C70995" w:rsidRPr="00C70995" w:rsidRDefault="00D038F2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Basım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aşamasında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tezin</w:t>
                            </w:r>
                            <w:proofErr w:type="spellEnd"/>
                            <w:r w:rsidRPr="00D038F2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sonunda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iki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boş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olmalıdır</w:t>
                            </w:r>
                            <w:proofErr w:type="spellEnd"/>
                            <w:r w:rsidR="00C70995"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57EE12" w14:textId="77777777" w:rsidR="00C70995" w:rsidRPr="00C70995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sayfalara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sayfa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numarası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verilmeyecektir</w:t>
                            </w:r>
                            <w:proofErr w:type="spellEnd"/>
                          </w:p>
                          <w:p w14:paraId="1C5511E4" w14:textId="77777777" w:rsidR="00C70995" w:rsidRPr="00C70995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D9E0587" w14:textId="069C1A25" w:rsidR="00553A9F" w:rsidRPr="008A7F9B" w:rsidRDefault="00C70995" w:rsidP="00C7099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Bu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kutucuğu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silmeyi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unutmayın</w:t>
                            </w:r>
                            <w:proofErr w:type="spellEnd"/>
                            <w:r w:rsidRPr="00C70995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0E7AA" id="_x0000_s1032" style="position:absolute;margin-left:0;margin-top:81pt;width:104.95pt;height:427.55pt;rotation:90;z-index:251737600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" o:allowincell="f" fillcolor="#c00000" stroked="f">
                <v:textbox>
                  <w:txbxContent>
                    <w:p w14:paraId="45F1B274" w14:textId="35F3F9F6" w:rsidR="00C70995" w:rsidRPr="00C70995" w:rsidRDefault="00D038F2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Basım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aşamasında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tezin</w:t>
                      </w:r>
                      <w:proofErr w:type="spellEnd"/>
                      <w:r w:rsidRPr="00D038F2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sonunda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iki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boş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olmalıdır</w:t>
                      </w:r>
                      <w:proofErr w:type="spellEnd"/>
                      <w:r w:rsidR="00C70995"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6457EE12" w14:textId="77777777" w:rsidR="00C70995" w:rsidRPr="00C70995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sayfalara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sayfa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numarası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verilmeyecektir</w:t>
                      </w:r>
                      <w:proofErr w:type="spellEnd"/>
                    </w:p>
                    <w:p w14:paraId="1C5511E4" w14:textId="77777777" w:rsidR="00C70995" w:rsidRPr="00C70995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D9E0587" w14:textId="069C1A25" w:rsidR="00553A9F" w:rsidRPr="008A7F9B" w:rsidRDefault="00C70995" w:rsidP="00C7099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Bu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kutucuğu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silmeyi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unutmayın</w:t>
                      </w:r>
                      <w:proofErr w:type="spellEnd"/>
                      <w:r w:rsidRPr="00C70995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sectPr w:rsidR="008A7F9B" w:rsidSect="00637957">
      <w:footerReference w:type="default" r:id="rId29"/>
      <w:pgSz w:w="11910" w:h="16840"/>
      <w:pgMar w:top="1701" w:right="1418" w:bottom="1418" w:left="1985" w:header="0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BC8A8" w14:textId="77777777" w:rsidR="003148BE" w:rsidRDefault="003148BE" w:rsidP="00777745">
      <w:r>
        <w:separator/>
      </w:r>
    </w:p>
  </w:endnote>
  <w:endnote w:type="continuationSeparator" w:id="0">
    <w:p w14:paraId="60EBFDAF" w14:textId="77777777" w:rsidR="003148BE" w:rsidRDefault="003148BE" w:rsidP="0077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594ED" w14:textId="197D14FC" w:rsidR="00553A9F" w:rsidRDefault="00553A9F">
    <w:pPr>
      <w:pStyle w:val="AltBilgi"/>
      <w:jc w:val="center"/>
    </w:pPr>
  </w:p>
  <w:p w14:paraId="1750EC0A" w14:textId="77777777" w:rsidR="00553A9F" w:rsidRDefault="00553A9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5CAF" w14:textId="2BABD4B0" w:rsidR="00553A9F" w:rsidRDefault="00553A9F">
    <w:pPr>
      <w:pStyle w:val="AltBilgi"/>
      <w:jc w:val="center"/>
    </w:pPr>
  </w:p>
  <w:p w14:paraId="0E0A81F7" w14:textId="77777777" w:rsidR="00553A9F" w:rsidRDefault="00553A9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8DEE" w14:textId="530B0F72" w:rsidR="00553A9F" w:rsidRDefault="00553A9F">
    <w:pPr>
      <w:pStyle w:val="AltBilgi"/>
      <w:jc w:val="center"/>
    </w:pPr>
  </w:p>
  <w:p w14:paraId="5F33DDC8" w14:textId="77777777" w:rsidR="00553A9F" w:rsidRDefault="00553A9F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5977886"/>
      <w:docPartObj>
        <w:docPartGallery w:val="Page Numbers (Bottom of Page)"/>
        <w:docPartUnique/>
      </w:docPartObj>
    </w:sdtPr>
    <w:sdtContent>
      <w:p w14:paraId="3FB39728" w14:textId="7FB0C19C" w:rsidR="00553A9F" w:rsidRDefault="00553A9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6349" w:rsidRPr="00CE6349">
          <w:rPr>
            <w:noProof/>
            <w:lang w:val="tr-TR"/>
          </w:rPr>
          <w:t>v</w:t>
        </w:r>
        <w:r>
          <w:fldChar w:fldCharType="end"/>
        </w:r>
      </w:p>
    </w:sdtContent>
  </w:sdt>
  <w:p w14:paraId="67BAAA74" w14:textId="77777777" w:rsidR="00553A9F" w:rsidRDefault="00553A9F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6870340"/>
      <w:docPartObj>
        <w:docPartGallery w:val="Page Numbers (Bottom of Page)"/>
        <w:docPartUnique/>
      </w:docPartObj>
    </w:sdtPr>
    <w:sdtContent>
      <w:p w14:paraId="2C209061" w14:textId="17F68FB3" w:rsidR="00553A9F" w:rsidRDefault="00553A9F">
        <w:pPr>
          <w:pStyle w:val="AltBilgi"/>
          <w:jc w:val="center"/>
        </w:pPr>
        <w:r w:rsidRPr="00637957">
          <w:rPr>
            <w:rFonts w:ascii="Times New Roman" w:hAnsi="Times New Roman" w:cs="Times New Roman"/>
          </w:rPr>
          <w:fldChar w:fldCharType="begin"/>
        </w:r>
        <w:r w:rsidRPr="00637957">
          <w:rPr>
            <w:rFonts w:ascii="Times New Roman" w:hAnsi="Times New Roman" w:cs="Times New Roman"/>
          </w:rPr>
          <w:instrText>PAGE   \* MERGEFORMAT</w:instrText>
        </w:r>
        <w:r w:rsidRPr="00637957">
          <w:rPr>
            <w:rFonts w:ascii="Times New Roman" w:hAnsi="Times New Roman" w:cs="Times New Roman"/>
          </w:rPr>
          <w:fldChar w:fldCharType="separate"/>
        </w:r>
        <w:r w:rsidR="00CE6349" w:rsidRPr="00CE6349">
          <w:rPr>
            <w:rFonts w:ascii="Times New Roman" w:hAnsi="Times New Roman" w:cs="Times New Roman"/>
            <w:noProof/>
            <w:lang w:val="tr-TR"/>
          </w:rPr>
          <w:t>ix</w:t>
        </w:r>
        <w:r w:rsidRPr="00637957">
          <w:rPr>
            <w:rFonts w:ascii="Times New Roman" w:hAnsi="Times New Roman" w:cs="Times New Roman"/>
          </w:rPr>
          <w:fldChar w:fldCharType="end"/>
        </w:r>
      </w:p>
    </w:sdtContent>
  </w:sdt>
  <w:p w14:paraId="784FA463" w14:textId="77777777" w:rsidR="00553A9F" w:rsidRDefault="00553A9F">
    <w:pPr>
      <w:pStyle w:val="AltBilgi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9577D" w14:textId="0922CF9A" w:rsidR="00C70995" w:rsidRDefault="00C70995">
    <w:pPr>
      <w:pStyle w:val="AltBilgi"/>
      <w:jc w:val="center"/>
    </w:pPr>
  </w:p>
  <w:p w14:paraId="269E13B4" w14:textId="77777777" w:rsidR="00C70995" w:rsidRDefault="00C709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08C65" w14:textId="77777777" w:rsidR="003148BE" w:rsidRDefault="003148BE" w:rsidP="00777745">
      <w:r>
        <w:separator/>
      </w:r>
    </w:p>
  </w:footnote>
  <w:footnote w:type="continuationSeparator" w:id="0">
    <w:p w14:paraId="6D66192D" w14:textId="77777777" w:rsidR="003148BE" w:rsidRDefault="003148BE" w:rsidP="00777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6049B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E82E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D814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FB8FA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06B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4E7C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F829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76D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C2D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C6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21AD0"/>
    <w:multiLevelType w:val="hybridMultilevel"/>
    <w:tmpl w:val="04D49FFA"/>
    <w:lvl w:ilvl="0" w:tplc="041F000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27" w:hanging="360"/>
      </w:pPr>
      <w:rPr>
        <w:rFonts w:ascii="Wingdings" w:hAnsi="Wingdings" w:hint="default"/>
      </w:rPr>
    </w:lvl>
  </w:abstractNum>
  <w:abstractNum w:abstractNumId="11" w15:restartNumberingAfterBreak="0">
    <w:nsid w:val="15D24349"/>
    <w:multiLevelType w:val="hybridMultilevel"/>
    <w:tmpl w:val="92262F6E"/>
    <w:lvl w:ilvl="0" w:tplc="061814BE">
      <w:start w:val="1"/>
      <w:numFmt w:val="lowerLetter"/>
      <w:lvlText w:val="%1)"/>
      <w:lvlJc w:val="left"/>
      <w:pPr>
        <w:ind w:left="17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482" w:hanging="360"/>
      </w:pPr>
    </w:lvl>
    <w:lvl w:ilvl="2" w:tplc="041F001B" w:tentative="1">
      <w:start w:val="1"/>
      <w:numFmt w:val="lowerRoman"/>
      <w:lvlText w:val="%3."/>
      <w:lvlJc w:val="right"/>
      <w:pPr>
        <w:ind w:left="3202" w:hanging="180"/>
      </w:pPr>
    </w:lvl>
    <w:lvl w:ilvl="3" w:tplc="041F000F" w:tentative="1">
      <w:start w:val="1"/>
      <w:numFmt w:val="decimal"/>
      <w:lvlText w:val="%4."/>
      <w:lvlJc w:val="left"/>
      <w:pPr>
        <w:ind w:left="3922" w:hanging="360"/>
      </w:pPr>
    </w:lvl>
    <w:lvl w:ilvl="4" w:tplc="041F0019" w:tentative="1">
      <w:start w:val="1"/>
      <w:numFmt w:val="lowerLetter"/>
      <w:lvlText w:val="%5."/>
      <w:lvlJc w:val="left"/>
      <w:pPr>
        <w:ind w:left="4642" w:hanging="360"/>
      </w:pPr>
    </w:lvl>
    <w:lvl w:ilvl="5" w:tplc="041F001B" w:tentative="1">
      <w:start w:val="1"/>
      <w:numFmt w:val="lowerRoman"/>
      <w:lvlText w:val="%6."/>
      <w:lvlJc w:val="right"/>
      <w:pPr>
        <w:ind w:left="5362" w:hanging="180"/>
      </w:pPr>
    </w:lvl>
    <w:lvl w:ilvl="6" w:tplc="041F000F" w:tentative="1">
      <w:start w:val="1"/>
      <w:numFmt w:val="decimal"/>
      <w:lvlText w:val="%7."/>
      <w:lvlJc w:val="left"/>
      <w:pPr>
        <w:ind w:left="6082" w:hanging="360"/>
      </w:pPr>
    </w:lvl>
    <w:lvl w:ilvl="7" w:tplc="041F0019" w:tentative="1">
      <w:start w:val="1"/>
      <w:numFmt w:val="lowerLetter"/>
      <w:lvlText w:val="%8."/>
      <w:lvlJc w:val="left"/>
      <w:pPr>
        <w:ind w:left="6802" w:hanging="360"/>
      </w:pPr>
    </w:lvl>
    <w:lvl w:ilvl="8" w:tplc="041F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12" w15:restartNumberingAfterBreak="0">
    <w:nsid w:val="195C1664"/>
    <w:multiLevelType w:val="hybridMultilevel"/>
    <w:tmpl w:val="374AA4D2"/>
    <w:lvl w:ilvl="0" w:tplc="A6C6A044">
      <w:numFmt w:val="bullet"/>
      <w:lvlText w:val="•"/>
      <w:lvlJc w:val="left"/>
      <w:pPr>
        <w:ind w:left="1610" w:hanging="360"/>
      </w:pPr>
      <w:rPr>
        <w:rFonts w:ascii="Arial" w:eastAsia="Arial" w:hAnsi="Arial" w:cs="Aria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13" w15:restartNumberingAfterBreak="0">
    <w:nsid w:val="1D7F4F83"/>
    <w:multiLevelType w:val="hybridMultilevel"/>
    <w:tmpl w:val="F658178C"/>
    <w:lvl w:ilvl="0" w:tplc="D25CC786">
      <w:start w:val="1"/>
      <w:numFmt w:val="lowerLetter"/>
      <w:lvlText w:val="%1)"/>
      <w:lvlJc w:val="left"/>
      <w:pPr>
        <w:ind w:left="1762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482" w:hanging="360"/>
      </w:pPr>
    </w:lvl>
    <w:lvl w:ilvl="2" w:tplc="041F001B" w:tentative="1">
      <w:start w:val="1"/>
      <w:numFmt w:val="lowerRoman"/>
      <w:lvlText w:val="%3."/>
      <w:lvlJc w:val="right"/>
      <w:pPr>
        <w:ind w:left="3202" w:hanging="180"/>
      </w:pPr>
    </w:lvl>
    <w:lvl w:ilvl="3" w:tplc="041F000F" w:tentative="1">
      <w:start w:val="1"/>
      <w:numFmt w:val="decimal"/>
      <w:lvlText w:val="%4."/>
      <w:lvlJc w:val="left"/>
      <w:pPr>
        <w:ind w:left="3922" w:hanging="360"/>
      </w:pPr>
    </w:lvl>
    <w:lvl w:ilvl="4" w:tplc="041F0019" w:tentative="1">
      <w:start w:val="1"/>
      <w:numFmt w:val="lowerLetter"/>
      <w:lvlText w:val="%5."/>
      <w:lvlJc w:val="left"/>
      <w:pPr>
        <w:ind w:left="4642" w:hanging="360"/>
      </w:pPr>
    </w:lvl>
    <w:lvl w:ilvl="5" w:tplc="041F001B" w:tentative="1">
      <w:start w:val="1"/>
      <w:numFmt w:val="lowerRoman"/>
      <w:lvlText w:val="%6."/>
      <w:lvlJc w:val="right"/>
      <w:pPr>
        <w:ind w:left="5362" w:hanging="180"/>
      </w:pPr>
    </w:lvl>
    <w:lvl w:ilvl="6" w:tplc="041F000F" w:tentative="1">
      <w:start w:val="1"/>
      <w:numFmt w:val="decimal"/>
      <w:lvlText w:val="%7."/>
      <w:lvlJc w:val="left"/>
      <w:pPr>
        <w:ind w:left="6082" w:hanging="360"/>
      </w:pPr>
    </w:lvl>
    <w:lvl w:ilvl="7" w:tplc="041F0019" w:tentative="1">
      <w:start w:val="1"/>
      <w:numFmt w:val="lowerLetter"/>
      <w:lvlText w:val="%8."/>
      <w:lvlJc w:val="left"/>
      <w:pPr>
        <w:ind w:left="6802" w:hanging="360"/>
      </w:pPr>
    </w:lvl>
    <w:lvl w:ilvl="8" w:tplc="041F001B" w:tentative="1">
      <w:start w:val="1"/>
      <w:numFmt w:val="lowerRoman"/>
      <w:lvlText w:val="%9."/>
      <w:lvlJc w:val="right"/>
      <w:pPr>
        <w:ind w:left="7522" w:hanging="180"/>
      </w:pPr>
    </w:lvl>
  </w:abstractNum>
  <w:abstractNum w:abstractNumId="14" w15:restartNumberingAfterBreak="0">
    <w:nsid w:val="24E80DE2"/>
    <w:multiLevelType w:val="hybridMultilevel"/>
    <w:tmpl w:val="F50C5238"/>
    <w:lvl w:ilvl="0" w:tplc="20642460">
      <w:start w:val="1"/>
      <w:numFmt w:val="lowerLetter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27534731"/>
    <w:multiLevelType w:val="hybridMultilevel"/>
    <w:tmpl w:val="F1B8D104"/>
    <w:lvl w:ilvl="0" w:tplc="041F0017">
      <w:start w:val="1"/>
      <w:numFmt w:val="lowerLetter"/>
      <w:lvlText w:val="%1)"/>
      <w:lvlJc w:val="left"/>
      <w:pPr>
        <w:ind w:left="2122" w:hanging="360"/>
      </w:pPr>
    </w:lvl>
    <w:lvl w:ilvl="1" w:tplc="041F0019" w:tentative="1">
      <w:start w:val="1"/>
      <w:numFmt w:val="lowerLetter"/>
      <w:lvlText w:val="%2."/>
      <w:lvlJc w:val="left"/>
      <w:pPr>
        <w:ind w:left="2842" w:hanging="360"/>
      </w:pPr>
    </w:lvl>
    <w:lvl w:ilvl="2" w:tplc="041F001B" w:tentative="1">
      <w:start w:val="1"/>
      <w:numFmt w:val="lowerRoman"/>
      <w:lvlText w:val="%3."/>
      <w:lvlJc w:val="right"/>
      <w:pPr>
        <w:ind w:left="3562" w:hanging="180"/>
      </w:pPr>
    </w:lvl>
    <w:lvl w:ilvl="3" w:tplc="041F000F" w:tentative="1">
      <w:start w:val="1"/>
      <w:numFmt w:val="decimal"/>
      <w:lvlText w:val="%4."/>
      <w:lvlJc w:val="left"/>
      <w:pPr>
        <w:ind w:left="4282" w:hanging="360"/>
      </w:pPr>
    </w:lvl>
    <w:lvl w:ilvl="4" w:tplc="041F0019" w:tentative="1">
      <w:start w:val="1"/>
      <w:numFmt w:val="lowerLetter"/>
      <w:lvlText w:val="%5."/>
      <w:lvlJc w:val="left"/>
      <w:pPr>
        <w:ind w:left="5002" w:hanging="360"/>
      </w:pPr>
    </w:lvl>
    <w:lvl w:ilvl="5" w:tplc="041F001B" w:tentative="1">
      <w:start w:val="1"/>
      <w:numFmt w:val="lowerRoman"/>
      <w:lvlText w:val="%6."/>
      <w:lvlJc w:val="right"/>
      <w:pPr>
        <w:ind w:left="5722" w:hanging="180"/>
      </w:pPr>
    </w:lvl>
    <w:lvl w:ilvl="6" w:tplc="041F000F" w:tentative="1">
      <w:start w:val="1"/>
      <w:numFmt w:val="decimal"/>
      <w:lvlText w:val="%7."/>
      <w:lvlJc w:val="left"/>
      <w:pPr>
        <w:ind w:left="6442" w:hanging="360"/>
      </w:pPr>
    </w:lvl>
    <w:lvl w:ilvl="7" w:tplc="041F0019" w:tentative="1">
      <w:start w:val="1"/>
      <w:numFmt w:val="lowerLetter"/>
      <w:lvlText w:val="%8."/>
      <w:lvlJc w:val="left"/>
      <w:pPr>
        <w:ind w:left="7162" w:hanging="360"/>
      </w:pPr>
    </w:lvl>
    <w:lvl w:ilvl="8" w:tplc="041F001B" w:tentative="1">
      <w:start w:val="1"/>
      <w:numFmt w:val="lowerRoman"/>
      <w:lvlText w:val="%9."/>
      <w:lvlJc w:val="right"/>
      <w:pPr>
        <w:ind w:left="7882" w:hanging="180"/>
      </w:pPr>
    </w:lvl>
  </w:abstractNum>
  <w:abstractNum w:abstractNumId="16" w15:restartNumberingAfterBreak="0">
    <w:nsid w:val="2B7A1D50"/>
    <w:multiLevelType w:val="hybridMultilevel"/>
    <w:tmpl w:val="5E5C5788"/>
    <w:lvl w:ilvl="0" w:tplc="041F000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17" w15:restartNumberingAfterBreak="0">
    <w:nsid w:val="3D650BD3"/>
    <w:multiLevelType w:val="hybridMultilevel"/>
    <w:tmpl w:val="A9BC0864"/>
    <w:lvl w:ilvl="0" w:tplc="A6C6A044">
      <w:numFmt w:val="bullet"/>
      <w:lvlText w:val="•"/>
      <w:lvlJc w:val="left"/>
      <w:pPr>
        <w:ind w:left="2744" w:hanging="360"/>
      </w:pPr>
      <w:rPr>
        <w:rFonts w:ascii="Arial" w:eastAsia="Arial" w:hAnsi="Arial" w:cs="Aria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418D7EC7"/>
    <w:multiLevelType w:val="hybridMultilevel"/>
    <w:tmpl w:val="F66A046C"/>
    <w:lvl w:ilvl="0" w:tplc="041F0017">
      <w:start w:val="1"/>
      <w:numFmt w:val="lowerLetter"/>
      <w:lvlText w:val="%1)"/>
      <w:lvlJc w:val="left"/>
      <w:pPr>
        <w:ind w:left="1747" w:hanging="360"/>
      </w:pPr>
    </w:lvl>
    <w:lvl w:ilvl="1" w:tplc="041F0019" w:tentative="1">
      <w:start w:val="1"/>
      <w:numFmt w:val="lowerLetter"/>
      <w:lvlText w:val="%2."/>
      <w:lvlJc w:val="left"/>
      <w:pPr>
        <w:ind w:left="2467" w:hanging="360"/>
      </w:pPr>
    </w:lvl>
    <w:lvl w:ilvl="2" w:tplc="041F001B" w:tentative="1">
      <w:start w:val="1"/>
      <w:numFmt w:val="lowerRoman"/>
      <w:lvlText w:val="%3."/>
      <w:lvlJc w:val="right"/>
      <w:pPr>
        <w:ind w:left="3187" w:hanging="180"/>
      </w:pPr>
    </w:lvl>
    <w:lvl w:ilvl="3" w:tplc="041F000F" w:tentative="1">
      <w:start w:val="1"/>
      <w:numFmt w:val="decimal"/>
      <w:lvlText w:val="%4."/>
      <w:lvlJc w:val="left"/>
      <w:pPr>
        <w:ind w:left="3907" w:hanging="360"/>
      </w:pPr>
    </w:lvl>
    <w:lvl w:ilvl="4" w:tplc="041F0019" w:tentative="1">
      <w:start w:val="1"/>
      <w:numFmt w:val="lowerLetter"/>
      <w:lvlText w:val="%5."/>
      <w:lvlJc w:val="left"/>
      <w:pPr>
        <w:ind w:left="4627" w:hanging="360"/>
      </w:pPr>
    </w:lvl>
    <w:lvl w:ilvl="5" w:tplc="041F001B" w:tentative="1">
      <w:start w:val="1"/>
      <w:numFmt w:val="lowerRoman"/>
      <w:lvlText w:val="%6."/>
      <w:lvlJc w:val="right"/>
      <w:pPr>
        <w:ind w:left="5347" w:hanging="180"/>
      </w:pPr>
    </w:lvl>
    <w:lvl w:ilvl="6" w:tplc="041F000F" w:tentative="1">
      <w:start w:val="1"/>
      <w:numFmt w:val="decimal"/>
      <w:lvlText w:val="%7."/>
      <w:lvlJc w:val="left"/>
      <w:pPr>
        <w:ind w:left="6067" w:hanging="360"/>
      </w:pPr>
    </w:lvl>
    <w:lvl w:ilvl="7" w:tplc="041F0019" w:tentative="1">
      <w:start w:val="1"/>
      <w:numFmt w:val="lowerLetter"/>
      <w:lvlText w:val="%8."/>
      <w:lvlJc w:val="left"/>
      <w:pPr>
        <w:ind w:left="6787" w:hanging="360"/>
      </w:pPr>
    </w:lvl>
    <w:lvl w:ilvl="8" w:tplc="041F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19" w15:restartNumberingAfterBreak="0">
    <w:nsid w:val="47EF6CB8"/>
    <w:multiLevelType w:val="hybridMultilevel"/>
    <w:tmpl w:val="A1002920"/>
    <w:lvl w:ilvl="0" w:tplc="29C279CE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  <w:bCs w:val="0"/>
        <w:strike w:val="0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1D8115A"/>
    <w:multiLevelType w:val="hybridMultilevel"/>
    <w:tmpl w:val="D1F2DF66"/>
    <w:lvl w:ilvl="0" w:tplc="A6C6A044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3F303C"/>
    <w:multiLevelType w:val="hybridMultilevel"/>
    <w:tmpl w:val="2480B0F0"/>
    <w:lvl w:ilvl="0" w:tplc="1B9C6EDA">
      <w:start w:val="1"/>
      <w:numFmt w:val="decimal"/>
      <w:lvlText w:val="%1."/>
      <w:lvlJc w:val="left"/>
      <w:pPr>
        <w:ind w:left="933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3" w:hanging="360"/>
      </w:pPr>
    </w:lvl>
    <w:lvl w:ilvl="2" w:tplc="041F001B" w:tentative="1">
      <w:start w:val="1"/>
      <w:numFmt w:val="lowerRoman"/>
      <w:lvlText w:val="%3."/>
      <w:lvlJc w:val="right"/>
      <w:pPr>
        <w:ind w:left="2373" w:hanging="180"/>
      </w:pPr>
    </w:lvl>
    <w:lvl w:ilvl="3" w:tplc="041F000F" w:tentative="1">
      <w:start w:val="1"/>
      <w:numFmt w:val="decimal"/>
      <w:lvlText w:val="%4."/>
      <w:lvlJc w:val="left"/>
      <w:pPr>
        <w:ind w:left="3093" w:hanging="360"/>
      </w:pPr>
    </w:lvl>
    <w:lvl w:ilvl="4" w:tplc="041F0019" w:tentative="1">
      <w:start w:val="1"/>
      <w:numFmt w:val="lowerLetter"/>
      <w:lvlText w:val="%5."/>
      <w:lvlJc w:val="left"/>
      <w:pPr>
        <w:ind w:left="3813" w:hanging="360"/>
      </w:pPr>
    </w:lvl>
    <w:lvl w:ilvl="5" w:tplc="041F001B" w:tentative="1">
      <w:start w:val="1"/>
      <w:numFmt w:val="lowerRoman"/>
      <w:lvlText w:val="%6."/>
      <w:lvlJc w:val="right"/>
      <w:pPr>
        <w:ind w:left="4533" w:hanging="180"/>
      </w:pPr>
    </w:lvl>
    <w:lvl w:ilvl="6" w:tplc="041F000F" w:tentative="1">
      <w:start w:val="1"/>
      <w:numFmt w:val="decimal"/>
      <w:lvlText w:val="%7."/>
      <w:lvlJc w:val="left"/>
      <w:pPr>
        <w:ind w:left="5253" w:hanging="360"/>
      </w:pPr>
    </w:lvl>
    <w:lvl w:ilvl="7" w:tplc="041F0019" w:tentative="1">
      <w:start w:val="1"/>
      <w:numFmt w:val="lowerLetter"/>
      <w:lvlText w:val="%8."/>
      <w:lvlJc w:val="left"/>
      <w:pPr>
        <w:ind w:left="5973" w:hanging="360"/>
      </w:pPr>
    </w:lvl>
    <w:lvl w:ilvl="8" w:tplc="041F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2" w15:restartNumberingAfterBreak="0">
    <w:nsid w:val="653C6C5E"/>
    <w:multiLevelType w:val="hybridMultilevel"/>
    <w:tmpl w:val="5090005C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7FE430B"/>
    <w:multiLevelType w:val="hybridMultilevel"/>
    <w:tmpl w:val="91C4B2EE"/>
    <w:lvl w:ilvl="0" w:tplc="CCD830F0">
      <w:start w:val="4"/>
      <w:numFmt w:val="decimal"/>
      <w:lvlText w:val="%1-"/>
      <w:lvlJc w:val="left"/>
      <w:pPr>
        <w:ind w:left="30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tr-TR" w:bidi="tr-TR"/>
      </w:rPr>
    </w:lvl>
    <w:lvl w:ilvl="1" w:tplc="C4185BE0">
      <w:numFmt w:val="bullet"/>
      <w:lvlText w:val="•"/>
      <w:lvlJc w:val="left"/>
      <w:pPr>
        <w:ind w:left="1284" w:hanging="281"/>
      </w:pPr>
      <w:rPr>
        <w:rFonts w:hint="default"/>
        <w:lang w:val="tr-TR" w:eastAsia="tr-TR" w:bidi="tr-TR"/>
      </w:rPr>
    </w:lvl>
    <w:lvl w:ilvl="2" w:tplc="FA342E2C">
      <w:numFmt w:val="bullet"/>
      <w:lvlText w:val="•"/>
      <w:lvlJc w:val="left"/>
      <w:pPr>
        <w:ind w:left="2269" w:hanging="281"/>
      </w:pPr>
      <w:rPr>
        <w:rFonts w:hint="default"/>
        <w:lang w:val="tr-TR" w:eastAsia="tr-TR" w:bidi="tr-TR"/>
      </w:rPr>
    </w:lvl>
    <w:lvl w:ilvl="3" w:tplc="94340ABE">
      <w:numFmt w:val="bullet"/>
      <w:lvlText w:val="•"/>
      <w:lvlJc w:val="left"/>
      <w:pPr>
        <w:ind w:left="3253" w:hanging="281"/>
      </w:pPr>
      <w:rPr>
        <w:rFonts w:hint="default"/>
        <w:lang w:val="tr-TR" w:eastAsia="tr-TR" w:bidi="tr-TR"/>
      </w:rPr>
    </w:lvl>
    <w:lvl w:ilvl="4" w:tplc="7C80AFF4">
      <w:numFmt w:val="bullet"/>
      <w:lvlText w:val="•"/>
      <w:lvlJc w:val="left"/>
      <w:pPr>
        <w:ind w:left="4238" w:hanging="281"/>
      </w:pPr>
      <w:rPr>
        <w:rFonts w:hint="default"/>
        <w:lang w:val="tr-TR" w:eastAsia="tr-TR" w:bidi="tr-TR"/>
      </w:rPr>
    </w:lvl>
    <w:lvl w:ilvl="5" w:tplc="C9DEFBFC">
      <w:numFmt w:val="bullet"/>
      <w:lvlText w:val="•"/>
      <w:lvlJc w:val="left"/>
      <w:pPr>
        <w:ind w:left="5223" w:hanging="281"/>
      </w:pPr>
      <w:rPr>
        <w:rFonts w:hint="default"/>
        <w:lang w:val="tr-TR" w:eastAsia="tr-TR" w:bidi="tr-TR"/>
      </w:rPr>
    </w:lvl>
    <w:lvl w:ilvl="6" w:tplc="7BC011B8">
      <w:numFmt w:val="bullet"/>
      <w:lvlText w:val="•"/>
      <w:lvlJc w:val="left"/>
      <w:pPr>
        <w:ind w:left="6207" w:hanging="281"/>
      </w:pPr>
      <w:rPr>
        <w:rFonts w:hint="default"/>
        <w:lang w:val="tr-TR" w:eastAsia="tr-TR" w:bidi="tr-TR"/>
      </w:rPr>
    </w:lvl>
    <w:lvl w:ilvl="7" w:tplc="13A051E6">
      <w:numFmt w:val="bullet"/>
      <w:lvlText w:val="•"/>
      <w:lvlJc w:val="left"/>
      <w:pPr>
        <w:ind w:left="7192" w:hanging="281"/>
      </w:pPr>
      <w:rPr>
        <w:rFonts w:hint="default"/>
        <w:lang w:val="tr-TR" w:eastAsia="tr-TR" w:bidi="tr-TR"/>
      </w:rPr>
    </w:lvl>
    <w:lvl w:ilvl="8" w:tplc="5CC4333C">
      <w:numFmt w:val="bullet"/>
      <w:lvlText w:val="•"/>
      <w:lvlJc w:val="left"/>
      <w:pPr>
        <w:ind w:left="8177" w:hanging="281"/>
      </w:pPr>
      <w:rPr>
        <w:rFonts w:hint="default"/>
        <w:lang w:val="tr-TR" w:eastAsia="tr-TR" w:bidi="tr-TR"/>
      </w:rPr>
    </w:lvl>
  </w:abstractNum>
  <w:abstractNum w:abstractNumId="24" w15:restartNumberingAfterBreak="0">
    <w:nsid w:val="68597812"/>
    <w:multiLevelType w:val="hybridMultilevel"/>
    <w:tmpl w:val="B8E4A2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829AA"/>
    <w:multiLevelType w:val="hybridMultilevel"/>
    <w:tmpl w:val="2892D3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C4FC9"/>
    <w:multiLevelType w:val="hybridMultilevel"/>
    <w:tmpl w:val="14ECE652"/>
    <w:lvl w:ilvl="0" w:tplc="041F000F">
      <w:start w:val="1"/>
      <w:numFmt w:val="decimal"/>
      <w:lvlText w:val="%1."/>
      <w:lvlJc w:val="left"/>
      <w:pPr>
        <w:ind w:left="1293" w:hanging="360"/>
      </w:pPr>
    </w:lvl>
    <w:lvl w:ilvl="1" w:tplc="041F0019" w:tentative="1">
      <w:start w:val="1"/>
      <w:numFmt w:val="lowerLetter"/>
      <w:lvlText w:val="%2."/>
      <w:lvlJc w:val="left"/>
      <w:pPr>
        <w:ind w:left="2013" w:hanging="360"/>
      </w:pPr>
    </w:lvl>
    <w:lvl w:ilvl="2" w:tplc="041F001B" w:tentative="1">
      <w:start w:val="1"/>
      <w:numFmt w:val="lowerRoman"/>
      <w:lvlText w:val="%3."/>
      <w:lvlJc w:val="right"/>
      <w:pPr>
        <w:ind w:left="2733" w:hanging="180"/>
      </w:pPr>
    </w:lvl>
    <w:lvl w:ilvl="3" w:tplc="041F000F" w:tentative="1">
      <w:start w:val="1"/>
      <w:numFmt w:val="decimal"/>
      <w:lvlText w:val="%4."/>
      <w:lvlJc w:val="left"/>
      <w:pPr>
        <w:ind w:left="3453" w:hanging="360"/>
      </w:pPr>
    </w:lvl>
    <w:lvl w:ilvl="4" w:tplc="041F0019" w:tentative="1">
      <w:start w:val="1"/>
      <w:numFmt w:val="lowerLetter"/>
      <w:lvlText w:val="%5."/>
      <w:lvlJc w:val="left"/>
      <w:pPr>
        <w:ind w:left="4173" w:hanging="360"/>
      </w:pPr>
    </w:lvl>
    <w:lvl w:ilvl="5" w:tplc="041F001B" w:tentative="1">
      <w:start w:val="1"/>
      <w:numFmt w:val="lowerRoman"/>
      <w:lvlText w:val="%6."/>
      <w:lvlJc w:val="right"/>
      <w:pPr>
        <w:ind w:left="4893" w:hanging="180"/>
      </w:pPr>
    </w:lvl>
    <w:lvl w:ilvl="6" w:tplc="041F000F" w:tentative="1">
      <w:start w:val="1"/>
      <w:numFmt w:val="decimal"/>
      <w:lvlText w:val="%7."/>
      <w:lvlJc w:val="left"/>
      <w:pPr>
        <w:ind w:left="5613" w:hanging="360"/>
      </w:pPr>
    </w:lvl>
    <w:lvl w:ilvl="7" w:tplc="041F0019" w:tentative="1">
      <w:start w:val="1"/>
      <w:numFmt w:val="lowerLetter"/>
      <w:lvlText w:val="%8."/>
      <w:lvlJc w:val="left"/>
      <w:pPr>
        <w:ind w:left="6333" w:hanging="360"/>
      </w:pPr>
    </w:lvl>
    <w:lvl w:ilvl="8" w:tplc="041F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27" w15:restartNumberingAfterBreak="0">
    <w:nsid w:val="75616261"/>
    <w:multiLevelType w:val="hybridMultilevel"/>
    <w:tmpl w:val="CE2635CA"/>
    <w:lvl w:ilvl="0" w:tplc="A6C6A044">
      <w:numFmt w:val="bullet"/>
      <w:lvlText w:val="•"/>
      <w:lvlJc w:val="left"/>
      <w:pPr>
        <w:ind w:left="2744" w:hanging="360"/>
      </w:pPr>
      <w:rPr>
        <w:rFonts w:ascii="Arial" w:eastAsia="Arial" w:hAnsi="Arial" w:cs="Arial" w:hint="default"/>
        <w:color w:val="000000"/>
      </w:rPr>
    </w:lvl>
    <w:lvl w:ilvl="1" w:tplc="041F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52181838">
    <w:abstractNumId w:val="19"/>
  </w:num>
  <w:num w:numId="2" w16cid:durableId="1446534043">
    <w:abstractNumId w:val="16"/>
  </w:num>
  <w:num w:numId="3" w16cid:durableId="967666412">
    <w:abstractNumId w:val="22"/>
  </w:num>
  <w:num w:numId="4" w16cid:durableId="575941779">
    <w:abstractNumId w:val="14"/>
  </w:num>
  <w:num w:numId="5" w16cid:durableId="1198929942">
    <w:abstractNumId w:val="11"/>
  </w:num>
  <w:num w:numId="6" w16cid:durableId="1343970647">
    <w:abstractNumId w:val="13"/>
  </w:num>
  <w:num w:numId="7" w16cid:durableId="515315188">
    <w:abstractNumId w:val="15"/>
  </w:num>
  <w:num w:numId="8" w16cid:durableId="1583830524">
    <w:abstractNumId w:val="18"/>
  </w:num>
  <w:num w:numId="9" w16cid:durableId="323747933">
    <w:abstractNumId w:val="10"/>
  </w:num>
  <w:num w:numId="10" w16cid:durableId="753163540">
    <w:abstractNumId w:val="23"/>
  </w:num>
  <w:num w:numId="11" w16cid:durableId="25063240">
    <w:abstractNumId w:val="24"/>
  </w:num>
  <w:num w:numId="12" w16cid:durableId="20783453">
    <w:abstractNumId w:val="12"/>
  </w:num>
  <w:num w:numId="13" w16cid:durableId="792596635">
    <w:abstractNumId w:val="17"/>
  </w:num>
  <w:num w:numId="14" w16cid:durableId="1884900810">
    <w:abstractNumId w:val="27"/>
  </w:num>
  <w:num w:numId="15" w16cid:durableId="923606380">
    <w:abstractNumId w:val="20"/>
  </w:num>
  <w:num w:numId="16" w16cid:durableId="1401370934">
    <w:abstractNumId w:val="25"/>
  </w:num>
  <w:num w:numId="17" w16cid:durableId="782461135">
    <w:abstractNumId w:val="26"/>
  </w:num>
  <w:num w:numId="18" w16cid:durableId="672952686">
    <w:abstractNumId w:val="21"/>
  </w:num>
  <w:num w:numId="19" w16cid:durableId="1901743586">
    <w:abstractNumId w:val="9"/>
  </w:num>
  <w:num w:numId="20" w16cid:durableId="1103459121">
    <w:abstractNumId w:val="8"/>
  </w:num>
  <w:num w:numId="21" w16cid:durableId="863132213">
    <w:abstractNumId w:val="7"/>
  </w:num>
  <w:num w:numId="22" w16cid:durableId="1831480466">
    <w:abstractNumId w:val="6"/>
  </w:num>
  <w:num w:numId="23" w16cid:durableId="1632634026">
    <w:abstractNumId w:val="5"/>
  </w:num>
  <w:num w:numId="24" w16cid:durableId="2006350173">
    <w:abstractNumId w:val="4"/>
  </w:num>
  <w:num w:numId="25" w16cid:durableId="34275426">
    <w:abstractNumId w:val="3"/>
  </w:num>
  <w:num w:numId="26" w16cid:durableId="1170439981">
    <w:abstractNumId w:val="2"/>
  </w:num>
  <w:num w:numId="27" w16cid:durableId="1946842925">
    <w:abstractNumId w:val="1"/>
  </w:num>
  <w:num w:numId="28" w16cid:durableId="619268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E3A"/>
    <w:rsid w:val="000071E2"/>
    <w:rsid w:val="00015EFC"/>
    <w:rsid w:val="00021979"/>
    <w:rsid w:val="000251A3"/>
    <w:rsid w:val="00026758"/>
    <w:rsid w:val="00030DD7"/>
    <w:rsid w:val="0005010F"/>
    <w:rsid w:val="00053248"/>
    <w:rsid w:val="000631C9"/>
    <w:rsid w:val="00064FF1"/>
    <w:rsid w:val="000677FD"/>
    <w:rsid w:val="0007115C"/>
    <w:rsid w:val="00077294"/>
    <w:rsid w:val="00091DDF"/>
    <w:rsid w:val="00095C76"/>
    <w:rsid w:val="000A2A47"/>
    <w:rsid w:val="000A4DC0"/>
    <w:rsid w:val="000B73A8"/>
    <w:rsid w:val="000B76BD"/>
    <w:rsid w:val="000C00AF"/>
    <w:rsid w:val="000C2836"/>
    <w:rsid w:val="000C3282"/>
    <w:rsid w:val="000C3800"/>
    <w:rsid w:val="000C3986"/>
    <w:rsid w:val="000C40F8"/>
    <w:rsid w:val="000C44D0"/>
    <w:rsid w:val="000C7B6A"/>
    <w:rsid w:val="000D1BF3"/>
    <w:rsid w:val="000D383E"/>
    <w:rsid w:val="000D73B9"/>
    <w:rsid w:val="000E0FE1"/>
    <w:rsid w:val="000E10BB"/>
    <w:rsid w:val="000E2779"/>
    <w:rsid w:val="000E7203"/>
    <w:rsid w:val="000F2EA9"/>
    <w:rsid w:val="000F3034"/>
    <w:rsid w:val="000F4FFF"/>
    <w:rsid w:val="000F5140"/>
    <w:rsid w:val="000F59D4"/>
    <w:rsid w:val="001052B5"/>
    <w:rsid w:val="00106F76"/>
    <w:rsid w:val="00113BD8"/>
    <w:rsid w:val="0011451B"/>
    <w:rsid w:val="00117338"/>
    <w:rsid w:val="00120625"/>
    <w:rsid w:val="00127444"/>
    <w:rsid w:val="00136D6B"/>
    <w:rsid w:val="00137BBB"/>
    <w:rsid w:val="00142216"/>
    <w:rsid w:val="00147E5A"/>
    <w:rsid w:val="0015665B"/>
    <w:rsid w:val="0016565E"/>
    <w:rsid w:val="001666F7"/>
    <w:rsid w:val="001669ED"/>
    <w:rsid w:val="00176D3D"/>
    <w:rsid w:val="0018158B"/>
    <w:rsid w:val="00185747"/>
    <w:rsid w:val="0018687E"/>
    <w:rsid w:val="00190E9A"/>
    <w:rsid w:val="00194075"/>
    <w:rsid w:val="00195B0D"/>
    <w:rsid w:val="00196051"/>
    <w:rsid w:val="00197028"/>
    <w:rsid w:val="001A33E2"/>
    <w:rsid w:val="001A4477"/>
    <w:rsid w:val="001B09D2"/>
    <w:rsid w:val="001B22A1"/>
    <w:rsid w:val="001C2ED1"/>
    <w:rsid w:val="001C41F2"/>
    <w:rsid w:val="001C710E"/>
    <w:rsid w:val="001C7513"/>
    <w:rsid w:val="001C7830"/>
    <w:rsid w:val="001D1C74"/>
    <w:rsid w:val="001D6A38"/>
    <w:rsid w:val="001E1173"/>
    <w:rsid w:val="001E2A7C"/>
    <w:rsid w:val="001E5D9E"/>
    <w:rsid w:val="001F0AEE"/>
    <w:rsid w:val="001F2A99"/>
    <w:rsid w:val="001F2A9B"/>
    <w:rsid w:val="001F3662"/>
    <w:rsid w:val="001F3759"/>
    <w:rsid w:val="001F4B94"/>
    <w:rsid w:val="00200209"/>
    <w:rsid w:val="00202F7A"/>
    <w:rsid w:val="002066F6"/>
    <w:rsid w:val="00214910"/>
    <w:rsid w:val="00215C86"/>
    <w:rsid w:val="0021785B"/>
    <w:rsid w:val="00224337"/>
    <w:rsid w:val="00227DF8"/>
    <w:rsid w:val="002323F1"/>
    <w:rsid w:val="00237C42"/>
    <w:rsid w:val="00240187"/>
    <w:rsid w:val="00242FB2"/>
    <w:rsid w:val="00244C51"/>
    <w:rsid w:val="0024526D"/>
    <w:rsid w:val="00245605"/>
    <w:rsid w:val="00245FB0"/>
    <w:rsid w:val="00246B03"/>
    <w:rsid w:val="0025148B"/>
    <w:rsid w:val="00252D1B"/>
    <w:rsid w:val="00254BBD"/>
    <w:rsid w:val="002572F5"/>
    <w:rsid w:val="002639E7"/>
    <w:rsid w:val="00265CC4"/>
    <w:rsid w:val="002839B9"/>
    <w:rsid w:val="0029264F"/>
    <w:rsid w:val="00294428"/>
    <w:rsid w:val="002A26CD"/>
    <w:rsid w:val="002A60CE"/>
    <w:rsid w:val="002B1CB6"/>
    <w:rsid w:val="002C0C3B"/>
    <w:rsid w:val="002C3544"/>
    <w:rsid w:val="002C5DB0"/>
    <w:rsid w:val="002C78FF"/>
    <w:rsid w:val="002D041C"/>
    <w:rsid w:val="002D2B19"/>
    <w:rsid w:val="002D51FE"/>
    <w:rsid w:val="002E03C6"/>
    <w:rsid w:val="002E06F4"/>
    <w:rsid w:val="002E5958"/>
    <w:rsid w:val="002E5B72"/>
    <w:rsid w:val="002E6DB2"/>
    <w:rsid w:val="002E7665"/>
    <w:rsid w:val="002F37AB"/>
    <w:rsid w:val="002F62AF"/>
    <w:rsid w:val="0030072A"/>
    <w:rsid w:val="0030652A"/>
    <w:rsid w:val="003102E3"/>
    <w:rsid w:val="00311A4F"/>
    <w:rsid w:val="003148BE"/>
    <w:rsid w:val="00317F6D"/>
    <w:rsid w:val="00321F43"/>
    <w:rsid w:val="00324EA8"/>
    <w:rsid w:val="00326E31"/>
    <w:rsid w:val="003331A5"/>
    <w:rsid w:val="00347789"/>
    <w:rsid w:val="00356722"/>
    <w:rsid w:val="00360713"/>
    <w:rsid w:val="0036137F"/>
    <w:rsid w:val="003627C4"/>
    <w:rsid w:val="00363D61"/>
    <w:rsid w:val="00364E7A"/>
    <w:rsid w:val="00370EC9"/>
    <w:rsid w:val="00371285"/>
    <w:rsid w:val="00371D22"/>
    <w:rsid w:val="0038094E"/>
    <w:rsid w:val="00380BEE"/>
    <w:rsid w:val="003811AF"/>
    <w:rsid w:val="003935F6"/>
    <w:rsid w:val="00393640"/>
    <w:rsid w:val="003A0E45"/>
    <w:rsid w:val="003A2847"/>
    <w:rsid w:val="003A4733"/>
    <w:rsid w:val="003A53F7"/>
    <w:rsid w:val="003B0057"/>
    <w:rsid w:val="003B0559"/>
    <w:rsid w:val="003B23FB"/>
    <w:rsid w:val="003B4C70"/>
    <w:rsid w:val="003B755B"/>
    <w:rsid w:val="003C3EE5"/>
    <w:rsid w:val="003C41B4"/>
    <w:rsid w:val="003C661D"/>
    <w:rsid w:val="003D1059"/>
    <w:rsid w:val="003D20E5"/>
    <w:rsid w:val="003D5A2A"/>
    <w:rsid w:val="003D799A"/>
    <w:rsid w:val="003E2829"/>
    <w:rsid w:val="003E3C92"/>
    <w:rsid w:val="003F03EE"/>
    <w:rsid w:val="003F04A4"/>
    <w:rsid w:val="003F16EE"/>
    <w:rsid w:val="004013AE"/>
    <w:rsid w:val="00402DB8"/>
    <w:rsid w:val="0040643F"/>
    <w:rsid w:val="00406692"/>
    <w:rsid w:val="00411E75"/>
    <w:rsid w:val="004124D3"/>
    <w:rsid w:val="00417DD3"/>
    <w:rsid w:val="00420DD8"/>
    <w:rsid w:val="00421714"/>
    <w:rsid w:val="00422882"/>
    <w:rsid w:val="00425E5F"/>
    <w:rsid w:val="0042624D"/>
    <w:rsid w:val="0043586C"/>
    <w:rsid w:val="0043649B"/>
    <w:rsid w:val="00452EDA"/>
    <w:rsid w:val="004562B4"/>
    <w:rsid w:val="0046389E"/>
    <w:rsid w:val="00473979"/>
    <w:rsid w:val="004742BF"/>
    <w:rsid w:val="004743F3"/>
    <w:rsid w:val="00474C29"/>
    <w:rsid w:val="004825A8"/>
    <w:rsid w:val="004850F6"/>
    <w:rsid w:val="004851B7"/>
    <w:rsid w:val="004906C6"/>
    <w:rsid w:val="00490821"/>
    <w:rsid w:val="004926A1"/>
    <w:rsid w:val="0049727F"/>
    <w:rsid w:val="004B387A"/>
    <w:rsid w:val="004C47F9"/>
    <w:rsid w:val="004C6940"/>
    <w:rsid w:val="004E690D"/>
    <w:rsid w:val="004E7914"/>
    <w:rsid w:val="005013FC"/>
    <w:rsid w:val="00507BD4"/>
    <w:rsid w:val="005151A0"/>
    <w:rsid w:val="0052188C"/>
    <w:rsid w:val="00522FF2"/>
    <w:rsid w:val="0052616A"/>
    <w:rsid w:val="00526459"/>
    <w:rsid w:val="00526592"/>
    <w:rsid w:val="005431C7"/>
    <w:rsid w:val="005433FE"/>
    <w:rsid w:val="0054381A"/>
    <w:rsid w:val="0054453B"/>
    <w:rsid w:val="00545D7D"/>
    <w:rsid w:val="00553A9F"/>
    <w:rsid w:val="005558AF"/>
    <w:rsid w:val="00555DD0"/>
    <w:rsid w:val="0055728F"/>
    <w:rsid w:val="00563D75"/>
    <w:rsid w:val="005654D0"/>
    <w:rsid w:val="00571D3C"/>
    <w:rsid w:val="005753BA"/>
    <w:rsid w:val="0058217D"/>
    <w:rsid w:val="0058259E"/>
    <w:rsid w:val="00595224"/>
    <w:rsid w:val="00595765"/>
    <w:rsid w:val="00596143"/>
    <w:rsid w:val="005A3F5F"/>
    <w:rsid w:val="005A5DDC"/>
    <w:rsid w:val="005A6ED4"/>
    <w:rsid w:val="005A7825"/>
    <w:rsid w:val="005A79B7"/>
    <w:rsid w:val="005B72CE"/>
    <w:rsid w:val="005C2F60"/>
    <w:rsid w:val="005C3DD4"/>
    <w:rsid w:val="005C3DF5"/>
    <w:rsid w:val="005C5492"/>
    <w:rsid w:val="005C6302"/>
    <w:rsid w:val="005D188B"/>
    <w:rsid w:val="005E3AE9"/>
    <w:rsid w:val="005E40AF"/>
    <w:rsid w:val="005E670B"/>
    <w:rsid w:val="005F5F0F"/>
    <w:rsid w:val="0060403F"/>
    <w:rsid w:val="0060554A"/>
    <w:rsid w:val="00610763"/>
    <w:rsid w:val="00610E4A"/>
    <w:rsid w:val="006123D0"/>
    <w:rsid w:val="00613093"/>
    <w:rsid w:val="00613504"/>
    <w:rsid w:val="00624613"/>
    <w:rsid w:val="00633906"/>
    <w:rsid w:val="0063473A"/>
    <w:rsid w:val="00634F35"/>
    <w:rsid w:val="00636146"/>
    <w:rsid w:val="00636AF8"/>
    <w:rsid w:val="00637957"/>
    <w:rsid w:val="00640BF1"/>
    <w:rsid w:val="00640F51"/>
    <w:rsid w:val="00647482"/>
    <w:rsid w:val="00651FFB"/>
    <w:rsid w:val="00654EFA"/>
    <w:rsid w:val="006557BC"/>
    <w:rsid w:val="00656E3A"/>
    <w:rsid w:val="00660E78"/>
    <w:rsid w:val="00661A3B"/>
    <w:rsid w:val="006624AA"/>
    <w:rsid w:val="00663BB4"/>
    <w:rsid w:val="00664C8B"/>
    <w:rsid w:val="0067152D"/>
    <w:rsid w:val="00671CA4"/>
    <w:rsid w:val="006726AA"/>
    <w:rsid w:val="00676F22"/>
    <w:rsid w:val="00680103"/>
    <w:rsid w:val="006808EB"/>
    <w:rsid w:val="006828EE"/>
    <w:rsid w:val="00686CF9"/>
    <w:rsid w:val="00693B56"/>
    <w:rsid w:val="0069532A"/>
    <w:rsid w:val="006A0321"/>
    <w:rsid w:val="006A219A"/>
    <w:rsid w:val="006A2ABE"/>
    <w:rsid w:val="006A2FD9"/>
    <w:rsid w:val="006A3D63"/>
    <w:rsid w:val="006B278B"/>
    <w:rsid w:val="006C1D18"/>
    <w:rsid w:val="006C42E0"/>
    <w:rsid w:val="006C5962"/>
    <w:rsid w:val="006C740F"/>
    <w:rsid w:val="006D2EA0"/>
    <w:rsid w:val="006D51AA"/>
    <w:rsid w:val="006D566F"/>
    <w:rsid w:val="006E2BB8"/>
    <w:rsid w:val="006E3C5F"/>
    <w:rsid w:val="006F4AE7"/>
    <w:rsid w:val="007046C9"/>
    <w:rsid w:val="00716117"/>
    <w:rsid w:val="00717031"/>
    <w:rsid w:val="007175AC"/>
    <w:rsid w:val="00732BB9"/>
    <w:rsid w:val="00735465"/>
    <w:rsid w:val="007461B6"/>
    <w:rsid w:val="0075441A"/>
    <w:rsid w:val="007601ED"/>
    <w:rsid w:val="007618A5"/>
    <w:rsid w:val="0076197F"/>
    <w:rsid w:val="007628B2"/>
    <w:rsid w:val="00764901"/>
    <w:rsid w:val="007706AD"/>
    <w:rsid w:val="00772BB4"/>
    <w:rsid w:val="00777745"/>
    <w:rsid w:val="0078622B"/>
    <w:rsid w:val="00786FC4"/>
    <w:rsid w:val="00795BCD"/>
    <w:rsid w:val="007969C8"/>
    <w:rsid w:val="007971BC"/>
    <w:rsid w:val="00797A3F"/>
    <w:rsid w:val="007A121D"/>
    <w:rsid w:val="007A6297"/>
    <w:rsid w:val="007C1499"/>
    <w:rsid w:val="007D08F4"/>
    <w:rsid w:val="007D0E82"/>
    <w:rsid w:val="007D37E5"/>
    <w:rsid w:val="007D443E"/>
    <w:rsid w:val="007E1765"/>
    <w:rsid w:val="007E3472"/>
    <w:rsid w:val="007F10D6"/>
    <w:rsid w:val="007F28DF"/>
    <w:rsid w:val="007F79C0"/>
    <w:rsid w:val="00801F83"/>
    <w:rsid w:val="00811C7C"/>
    <w:rsid w:val="00813BD0"/>
    <w:rsid w:val="00816E12"/>
    <w:rsid w:val="00816E51"/>
    <w:rsid w:val="00817488"/>
    <w:rsid w:val="00823F44"/>
    <w:rsid w:val="008263AA"/>
    <w:rsid w:val="00826987"/>
    <w:rsid w:val="008317E7"/>
    <w:rsid w:val="00844B53"/>
    <w:rsid w:val="00844D52"/>
    <w:rsid w:val="008460DD"/>
    <w:rsid w:val="00846385"/>
    <w:rsid w:val="00846AA5"/>
    <w:rsid w:val="008502D1"/>
    <w:rsid w:val="00851D87"/>
    <w:rsid w:val="00851F8C"/>
    <w:rsid w:val="00857EEA"/>
    <w:rsid w:val="00860486"/>
    <w:rsid w:val="00865C68"/>
    <w:rsid w:val="008667A9"/>
    <w:rsid w:val="00874532"/>
    <w:rsid w:val="0087566C"/>
    <w:rsid w:val="00877E9A"/>
    <w:rsid w:val="00885D67"/>
    <w:rsid w:val="00886102"/>
    <w:rsid w:val="00895883"/>
    <w:rsid w:val="00896CA4"/>
    <w:rsid w:val="008A5B06"/>
    <w:rsid w:val="008A729E"/>
    <w:rsid w:val="008A7F9B"/>
    <w:rsid w:val="008B16EC"/>
    <w:rsid w:val="008B297C"/>
    <w:rsid w:val="008C3402"/>
    <w:rsid w:val="008C612C"/>
    <w:rsid w:val="008C6B29"/>
    <w:rsid w:val="008C7A33"/>
    <w:rsid w:val="008D10E4"/>
    <w:rsid w:val="008D1B3D"/>
    <w:rsid w:val="008D22DA"/>
    <w:rsid w:val="008D26EB"/>
    <w:rsid w:val="008D7AF4"/>
    <w:rsid w:val="008E0620"/>
    <w:rsid w:val="008E5708"/>
    <w:rsid w:val="008F250D"/>
    <w:rsid w:val="008F35FC"/>
    <w:rsid w:val="008F4C58"/>
    <w:rsid w:val="008F53CE"/>
    <w:rsid w:val="008F5AE6"/>
    <w:rsid w:val="00900A73"/>
    <w:rsid w:val="00902289"/>
    <w:rsid w:val="00903E56"/>
    <w:rsid w:val="0090607B"/>
    <w:rsid w:val="0090682B"/>
    <w:rsid w:val="00910F9E"/>
    <w:rsid w:val="0091533E"/>
    <w:rsid w:val="009271BA"/>
    <w:rsid w:val="009306C5"/>
    <w:rsid w:val="00931049"/>
    <w:rsid w:val="00932920"/>
    <w:rsid w:val="00934913"/>
    <w:rsid w:val="00941053"/>
    <w:rsid w:val="00941780"/>
    <w:rsid w:val="00941C66"/>
    <w:rsid w:val="009445A8"/>
    <w:rsid w:val="00953A3A"/>
    <w:rsid w:val="00956578"/>
    <w:rsid w:val="00956608"/>
    <w:rsid w:val="00957C3A"/>
    <w:rsid w:val="00963E88"/>
    <w:rsid w:val="00963F8C"/>
    <w:rsid w:val="00971F06"/>
    <w:rsid w:val="00973F3C"/>
    <w:rsid w:val="009766D3"/>
    <w:rsid w:val="009855AE"/>
    <w:rsid w:val="00990526"/>
    <w:rsid w:val="0099428D"/>
    <w:rsid w:val="009A5E2B"/>
    <w:rsid w:val="009B15C1"/>
    <w:rsid w:val="009B3375"/>
    <w:rsid w:val="009B65B9"/>
    <w:rsid w:val="009C608A"/>
    <w:rsid w:val="009C632B"/>
    <w:rsid w:val="009D13A4"/>
    <w:rsid w:val="009D4B01"/>
    <w:rsid w:val="009E03BE"/>
    <w:rsid w:val="009F20DE"/>
    <w:rsid w:val="00A000AE"/>
    <w:rsid w:val="00A00109"/>
    <w:rsid w:val="00A02F48"/>
    <w:rsid w:val="00A03782"/>
    <w:rsid w:val="00A117F7"/>
    <w:rsid w:val="00A13D5E"/>
    <w:rsid w:val="00A17584"/>
    <w:rsid w:val="00A3435B"/>
    <w:rsid w:val="00A3664F"/>
    <w:rsid w:val="00A5206E"/>
    <w:rsid w:val="00A52D4C"/>
    <w:rsid w:val="00A53B52"/>
    <w:rsid w:val="00A549F6"/>
    <w:rsid w:val="00A60002"/>
    <w:rsid w:val="00A60150"/>
    <w:rsid w:val="00A624C5"/>
    <w:rsid w:val="00A640CC"/>
    <w:rsid w:val="00A70B37"/>
    <w:rsid w:val="00A70FA9"/>
    <w:rsid w:val="00A74C5B"/>
    <w:rsid w:val="00A75439"/>
    <w:rsid w:val="00A755A1"/>
    <w:rsid w:val="00A81A6B"/>
    <w:rsid w:val="00A83625"/>
    <w:rsid w:val="00A90BA8"/>
    <w:rsid w:val="00A9411F"/>
    <w:rsid w:val="00A954D4"/>
    <w:rsid w:val="00A97A28"/>
    <w:rsid w:val="00A97B71"/>
    <w:rsid w:val="00AA2A0D"/>
    <w:rsid w:val="00AA4916"/>
    <w:rsid w:val="00AA6F22"/>
    <w:rsid w:val="00AA7382"/>
    <w:rsid w:val="00AB092B"/>
    <w:rsid w:val="00AB14F8"/>
    <w:rsid w:val="00AB2D3F"/>
    <w:rsid w:val="00AB35F7"/>
    <w:rsid w:val="00AB7BE0"/>
    <w:rsid w:val="00AC0468"/>
    <w:rsid w:val="00AC0C3A"/>
    <w:rsid w:val="00AC5881"/>
    <w:rsid w:val="00AC7F46"/>
    <w:rsid w:val="00AD0624"/>
    <w:rsid w:val="00AD1AE5"/>
    <w:rsid w:val="00AE3DC2"/>
    <w:rsid w:val="00AE4588"/>
    <w:rsid w:val="00AE74C6"/>
    <w:rsid w:val="00AF5ADD"/>
    <w:rsid w:val="00AF60FB"/>
    <w:rsid w:val="00B07699"/>
    <w:rsid w:val="00B10C26"/>
    <w:rsid w:val="00B2170B"/>
    <w:rsid w:val="00B25D51"/>
    <w:rsid w:val="00B264CE"/>
    <w:rsid w:val="00B32F29"/>
    <w:rsid w:val="00B34734"/>
    <w:rsid w:val="00B360C3"/>
    <w:rsid w:val="00B42357"/>
    <w:rsid w:val="00B46589"/>
    <w:rsid w:val="00B53180"/>
    <w:rsid w:val="00B546C1"/>
    <w:rsid w:val="00B56655"/>
    <w:rsid w:val="00B6214F"/>
    <w:rsid w:val="00B71363"/>
    <w:rsid w:val="00B82C40"/>
    <w:rsid w:val="00B83CFC"/>
    <w:rsid w:val="00B84100"/>
    <w:rsid w:val="00B9304A"/>
    <w:rsid w:val="00B95180"/>
    <w:rsid w:val="00B96344"/>
    <w:rsid w:val="00B9731F"/>
    <w:rsid w:val="00BA029F"/>
    <w:rsid w:val="00BA56FD"/>
    <w:rsid w:val="00BA7CDC"/>
    <w:rsid w:val="00BB03A8"/>
    <w:rsid w:val="00BB3F4F"/>
    <w:rsid w:val="00BC1048"/>
    <w:rsid w:val="00BC19F1"/>
    <w:rsid w:val="00BC29E9"/>
    <w:rsid w:val="00BD0434"/>
    <w:rsid w:val="00BE117A"/>
    <w:rsid w:val="00BE3630"/>
    <w:rsid w:val="00BE3821"/>
    <w:rsid w:val="00BE74A5"/>
    <w:rsid w:val="00BF48E0"/>
    <w:rsid w:val="00BF66A1"/>
    <w:rsid w:val="00C00281"/>
    <w:rsid w:val="00C02292"/>
    <w:rsid w:val="00C070DE"/>
    <w:rsid w:val="00C124E7"/>
    <w:rsid w:val="00C15411"/>
    <w:rsid w:val="00C15A14"/>
    <w:rsid w:val="00C17ADA"/>
    <w:rsid w:val="00C17C3E"/>
    <w:rsid w:val="00C2326B"/>
    <w:rsid w:val="00C23B57"/>
    <w:rsid w:val="00C26D9F"/>
    <w:rsid w:val="00C30BC6"/>
    <w:rsid w:val="00C34482"/>
    <w:rsid w:val="00C36CB1"/>
    <w:rsid w:val="00C36E88"/>
    <w:rsid w:val="00C41612"/>
    <w:rsid w:val="00C43B8F"/>
    <w:rsid w:val="00C46A4E"/>
    <w:rsid w:val="00C47607"/>
    <w:rsid w:val="00C51041"/>
    <w:rsid w:val="00C51C5A"/>
    <w:rsid w:val="00C52681"/>
    <w:rsid w:val="00C5298C"/>
    <w:rsid w:val="00C55202"/>
    <w:rsid w:val="00C55C11"/>
    <w:rsid w:val="00C56067"/>
    <w:rsid w:val="00C578CF"/>
    <w:rsid w:val="00C63D41"/>
    <w:rsid w:val="00C70995"/>
    <w:rsid w:val="00C72C56"/>
    <w:rsid w:val="00C74AAE"/>
    <w:rsid w:val="00C77040"/>
    <w:rsid w:val="00C83243"/>
    <w:rsid w:val="00C8431C"/>
    <w:rsid w:val="00C87A2B"/>
    <w:rsid w:val="00C90861"/>
    <w:rsid w:val="00C90C1E"/>
    <w:rsid w:val="00C924F8"/>
    <w:rsid w:val="00C92D13"/>
    <w:rsid w:val="00C96390"/>
    <w:rsid w:val="00C96672"/>
    <w:rsid w:val="00CA1622"/>
    <w:rsid w:val="00CA29C4"/>
    <w:rsid w:val="00CA59FE"/>
    <w:rsid w:val="00CA709E"/>
    <w:rsid w:val="00CB08A0"/>
    <w:rsid w:val="00CB22C4"/>
    <w:rsid w:val="00CB369E"/>
    <w:rsid w:val="00CB38FA"/>
    <w:rsid w:val="00CB3C3A"/>
    <w:rsid w:val="00CB6E42"/>
    <w:rsid w:val="00CC1FB4"/>
    <w:rsid w:val="00CC48BF"/>
    <w:rsid w:val="00CC570A"/>
    <w:rsid w:val="00CC722C"/>
    <w:rsid w:val="00CD0B1E"/>
    <w:rsid w:val="00CD1487"/>
    <w:rsid w:val="00CE34BC"/>
    <w:rsid w:val="00CE45BF"/>
    <w:rsid w:val="00CE4F43"/>
    <w:rsid w:val="00CE6349"/>
    <w:rsid w:val="00CF436D"/>
    <w:rsid w:val="00D038F2"/>
    <w:rsid w:val="00D058BD"/>
    <w:rsid w:val="00D07399"/>
    <w:rsid w:val="00D11539"/>
    <w:rsid w:val="00D17874"/>
    <w:rsid w:val="00D24C7B"/>
    <w:rsid w:val="00D35AFB"/>
    <w:rsid w:val="00D35E95"/>
    <w:rsid w:val="00D361A4"/>
    <w:rsid w:val="00D41380"/>
    <w:rsid w:val="00D458FE"/>
    <w:rsid w:val="00D47B41"/>
    <w:rsid w:val="00D5336D"/>
    <w:rsid w:val="00D60A70"/>
    <w:rsid w:val="00D61DE1"/>
    <w:rsid w:val="00D6306F"/>
    <w:rsid w:val="00D65AFF"/>
    <w:rsid w:val="00D65B67"/>
    <w:rsid w:val="00D70F8F"/>
    <w:rsid w:val="00D7112A"/>
    <w:rsid w:val="00D7253F"/>
    <w:rsid w:val="00D732E3"/>
    <w:rsid w:val="00D745AE"/>
    <w:rsid w:val="00D819F8"/>
    <w:rsid w:val="00D840D5"/>
    <w:rsid w:val="00D85075"/>
    <w:rsid w:val="00D87235"/>
    <w:rsid w:val="00D9132C"/>
    <w:rsid w:val="00D9713C"/>
    <w:rsid w:val="00DA1F66"/>
    <w:rsid w:val="00DA5D86"/>
    <w:rsid w:val="00DB0343"/>
    <w:rsid w:val="00DB0F2E"/>
    <w:rsid w:val="00DB4134"/>
    <w:rsid w:val="00DC3650"/>
    <w:rsid w:val="00DC64A4"/>
    <w:rsid w:val="00DC7664"/>
    <w:rsid w:val="00DD1678"/>
    <w:rsid w:val="00DD2F9A"/>
    <w:rsid w:val="00DD342A"/>
    <w:rsid w:val="00DD5682"/>
    <w:rsid w:val="00DD58BF"/>
    <w:rsid w:val="00DF566E"/>
    <w:rsid w:val="00DF7E73"/>
    <w:rsid w:val="00E06DE8"/>
    <w:rsid w:val="00E07BB1"/>
    <w:rsid w:val="00E11BBB"/>
    <w:rsid w:val="00E151CF"/>
    <w:rsid w:val="00E1738C"/>
    <w:rsid w:val="00E32A99"/>
    <w:rsid w:val="00E454DC"/>
    <w:rsid w:val="00E5099B"/>
    <w:rsid w:val="00E5470F"/>
    <w:rsid w:val="00E60839"/>
    <w:rsid w:val="00E62D47"/>
    <w:rsid w:val="00E63F3D"/>
    <w:rsid w:val="00E65547"/>
    <w:rsid w:val="00E65E4E"/>
    <w:rsid w:val="00E6771E"/>
    <w:rsid w:val="00E67771"/>
    <w:rsid w:val="00E703CD"/>
    <w:rsid w:val="00E70A3B"/>
    <w:rsid w:val="00E734B7"/>
    <w:rsid w:val="00E74C3B"/>
    <w:rsid w:val="00E7727C"/>
    <w:rsid w:val="00E82BD3"/>
    <w:rsid w:val="00E850A6"/>
    <w:rsid w:val="00E9073C"/>
    <w:rsid w:val="00E91E37"/>
    <w:rsid w:val="00E965B3"/>
    <w:rsid w:val="00EA49BF"/>
    <w:rsid w:val="00EA7D28"/>
    <w:rsid w:val="00EB12DB"/>
    <w:rsid w:val="00EB2D24"/>
    <w:rsid w:val="00EC165B"/>
    <w:rsid w:val="00EC7010"/>
    <w:rsid w:val="00ED09E7"/>
    <w:rsid w:val="00ED46D1"/>
    <w:rsid w:val="00ED6C16"/>
    <w:rsid w:val="00EE5CB3"/>
    <w:rsid w:val="00EF02C4"/>
    <w:rsid w:val="00EF5B04"/>
    <w:rsid w:val="00F017C8"/>
    <w:rsid w:val="00F10B82"/>
    <w:rsid w:val="00F16856"/>
    <w:rsid w:val="00F21DFD"/>
    <w:rsid w:val="00F2573F"/>
    <w:rsid w:val="00F27958"/>
    <w:rsid w:val="00F31628"/>
    <w:rsid w:val="00F35248"/>
    <w:rsid w:val="00F35C38"/>
    <w:rsid w:val="00F412F3"/>
    <w:rsid w:val="00F44DA5"/>
    <w:rsid w:val="00F4501F"/>
    <w:rsid w:val="00F45C32"/>
    <w:rsid w:val="00F461CB"/>
    <w:rsid w:val="00F52E81"/>
    <w:rsid w:val="00F6039E"/>
    <w:rsid w:val="00F61F60"/>
    <w:rsid w:val="00F6215E"/>
    <w:rsid w:val="00F6233B"/>
    <w:rsid w:val="00F733C8"/>
    <w:rsid w:val="00F777AE"/>
    <w:rsid w:val="00F86920"/>
    <w:rsid w:val="00F87D5C"/>
    <w:rsid w:val="00F93170"/>
    <w:rsid w:val="00F9607E"/>
    <w:rsid w:val="00F96D91"/>
    <w:rsid w:val="00FA06AA"/>
    <w:rsid w:val="00FB0714"/>
    <w:rsid w:val="00FB6785"/>
    <w:rsid w:val="00FB6FDB"/>
    <w:rsid w:val="00FC41CF"/>
    <w:rsid w:val="00FC507F"/>
    <w:rsid w:val="00FC6468"/>
    <w:rsid w:val="00FC76B9"/>
    <w:rsid w:val="00FD0379"/>
    <w:rsid w:val="00FD26BA"/>
    <w:rsid w:val="00FD6A62"/>
    <w:rsid w:val="00FE17E0"/>
    <w:rsid w:val="00FE36B4"/>
    <w:rsid w:val="00FF47FD"/>
    <w:rsid w:val="00FF4A79"/>
    <w:rsid w:val="00FF5B29"/>
    <w:rsid w:val="00FF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A336"/>
  <w15:docId w15:val="{C4AE5D10-A6E3-41C0-941E-0D6FB6D0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571D3C"/>
  </w:style>
  <w:style w:type="paragraph" w:styleId="Balk1">
    <w:name w:val="heading 1"/>
    <w:basedOn w:val="Normal"/>
    <w:next w:val="Normal"/>
    <w:link w:val="Balk1Char"/>
    <w:uiPriority w:val="9"/>
    <w:qFormat/>
    <w:locked/>
    <w:rsid w:val="00716117"/>
    <w:pPr>
      <w:keepNext/>
      <w:keepLines/>
      <w:spacing w:before="480" w:after="36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locked/>
    <w:rsid w:val="007618A5"/>
    <w:pPr>
      <w:keepNext/>
      <w:keepLines/>
      <w:spacing w:before="240" w:after="12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locked/>
    <w:rsid w:val="007618A5"/>
    <w:pPr>
      <w:keepNext/>
      <w:keepLines/>
      <w:spacing w:before="240" w:after="120" w:line="36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locked/>
    <w:rsid w:val="00194075"/>
    <w:pPr>
      <w:keepNext/>
      <w:keepLines/>
      <w:spacing w:before="240" w:after="120" w:line="360" w:lineRule="auto"/>
      <w:ind w:firstLine="1004"/>
      <w:jc w:val="both"/>
      <w:outlineLvl w:val="3"/>
    </w:pPr>
    <w:rPr>
      <w:rFonts w:ascii="Times New Roman" w:eastAsiaTheme="majorEastAsia" w:hAnsi="Times New Roman" w:cstheme="majorBidi"/>
      <w:b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locked/>
    <w:rsid w:val="00C77040"/>
    <w:pPr>
      <w:keepNext/>
      <w:keepLines/>
      <w:spacing w:before="240" w:after="120" w:line="360" w:lineRule="auto"/>
      <w:ind w:firstLine="737"/>
      <w:jc w:val="both"/>
      <w:outlineLvl w:val="4"/>
    </w:pPr>
    <w:rPr>
      <w:rFonts w:ascii="Times New Roman" w:eastAsiaTheme="majorEastAsia" w:hAnsi="Times New Roman" w:cstheme="majorBid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locked/>
    <w:rsid w:val="008D7AF4"/>
    <w:rPr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locked/>
    <w:rsid w:val="0077774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77745"/>
  </w:style>
  <w:style w:type="paragraph" w:styleId="AltBilgi">
    <w:name w:val="footer"/>
    <w:basedOn w:val="Normal"/>
    <w:link w:val="AltBilgiChar"/>
    <w:uiPriority w:val="99"/>
    <w:unhideWhenUsed/>
    <w:locked/>
    <w:rsid w:val="0077774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77745"/>
  </w:style>
  <w:style w:type="paragraph" w:styleId="ListeParagraf">
    <w:name w:val="List Paragraph"/>
    <w:basedOn w:val="Normal"/>
    <w:uiPriority w:val="34"/>
    <w:qFormat/>
    <w:locked/>
    <w:rsid w:val="00ED6C16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locked/>
    <w:rsid w:val="00F16856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locked/>
    <w:rsid w:val="0054453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locked/>
    <w:rsid w:val="0054453B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unhideWhenUsed/>
    <w:qFormat/>
    <w:locked/>
    <w:rsid w:val="00F35248"/>
    <w:pPr>
      <w:spacing w:before="120" w:after="120" w:line="360" w:lineRule="auto"/>
      <w:ind w:firstLine="720"/>
      <w:jc w:val="both"/>
    </w:pPr>
    <w:rPr>
      <w:rFonts w:ascii="Times New Roman" w:hAnsi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F35248"/>
    <w:rPr>
      <w:rFonts w:ascii="Times New Roman" w:hAnsi="Times New Roman"/>
    </w:rPr>
  </w:style>
  <w:style w:type="table" w:customStyle="1" w:styleId="TableNormal11">
    <w:name w:val="Table Normal11"/>
    <w:uiPriority w:val="2"/>
    <w:semiHidden/>
    <w:unhideWhenUsed/>
    <w:qFormat/>
    <w:locked/>
    <w:rsid w:val="008D1B3D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21">
    <w:name w:val="Başlık 21"/>
    <w:basedOn w:val="Normal"/>
    <w:uiPriority w:val="1"/>
    <w:locked/>
    <w:rsid w:val="006557BC"/>
    <w:pPr>
      <w:widowControl w:val="0"/>
      <w:autoSpaceDE w:val="0"/>
      <w:autoSpaceDN w:val="0"/>
      <w:ind w:left="300"/>
      <w:outlineLvl w:val="2"/>
    </w:pPr>
    <w:rPr>
      <w:rFonts w:ascii="Times New Roman" w:eastAsia="Times New Roman" w:hAnsi="Times New Roman" w:cs="Times New Roman"/>
      <w:b/>
      <w:bCs/>
      <w:lang w:val="tr-TR" w:eastAsia="tr-TR" w:bidi="tr-TR"/>
    </w:rPr>
  </w:style>
  <w:style w:type="table" w:customStyle="1" w:styleId="TableNormal12">
    <w:name w:val="Table Normal12"/>
    <w:uiPriority w:val="2"/>
    <w:semiHidden/>
    <w:unhideWhenUsed/>
    <w:qFormat/>
    <w:locked/>
    <w:rsid w:val="00507BD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locked/>
    <w:rsid w:val="00BC104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048"/>
    <w:rPr>
      <w:rFonts w:ascii="Tahoma" w:hAnsi="Tahoma" w:cs="Tahoma"/>
      <w:sz w:val="16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locked/>
    <w:rsid w:val="007D08F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locked/>
    <w:rsid w:val="007D08F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D08F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locked/>
    <w:rsid w:val="007D08F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D08F4"/>
    <w:rPr>
      <w:b/>
      <w:bCs/>
      <w:sz w:val="20"/>
      <w:szCs w:val="20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locked/>
    <w:rsid w:val="003D799A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716117"/>
    <w:rPr>
      <w:rFonts w:ascii="Times New Roman" w:eastAsiaTheme="majorEastAsia" w:hAnsi="Times New Roman" w:cstheme="majorBidi"/>
      <w:b/>
      <w:sz w:val="28"/>
      <w:szCs w:val="32"/>
    </w:rPr>
  </w:style>
  <w:style w:type="paragraph" w:styleId="TBal">
    <w:name w:val="TOC Heading"/>
    <w:basedOn w:val="Balk1"/>
    <w:next w:val="Normal"/>
    <w:uiPriority w:val="39"/>
    <w:unhideWhenUsed/>
    <w:locked/>
    <w:rsid w:val="00F777AE"/>
    <w:pPr>
      <w:spacing w:line="259" w:lineRule="auto"/>
      <w:outlineLvl w:val="9"/>
    </w:pPr>
    <w:rPr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11C7C"/>
    <w:pPr>
      <w:spacing w:after="100"/>
    </w:pPr>
    <w:rPr>
      <w:rFonts w:ascii="Times New Roman" w:hAnsi="Times New Roman"/>
    </w:rPr>
  </w:style>
  <w:style w:type="paragraph" w:styleId="T2">
    <w:name w:val="toc 2"/>
    <w:basedOn w:val="Normal"/>
    <w:next w:val="Normal"/>
    <w:autoRedefine/>
    <w:uiPriority w:val="39"/>
    <w:unhideWhenUsed/>
    <w:rsid w:val="00811C7C"/>
    <w:pPr>
      <w:spacing w:after="100"/>
      <w:ind w:left="240"/>
    </w:pPr>
    <w:rPr>
      <w:rFonts w:ascii="Times New Roman" w:hAnsi="Times New Roman"/>
    </w:rPr>
  </w:style>
  <w:style w:type="paragraph" w:styleId="T3">
    <w:name w:val="toc 3"/>
    <w:basedOn w:val="Normal"/>
    <w:next w:val="Normal"/>
    <w:autoRedefine/>
    <w:uiPriority w:val="39"/>
    <w:unhideWhenUsed/>
    <w:rsid w:val="00811C7C"/>
    <w:pPr>
      <w:spacing w:after="100"/>
      <w:ind w:left="480"/>
    </w:pPr>
    <w:rPr>
      <w:rFonts w:ascii="Times New Roman" w:hAnsi="Times New Roman"/>
    </w:rPr>
  </w:style>
  <w:style w:type="paragraph" w:styleId="ResimYazs">
    <w:name w:val="caption"/>
    <w:aliases w:val="Şekil Yazısı"/>
    <w:basedOn w:val="Normal"/>
    <w:next w:val="Normal"/>
    <w:uiPriority w:val="35"/>
    <w:unhideWhenUsed/>
    <w:qFormat/>
    <w:locked/>
    <w:rsid w:val="008D26EB"/>
    <w:pPr>
      <w:spacing w:before="120" w:after="120" w:line="360" w:lineRule="auto"/>
      <w:jc w:val="both"/>
    </w:pPr>
    <w:rPr>
      <w:rFonts w:ascii="Times New Roman" w:hAnsi="Times New Roman"/>
      <w:iCs/>
      <w:szCs w:val="18"/>
    </w:rPr>
  </w:style>
  <w:style w:type="paragraph" w:styleId="ekillerTablosu">
    <w:name w:val="table of figures"/>
    <w:basedOn w:val="Normal"/>
    <w:next w:val="Normal"/>
    <w:uiPriority w:val="99"/>
    <w:unhideWhenUsed/>
    <w:locked/>
    <w:rsid w:val="00AB7BE0"/>
    <w:pPr>
      <w:spacing w:before="120" w:after="120" w:line="360" w:lineRule="auto"/>
      <w:jc w:val="both"/>
    </w:pPr>
    <w:rPr>
      <w:rFonts w:ascii="Times New Roman" w:hAnsi="Times New Roman"/>
    </w:rPr>
  </w:style>
  <w:style w:type="character" w:customStyle="1" w:styleId="Balk2Char">
    <w:name w:val="Başlık 2 Char"/>
    <w:basedOn w:val="VarsaylanParagrafYazTipi"/>
    <w:link w:val="Balk2"/>
    <w:uiPriority w:val="9"/>
    <w:rsid w:val="007618A5"/>
    <w:rPr>
      <w:rFonts w:ascii="Times New Roman" w:eastAsiaTheme="majorEastAsia" w:hAnsi="Times New Roman" w:cstheme="majorBidi"/>
      <w:b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7618A5"/>
    <w:rPr>
      <w:rFonts w:ascii="Times New Roman" w:eastAsiaTheme="majorEastAsia" w:hAnsi="Times New Roman" w:cstheme="majorBidi"/>
      <w:b/>
    </w:rPr>
  </w:style>
  <w:style w:type="character" w:customStyle="1" w:styleId="Balk4Char">
    <w:name w:val="Başlık 4 Char"/>
    <w:basedOn w:val="VarsaylanParagrafYazTipi"/>
    <w:link w:val="Balk4"/>
    <w:uiPriority w:val="9"/>
    <w:rsid w:val="00194075"/>
    <w:rPr>
      <w:rFonts w:ascii="Times New Roman" w:eastAsiaTheme="majorEastAsia" w:hAnsi="Times New Roman" w:cstheme="majorBidi"/>
      <w:b/>
      <w:iCs/>
    </w:rPr>
  </w:style>
  <w:style w:type="character" w:customStyle="1" w:styleId="Balk5Char">
    <w:name w:val="Başlık 5 Char"/>
    <w:basedOn w:val="VarsaylanParagrafYazTipi"/>
    <w:link w:val="Balk5"/>
    <w:uiPriority w:val="9"/>
    <w:rsid w:val="00C77040"/>
    <w:rPr>
      <w:rFonts w:ascii="Times New Roman" w:eastAsiaTheme="majorEastAsia" w:hAnsi="Times New Roman" w:cstheme="majorBidi"/>
    </w:rPr>
  </w:style>
  <w:style w:type="paragraph" w:customStyle="1" w:styleId="DecimalAligned">
    <w:name w:val="Decimal Aligned"/>
    <w:basedOn w:val="Normal"/>
    <w:uiPriority w:val="40"/>
    <w:qFormat/>
    <w:rsid w:val="0055728F"/>
    <w:pPr>
      <w:tabs>
        <w:tab w:val="decimal" w:pos="360"/>
      </w:tabs>
      <w:spacing w:after="200" w:line="276" w:lineRule="auto"/>
    </w:pPr>
    <w:rPr>
      <w:rFonts w:eastAsiaTheme="minorEastAsia" w:cs="Times New Roman"/>
      <w:sz w:val="22"/>
      <w:szCs w:val="22"/>
      <w:lang w:val="tr-TR" w:eastAsia="tr-TR"/>
    </w:rPr>
  </w:style>
  <w:style w:type="paragraph" w:styleId="DipnotMetni">
    <w:name w:val="footnote text"/>
    <w:basedOn w:val="Normal"/>
    <w:link w:val="DipnotMetniChar"/>
    <w:uiPriority w:val="99"/>
    <w:unhideWhenUsed/>
    <w:locked/>
    <w:rsid w:val="0055728F"/>
    <w:rPr>
      <w:rFonts w:eastAsiaTheme="minorEastAsia" w:cs="Times New Roman"/>
      <w:sz w:val="20"/>
      <w:szCs w:val="20"/>
      <w:lang w:val="tr-TR" w:eastAsia="tr-TR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5728F"/>
    <w:rPr>
      <w:rFonts w:eastAsiaTheme="minorEastAsia" w:cs="Times New Roman"/>
      <w:sz w:val="20"/>
      <w:szCs w:val="20"/>
      <w:lang w:val="tr-TR" w:eastAsia="tr-TR"/>
    </w:rPr>
  </w:style>
  <w:style w:type="character" w:styleId="HafifVurgulama">
    <w:name w:val="Subtle Emphasis"/>
    <w:basedOn w:val="VarsaylanParagrafYazTipi"/>
    <w:uiPriority w:val="19"/>
    <w:qFormat/>
    <w:locked/>
    <w:rsid w:val="0055728F"/>
    <w:rPr>
      <w:i/>
      <w:iCs/>
    </w:rPr>
  </w:style>
  <w:style w:type="table" w:styleId="AkGlgeleme-Vurgu1">
    <w:name w:val="Light Shading Accent 1"/>
    <w:basedOn w:val="NormalTablo"/>
    <w:uiPriority w:val="60"/>
    <w:locked/>
    <w:rsid w:val="0055728F"/>
    <w:rPr>
      <w:rFonts w:eastAsiaTheme="minorEastAsia"/>
      <w:color w:val="365F91" w:themeColor="accent1" w:themeShade="BF"/>
      <w:sz w:val="22"/>
      <w:szCs w:val="22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rtaList2-Vurgu1">
    <w:name w:val="Medium List 2 Accent 1"/>
    <w:basedOn w:val="NormalTablo"/>
    <w:uiPriority w:val="66"/>
    <w:locked/>
    <w:rsid w:val="0055728F"/>
    <w:rPr>
      <w:rFonts w:asciiTheme="majorHAnsi" w:eastAsiaTheme="majorEastAsia" w:hAnsiTheme="majorHAnsi" w:cstheme="majorBidi"/>
      <w:color w:val="000000" w:themeColor="text1"/>
      <w:sz w:val="22"/>
      <w:szCs w:val="22"/>
      <w:lang w:val="tr-TR" w:eastAsia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2-Vurgu5">
    <w:name w:val="Medium Shading 2 Accent 5"/>
    <w:basedOn w:val="NormalTablo"/>
    <w:uiPriority w:val="64"/>
    <w:locked/>
    <w:rsid w:val="00C02292"/>
    <w:rPr>
      <w:rFonts w:eastAsiaTheme="minorEastAsia"/>
      <w:sz w:val="22"/>
      <w:szCs w:val="22"/>
      <w:lang w:val="tr-TR" w:eastAsia="tr-T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A4477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447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tr-TR"/>
    </w:rPr>
  </w:style>
  <w:style w:type="paragraph" w:styleId="T4">
    <w:name w:val="toc 4"/>
    <w:basedOn w:val="Normal"/>
    <w:next w:val="Normal"/>
    <w:autoRedefine/>
    <w:uiPriority w:val="39"/>
    <w:unhideWhenUsed/>
    <w:locked/>
    <w:rsid w:val="00811C7C"/>
    <w:pPr>
      <w:spacing w:after="100"/>
      <w:ind w:left="720"/>
    </w:pPr>
    <w:rPr>
      <w:rFonts w:ascii="Times New Roman" w:hAnsi="Times New Roman"/>
    </w:rPr>
  </w:style>
  <w:style w:type="paragraph" w:styleId="T5">
    <w:name w:val="toc 5"/>
    <w:basedOn w:val="Normal"/>
    <w:next w:val="Normal"/>
    <w:autoRedefine/>
    <w:uiPriority w:val="39"/>
    <w:semiHidden/>
    <w:unhideWhenUsed/>
    <w:locked/>
    <w:rsid w:val="00811C7C"/>
    <w:pPr>
      <w:spacing w:after="100"/>
      <w:ind w:left="960"/>
    </w:pPr>
    <w:rPr>
      <w:rFonts w:ascii="Times New Roman" w:hAnsi="Times New Roman"/>
    </w:rPr>
  </w:style>
  <w:style w:type="paragraph" w:styleId="T6">
    <w:name w:val="toc 6"/>
    <w:basedOn w:val="Normal"/>
    <w:next w:val="Normal"/>
    <w:autoRedefine/>
    <w:uiPriority w:val="39"/>
    <w:semiHidden/>
    <w:unhideWhenUsed/>
    <w:locked/>
    <w:rsid w:val="00811C7C"/>
    <w:pPr>
      <w:spacing w:after="100"/>
      <w:ind w:left="1200"/>
    </w:pPr>
    <w:rPr>
      <w:rFonts w:ascii="Times New Roman" w:hAnsi="Times New Roman"/>
    </w:rPr>
  </w:style>
  <w:style w:type="paragraph" w:styleId="T7">
    <w:name w:val="toc 7"/>
    <w:basedOn w:val="Normal"/>
    <w:next w:val="Normal"/>
    <w:autoRedefine/>
    <w:uiPriority w:val="39"/>
    <w:semiHidden/>
    <w:unhideWhenUsed/>
    <w:locked/>
    <w:rsid w:val="00811C7C"/>
    <w:pPr>
      <w:spacing w:after="100"/>
      <w:ind w:left="1440"/>
    </w:pPr>
    <w:rPr>
      <w:rFonts w:ascii="Times New Roman" w:hAnsi="Times New Roman"/>
    </w:rPr>
  </w:style>
  <w:style w:type="paragraph" w:styleId="T8">
    <w:name w:val="toc 8"/>
    <w:basedOn w:val="Normal"/>
    <w:next w:val="Normal"/>
    <w:autoRedefine/>
    <w:uiPriority w:val="39"/>
    <w:semiHidden/>
    <w:unhideWhenUsed/>
    <w:locked/>
    <w:rsid w:val="00811C7C"/>
    <w:pPr>
      <w:spacing w:after="100"/>
      <w:ind w:left="1680"/>
    </w:pPr>
    <w:rPr>
      <w:rFonts w:ascii="Times New Roman" w:hAnsi="Times New Roman"/>
    </w:rPr>
  </w:style>
  <w:style w:type="paragraph" w:styleId="T9">
    <w:name w:val="toc 9"/>
    <w:basedOn w:val="Normal"/>
    <w:next w:val="Normal"/>
    <w:autoRedefine/>
    <w:uiPriority w:val="39"/>
    <w:semiHidden/>
    <w:unhideWhenUsed/>
    <w:locked/>
    <w:rsid w:val="00811C7C"/>
    <w:pPr>
      <w:spacing w:after="100"/>
      <w:ind w:left="192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U\Desktop\tez%20yaz&#305;m%20&#351;ablon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B8CF426219AAB44996A9EAF2F0968FE7" ma:contentTypeVersion="9" ma:contentTypeDescription="Yeni belge oluşturun." ma:contentTypeScope="" ma:versionID="2e082ff9cfe33fee114c42e3255968e1">
  <xsd:schema xmlns:xsd="http://www.w3.org/2001/XMLSchema" xmlns:xs="http://www.w3.org/2001/XMLSchema" xmlns:p="http://schemas.microsoft.com/office/2006/metadata/properties" xmlns:ns2="d296a3e0-9b4a-4dfe-9d80-dc01a4d25639" targetNamespace="http://schemas.microsoft.com/office/2006/metadata/properties" ma:root="true" ma:fieldsID="42a0e6f482150d255ac9e5d464ec8536" ns2:_="">
    <xsd:import namespace="d296a3e0-9b4a-4dfe-9d80-dc01a4d25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6a3e0-9b4a-4dfe-9d80-dc01a4d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BCABF-A08C-4897-AEC7-96A1C9F3A2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3AF97F-13D1-4B14-8E84-14ABBE106C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D1BBAA-56A5-45CA-84B5-FEC01D452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96a3e0-9b4a-4dfe-9d80-dc01a4d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A06B17-AE03-46D7-83C9-816B67A3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tez yazım şablonu.dotx</Template>
  <TotalTime>1852</TotalTime>
  <Pages>36</Pages>
  <Words>3533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Nebi GEDİK</dc:creator>
  <cp:keywords/>
  <cp:lastModifiedBy>Leyla AYAR</cp:lastModifiedBy>
  <cp:revision>49</cp:revision>
  <cp:lastPrinted>2019-05-29T10:51:00Z</cp:lastPrinted>
  <dcterms:created xsi:type="dcterms:W3CDTF">2021-05-17T12:32:00Z</dcterms:created>
  <dcterms:modified xsi:type="dcterms:W3CDTF">2023-04-04T14:13:00Z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0x010100B8CF426219AAB44996A9EAF2F0968FE7</vt:lpwstr>
  </property>
</Properties>
</file>