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AE79C" w14:textId="31CDFC2E" w:rsidR="00786FC4" w:rsidRPr="00811C7C" w:rsidRDefault="00FD6A62" w:rsidP="00811C7C">
      <w:r>
        <w:rPr>
          <w:rFonts w:ascii="Cambria" w:eastAsia="Cambria" w:hAnsi="Cambria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3004445" wp14:editId="6DC84C66">
                <wp:simplePos x="0" y="0"/>
                <wp:positionH relativeFrom="column">
                  <wp:posOffset>-922655</wp:posOffset>
                </wp:positionH>
                <wp:positionV relativeFrom="paragraph">
                  <wp:posOffset>-603885</wp:posOffset>
                </wp:positionV>
                <wp:extent cx="7034172" cy="9388444"/>
                <wp:effectExtent l="0" t="0" r="14605" b="2286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4172" cy="93884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2F9F6" w14:textId="77777777" w:rsidR="00FD6A62" w:rsidRDefault="00FD6A62" w:rsidP="00FD6A62"/>
                          <w:p w14:paraId="14BC0F23" w14:textId="77777777" w:rsidR="00FD6A62" w:rsidRDefault="00FD6A62" w:rsidP="00FD6A62">
                            <w:pPr>
                              <w:spacing w:line="360" w:lineRule="auto"/>
                            </w:pPr>
                          </w:p>
                          <w:p w14:paraId="0D9D711C" w14:textId="77777777" w:rsidR="00FD6A62" w:rsidRPr="00F82F92" w:rsidRDefault="00FD6A62" w:rsidP="00FD6A6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82F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ŞABLONA GEÇMEDEN ÖNCE AŞAĞIDAKİ UYARILARI OKUYUNUZ.</w:t>
                            </w:r>
                          </w:p>
                          <w:p w14:paraId="6C08E5E8" w14:textId="77777777" w:rsidR="00FD6A62" w:rsidRDefault="00FD6A62" w:rsidP="00FD6A62">
                            <w:pPr>
                              <w:spacing w:line="360" w:lineRule="auto"/>
                              <w:ind w:right="-3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ŞABLONU KULLANDIKTAN SONRA BU METİN KUTUSUNU SİLİNİZ.</w:t>
                            </w:r>
                          </w:p>
                          <w:p w14:paraId="2C68F1F7" w14:textId="77777777" w:rsidR="00FD6A62" w:rsidRPr="00F82F92" w:rsidRDefault="00FD6A62" w:rsidP="00FD6A62">
                            <w:pPr>
                              <w:spacing w:line="360" w:lineRule="auto"/>
                              <w:ind w:right="-32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2F9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ANCAK METİN KUTUSUNUN BULUNDUĞU BOŞ SAYFAYI BIRAKINIZ.</w:t>
                            </w:r>
                          </w:p>
                          <w:p w14:paraId="51174DCC" w14:textId="77777777" w:rsidR="00FD6A62" w:rsidRPr="00056C11" w:rsidRDefault="00FD6A62" w:rsidP="00FD6A62">
                            <w:pPr>
                              <w:spacing w:line="360" w:lineRule="auto"/>
                              <w:ind w:right="-3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(İÇ KAPAKTAN ÖNCE BOŞ BİR SAYFA YER ALMALI)</w:t>
                            </w:r>
                          </w:p>
                          <w:p w14:paraId="06106660" w14:textId="77777777" w:rsidR="00FD6A62" w:rsidRPr="00056C11" w:rsidRDefault="00FD6A62" w:rsidP="00FD6A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1A500034" w14:textId="77777777" w:rsidR="00FD6A62" w:rsidRDefault="00FD6A62" w:rsidP="00E7727C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2419CC88" w14:textId="12CD78B3" w:rsidR="00FD6A62" w:rsidRDefault="00FD6A62" w:rsidP="002E5B72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1.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kenar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boşlukları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tipi, punto,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aralıkları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kurallara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göre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hazır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haldedir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Bu </w:t>
                            </w:r>
                            <w:proofErr w:type="spellStart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özellikleri</w:t>
                            </w:r>
                            <w:proofErr w:type="spellEnd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değiştirmeden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</w:t>
                            </w:r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aşlıklarınızı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metinlerinizi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şablondakiler</w:t>
                            </w:r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üzerin</w:t>
                            </w:r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yazarak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ilerleyebilirsiniz</w:t>
                            </w:r>
                            <w:proofErr w:type="spellEnd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7E6AB9D" w14:textId="77777777" w:rsidR="002E5B72" w:rsidRDefault="002E5B72" w:rsidP="002E5B72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17DECFD" w14:textId="606EF0CA" w:rsidR="00E82BD3" w:rsidRDefault="002E5B72" w:rsidP="002E5B72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2</w:t>
                            </w:r>
                            <w:r w:rsidRPr="000774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Pr="0007749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içindeki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metinler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başlık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stillerinin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kullanılması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tablo-şekil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başlıklarının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eklenmesi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otomatik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liste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oluşturulması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gibi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özelliklerle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ilgili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bilgiler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içerecek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yazılmıştır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Bu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kullanmaya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hakim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değilseniz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lütfen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tezinizi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yazmaya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çmeden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önce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öğrenmek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oluşturulmuş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yönerge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okuyunuz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C8200CD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25BB6EC" w14:textId="0DF253A1" w:rsidR="00FD6A62" w:rsidRDefault="00E7727C" w:rsidP="00E7727C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3</w:t>
                            </w:r>
                            <w:r w:rsidR="00FD6A62" w:rsidRPr="000774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="00FD6A62" w:rsidRPr="0007749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Şablonu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uygun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kullanmanız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halinde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şekilsel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olarak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temel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kurallara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uymuş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olursunuz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Ancak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bunların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dışında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kalan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bazı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ayrıntılara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ilişkin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örnekleri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görebilmek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="00CA16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örneğin</w:t>
                            </w:r>
                            <w:proofErr w:type="spellEnd"/>
                            <w:r w:rsidR="00CA16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bölünmüş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tabloların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verilişi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yatay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numarları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)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tezinizin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son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kontrollerini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yapabilmek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“Tez </w:t>
                            </w:r>
                            <w:proofErr w:type="spellStart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Şablonu</w:t>
                            </w:r>
                            <w:proofErr w:type="spellEnd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</w:t>
                            </w:r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ontrol</w:t>
                            </w:r>
                            <w:proofErr w:type="spellEnd"/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istesi</w:t>
                            </w:r>
                            <w:proofErr w:type="spellEnd"/>
                            <w:r w:rsid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”</w:t>
                            </w:r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dosyasını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mutlaka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incelemeniz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gerekmektedir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kontrol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listesini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uygun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kullanırsanız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teziniz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yüksek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ihtimalle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düzeltme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almadan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savunma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sınavı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kabul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edilecektir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88FC96" w14:textId="77777777" w:rsidR="00FD6A62" w:rsidRPr="00E7727C" w:rsidRDefault="00FD6A62" w:rsidP="00FD6A62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EF74A07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FDFD44B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8E034B6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C530082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7747659F" w14:textId="674FCEBB" w:rsidR="00FD6A62" w:rsidRPr="00AB14F8" w:rsidRDefault="00E7727C" w:rsidP="00AB14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!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Lütfen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yazımında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elinize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geçmiş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başka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değil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sadece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kılavuz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kontrol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listesini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kullanınız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Başka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örnek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almak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tezdeki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şekilsel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hataları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tekrarlamanıza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yol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açacaktır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Aynı</w:t>
                            </w:r>
                            <w:proofErr w:type="spellEnd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gerekçeyle</w:t>
                            </w:r>
                            <w:proofErr w:type="spellEnd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başka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öğrenciyle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kendi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tezinizi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paylaşmak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yerine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onu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yazım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şablonu</w:t>
                            </w:r>
                            <w:r w:rsidR="00C344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="00C344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yönlendiriniz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9128245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61C4E23" w14:textId="77777777" w:rsidR="00FD6A62" w:rsidRPr="00FF516E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04445" id="_x0000_t202" coordsize="21600,21600" o:spt="202" path="m,l,21600r21600,l21600,xe">
                <v:stroke joinstyle="miter"/>
                <v:path gradientshapeok="t" o:connecttype="rect"/>
              </v:shapetype>
              <v:shape id="Metin Kutusu 16" o:spid="_x0000_s1026" type="#_x0000_t202" style="position:absolute;margin-left:-72.65pt;margin-top:-47.55pt;width:553.85pt;height:739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" fillcolor="white [3201]" strokecolor="#c0504d [3205]" strokeweight="2pt">
                <v:textbox>
                  <w:txbxContent>
                    <w:p w14:paraId="2D82F9F6" w14:textId="77777777" w:rsidR="00FD6A62" w:rsidRDefault="00FD6A62" w:rsidP="00FD6A62"/>
                    <w:p w14:paraId="14BC0F23" w14:textId="77777777" w:rsidR="00FD6A62" w:rsidRDefault="00FD6A62" w:rsidP="00FD6A62">
                      <w:pPr>
                        <w:spacing w:line="360" w:lineRule="auto"/>
                      </w:pPr>
                    </w:p>
                    <w:p w14:paraId="0D9D711C" w14:textId="77777777" w:rsidR="00FD6A62" w:rsidRPr="00F82F92" w:rsidRDefault="00FD6A62" w:rsidP="00FD6A6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 w:rsidRPr="00F82F9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ŞABLONA GEÇMEDEN ÖNCE AŞAĞIDAKİ UYARILARI OKUYUNUZ.</w:t>
                      </w:r>
                    </w:p>
                    <w:p w14:paraId="6C08E5E8" w14:textId="77777777" w:rsidR="00FD6A62" w:rsidRDefault="00FD6A62" w:rsidP="00FD6A62">
                      <w:pPr>
                        <w:spacing w:line="360" w:lineRule="auto"/>
                        <w:ind w:right="-3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ŞABLONU KULLANDIKTAN SONRA BU METİN KUTUSUNU SİLİNİZ.</w:t>
                      </w:r>
                    </w:p>
                    <w:p w14:paraId="2C68F1F7" w14:textId="77777777" w:rsidR="00FD6A62" w:rsidRPr="00F82F92" w:rsidRDefault="00FD6A62" w:rsidP="00FD6A62">
                      <w:pPr>
                        <w:spacing w:line="360" w:lineRule="auto"/>
                        <w:ind w:right="-321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2F9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ANCAK METİN KUTUSUNUN BULUNDUĞU BOŞ SAYFAYI BIRAKINIZ.</w:t>
                      </w:r>
                    </w:p>
                    <w:p w14:paraId="51174DCC" w14:textId="77777777" w:rsidR="00FD6A62" w:rsidRPr="00056C11" w:rsidRDefault="00FD6A62" w:rsidP="00FD6A62">
                      <w:pPr>
                        <w:spacing w:line="360" w:lineRule="auto"/>
                        <w:ind w:right="-3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(İÇ KAPAKTAN ÖNCE BOŞ BİR SAYFA YER ALMALI)</w:t>
                      </w:r>
                    </w:p>
                    <w:p w14:paraId="06106660" w14:textId="77777777" w:rsidR="00FD6A62" w:rsidRPr="00056C11" w:rsidRDefault="00FD6A62" w:rsidP="00FD6A62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1A500034" w14:textId="77777777" w:rsidR="00FD6A62" w:rsidRDefault="00FD6A62" w:rsidP="00E7727C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2419CC88" w14:textId="12CD78B3" w:rsidR="00FD6A62" w:rsidRDefault="00FD6A62" w:rsidP="002E5B72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1.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kenar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boşlukları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tipi, punto,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satır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aralıkları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kurallara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göre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hazır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haldedir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Bu </w:t>
                      </w:r>
                      <w:proofErr w:type="spellStart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özellikleri</w:t>
                      </w:r>
                      <w:proofErr w:type="spellEnd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değiştirmeden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</w:t>
                      </w:r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aşlıklarınızı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metinlerinizi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şablondakiler</w:t>
                      </w:r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üzerin</w:t>
                      </w:r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proofErr w:type="spellEnd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yazarak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ilerleyebilirsiniz</w:t>
                      </w:r>
                      <w:proofErr w:type="spellEnd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7E6AB9D" w14:textId="77777777" w:rsidR="002E5B72" w:rsidRDefault="002E5B72" w:rsidP="002E5B72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17DECFD" w14:textId="606EF0CA" w:rsidR="00E82BD3" w:rsidRDefault="002E5B72" w:rsidP="002E5B72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2</w:t>
                      </w:r>
                      <w:r w:rsidRPr="0007749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Pr="0007749F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içindeki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metinler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başlık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stillerinin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kullanılması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tablo-şekil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başlıklarının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eklenmesi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otomatik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liste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oluşturulması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gibi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özelliklerle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ilgili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bilgiler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içerecek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yazılmıştır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Bu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kullanmaya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hakim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değilseniz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lütfen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tezinizi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yazmaya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çmeden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önce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öğrenmek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oluşturulmuş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yönerge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okuyunuz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C8200CD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25BB6EC" w14:textId="0DF253A1" w:rsidR="00FD6A62" w:rsidRDefault="00E7727C" w:rsidP="00E7727C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3</w:t>
                      </w:r>
                      <w:r w:rsidR="00FD6A62" w:rsidRPr="0007749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="00FD6A62" w:rsidRPr="0007749F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Şablonu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uygun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kullanmanız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halinde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şekilsel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olarak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temel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kurallara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uymuş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olursunuz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Ancak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bunların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dışında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kalan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bazı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ayrıntılara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ilişkin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örnekleri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görebilmek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="00CA16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örneğin</w:t>
                      </w:r>
                      <w:proofErr w:type="spellEnd"/>
                      <w:r w:rsidR="00CA16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bölünmüş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tabloların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verilişi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yatay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numarları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)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tezinizin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son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kontrollerini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yapabilmek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“Tez 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Şablonu</w:t>
                      </w:r>
                      <w:proofErr w:type="spellEnd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K</w:t>
                      </w:r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ontrol</w:t>
                      </w:r>
                      <w:proofErr w:type="spellEnd"/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istesi</w:t>
                      </w:r>
                      <w:proofErr w:type="spellEnd"/>
                      <w:r w:rsid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”</w:t>
                      </w:r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dosyasını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mutlaka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incelemeniz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gerekmektedir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kontrol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listesini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uygun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kullanırsanız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teziniz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yüksek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ihtimalle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düzeltme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almadan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savunma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sınavı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kabul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edilecektir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88FC96" w14:textId="77777777" w:rsidR="00FD6A62" w:rsidRPr="00E7727C" w:rsidRDefault="00FD6A62" w:rsidP="00FD6A62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4EF74A07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FDFD44B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8E034B6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C530082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7747659F" w14:textId="674FCEBB" w:rsidR="00FD6A62" w:rsidRPr="00AB14F8" w:rsidRDefault="00E7727C" w:rsidP="00AB14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!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Lütfen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yazımında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elinize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geçmiş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başka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bir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değil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sadece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kılavuz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kontrol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listesini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kullanınız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Başka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bir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örnek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almak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tezdeki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şekilsel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hataları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tekrarlamanıza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yol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açacaktır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Aynı</w:t>
                      </w:r>
                      <w:proofErr w:type="spellEnd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gerekçeyle</w:t>
                      </w:r>
                      <w:proofErr w:type="spellEnd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başka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bir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öğrenciyle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kendi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tezinizi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paylaşmak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yerine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onu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yazım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şablonu</w:t>
                      </w:r>
                      <w:r w:rsidR="00C3448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="00C3448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yönlendiriniz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  <w:p w14:paraId="09128245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61C4E23" w14:textId="77777777" w:rsidR="00FD6A62" w:rsidRPr="00FF516E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F6F428" w14:textId="3C7363F2" w:rsidR="00786FC4" w:rsidRDefault="00786FC4">
      <w:pPr>
        <w:rPr>
          <w:rFonts w:ascii="Cambria" w:eastAsia="Cambria" w:hAnsi="Cambria" w:cs="Times New Roman"/>
          <w:lang w:val="tr-TR"/>
        </w:rPr>
      </w:pPr>
      <w:r>
        <w:rPr>
          <w:rFonts w:ascii="Cambria" w:eastAsia="Cambria" w:hAnsi="Cambria" w:cs="Times New Roman"/>
          <w:lang w:val="tr-TR"/>
        </w:rPr>
        <w:br w:type="page"/>
      </w:r>
    </w:p>
    <w:p w14:paraId="772CB639" w14:textId="06404E01" w:rsidR="00610763" w:rsidRPr="00D91638" w:rsidRDefault="002358EA" w:rsidP="00610763">
      <w:pPr>
        <w:spacing w:line="200" w:lineRule="exact"/>
        <w:rPr>
          <w:rFonts w:ascii="Cambria" w:eastAsia="Cambria" w:hAnsi="Cambria" w:cs="Times New Roman"/>
          <w:lang w:val="tr-TR"/>
        </w:rPr>
      </w:pPr>
      <w:r w:rsidRPr="007D0E82">
        <w:rPr>
          <w:rFonts w:ascii="Calibri" w:eastAsia="Calibri" w:hAnsi="Calibri" w:cs="Times New Roman"/>
          <w:noProof/>
          <w:color w:val="FFFFFF"/>
          <w:sz w:val="22"/>
          <w:szCs w:val="22"/>
          <w:lang w:val="tr-TR" w:eastAsia="tr-TR"/>
        </w:rPr>
        <w:lastRenderedPageBreak/>
        <w:drawing>
          <wp:anchor distT="0" distB="0" distL="114300" distR="114300" simplePos="0" relativeHeight="251747840" behindDoc="1" locked="0" layoutInCell="1" allowOverlap="1" wp14:anchorId="03202168" wp14:editId="19F6D6B0">
            <wp:simplePos x="0" y="0"/>
            <wp:positionH relativeFrom="margin">
              <wp:posOffset>2038350</wp:posOffset>
            </wp:positionH>
            <wp:positionV relativeFrom="page">
              <wp:posOffset>701040</wp:posOffset>
            </wp:positionV>
            <wp:extent cx="1080000" cy="1080000"/>
            <wp:effectExtent l="0" t="0" r="6350" b="6350"/>
            <wp:wrapTopAndBottom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0E7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tr-TR" w:eastAsia="tr-T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FAA6D53" wp14:editId="68B5BC04">
                <wp:simplePos x="0" y="0"/>
                <wp:positionH relativeFrom="margin">
                  <wp:posOffset>-812800</wp:posOffset>
                </wp:positionH>
                <wp:positionV relativeFrom="paragraph">
                  <wp:posOffset>739140</wp:posOffset>
                </wp:positionV>
                <wp:extent cx="6829425" cy="1971675"/>
                <wp:effectExtent l="0" t="0" r="9525" b="9525"/>
                <wp:wrapNone/>
                <wp:docPr id="1865759189" name="Dikdörtgen 1865759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971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04E83" w14:textId="77777777" w:rsidR="007857A6" w:rsidRPr="007857A6" w:rsidRDefault="00B870E7" w:rsidP="007857A6">
                            <w:pPr>
                              <w:pStyle w:val="Balk1"/>
                              <w:rPr>
                                <w:rStyle w:val="Balk1Cha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857A6">
                              <w:rPr>
                                <w:rStyle w:val="Balk1Char"/>
                                <w:b/>
                                <w:bCs/>
                                <w:sz w:val="36"/>
                                <w:szCs w:val="36"/>
                              </w:rPr>
                              <w:t>T.C.</w:t>
                            </w:r>
                          </w:p>
                          <w:p w14:paraId="5E5C2738" w14:textId="2FC4BDC0" w:rsidR="00B870E7" w:rsidRPr="007857A6" w:rsidRDefault="00B870E7" w:rsidP="007857A6">
                            <w:pPr>
                              <w:pStyle w:val="Balk1"/>
                              <w:rPr>
                                <w:rStyle w:val="Balk1Cha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857A6">
                              <w:rPr>
                                <w:rStyle w:val="Balk1Char"/>
                                <w:b/>
                                <w:bCs/>
                                <w:sz w:val="36"/>
                                <w:szCs w:val="36"/>
                              </w:rPr>
                              <w:t>SAĞLIK BİLİMLERİ ÜNİVERSİTESİ</w:t>
                            </w:r>
                          </w:p>
                          <w:p w14:paraId="720EB4B6" w14:textId="42BF6D75" w:rsidR="00B870E7" w:rsidRPr="007857A6" w:rsidRDefault="00B870E7" w:rsidP="007857A6">
                            <w:pPr>
                              <w:pStyle w:val="Balk1"/>
                              <w:rPr>
                                <w:b w:val="0"/>
                                <w:bCs/>
                              </w:rPr>
                            </w:pPr>
                            <w:r w:rsidRPr="007857A6">
                              <w:rPr>
                                <w:rStyle w:val="Balk1Char"/>
                                <w:b/>
                                <w:bCs/>
                                <w:sz w:val="36"/>
                                <w:szCs w:val="36"/>
                              </w:rPr>
                              <w:t>HAMİDİYE SPORCU SAĞLIĞI VE SPOR BİLİMLERİ ENSTİTÜSÜ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A6D53" id="Dikdörtgen 1865759189" o:spid="_x0000_s1027" style="position:absolute;margin-left:-64pt;margin-top:58.2pt;width:537.75pt;height:155.25pt;z-index:2517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" fillcolor="white [3201]" stroked="f" strokeweight="2pt">
                <v:textbox inset="0,0,0,0">
                  <w:txbxContent>
                    <w:p w14:paraId="29B04E83" w14:textId="77777777" w:rsidR="007857A6" w:rsidRPr="007857A6" w:rsidRDefault="00B870E7" w:rsidP="007857A6">
                      <w:pPr>
                        <w:pStyle w:val="Balk1"/>
                        <w:rPr>
                          <w:rStyle w:val="Balk1Char"/>
                          <w:b/>
                          <w:bCs/>
                          <w:sz w:val="36"/>
                          <w:szCs w:val="36"/>
                        </w:rPr>
                      </w:pPr>
                      <w:r w:rsidRPr="007857A6">
                        <w:rPr>
                          <w:rStyle w:val="Balk1Char"/>
                          <w:b/>
                          <w:bCs/>
                          <w:sz w:val="36"/>
                          <w:szCs w:val="36"/>
                        </w:rPr>
                        <w:t>T.C.</w:t>
                      </w:r>
                    </w:p>
                    <w:p w14:paraId="5E5C2738" w14:textId="2FC4BDC0" w:rsidR="00B870E7" w:rsidRPr="007857A6" w:rsidRDefault="00B870E7" w:rsidP="007857A6">
                      <w:pPr>
                        <w:pStyle w:val="Balk1"/>
                        <w:rPr>
                          <w:rStyle w:val="Balk1Char"/>
                          <w:b/>
                          <w:bCs/>
                          <w:sz w:val="36"/>
                          <w:szCs w:val="36"/>
                        </w:rPr>
                      </w:pPr>
                      <w:r w:rsidRPr="007857A6">
                        <w:rPr>
                          <w:rStyle w:val="Balk1Char"/>
                          <w:b/>
                          <w:bCs/>
                          <w:sz w:val="36"/>
                          <w:szCs w:val="36"/>
                        </w:rPr>
                        <w:t>SAĞLIK BİLİMLERİ ÜNİVERSİTESİ</w:t>
                      </w:r>
                    </w:p>
                    <w:p w14:paraId="720EB4B6" w14:textId="42BF6D75" w:rsidR="00B870E7" w:rsidRPr="007857A6" w:rsidRDefault="00B870E7" w:rsidP="007857A6">
                      <w:pPr>
                        <w:pStyle w:val="Balk1"/>
                        <w:rPr>
                          <w:b w:val="0"/>
                          <w:bCs/>
                        </w:rPr>
                      </w:pPr>
                      <w:r w:rsidRPr="007857A6">
                        <w:rPr>
                          <w:rStyle w:val="Balk1Char"/>
                          <w:b/>
                          <w:bCs/>
                          <w:sz w:val="36"/>
                          <w:szCs w:val="36"/>
                        </w:rPr>
                        <w:t>HAMİDİYE SPORCU SAĞLIĞI VE SPOR BİLİMLERİ ENSTİTÜSÜ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57ADDC" w14:textId="422C9F47" w:rsidR="00610763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03B58766" w14:textId="29C008A1" w:rsidR="00610763" w:rsidRPr="00CF0C97" w:rsidRDefault="00610763" w:rsidP="00CF0C97">
      <w:pPr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CF0C97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T.C.</w:t>
      </w:r>
    </w:p>
    <w:p w14:paraId="5EBDDE60" w14:textId="743BD9C6" w:rsidR="00CF0C97" w:rsidRPr="00CF0C97" w:rsidRDefault="00610763" w:rsidP="00CF0C97">
      <w:pPr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CF0C97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SAĞLIK</w:t>
      </w:r>
      <w:r w:rsidRPr="00CF0C97">
        <w:rPr>
          <w:rFonts w:ascii="Times New Roman" w:eastAsia="Times New Roman" w:hAnsi="Times New Roman" w:cs="Times New Roman"/>
          <w:b/>
          <w:sz w:val="36"/>
          <w:szCs w:val="36"/>
          <w:lang w:val="tr-TR"/>
        </w:rPr>
        <w:t xml:space="preserve"> </w:t>
      </w:r>
      <w:r w:rsidRPr="00CF0C97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BİLİMLERİ</w:t>
      </w:r>
      <w:r w:rsidRPr="00CF0C97">
        <w:rPr>
          <w:rFonts w:ascii="Times New Roman" w:eastAsia="Times New Roman" w:hAnsi="Times New Roman" w:cs="Times New Roman"/>
          <w:b/>
          <w:spacing w:val="-7"/>
          <w:sz w:val="36"/>
          <w:szCs w:val="36"/>
          <w:lang w:val="tr-TR"/>
        </w:rPr>
        <w:t xml:space="preserve"> </w:t>
      </w:r>
      <w:r w:rsidRPr="00CF0C97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ÜNİVERSİTESİ</w:t>
      </w:r>
    </w:p>
    <w:p w14:paraId="0CCCCBEA" w14:textId="3204F45D" w:rsidR="00BE3821" w:rsidRPr="00CF0C97" w:rsidRDefault="00610763" w:rsidP="00CF0C97">
      <w:pPr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sectPr w:rsidR="00BE3821" w:rsidRPr="00CF0C97" w:rsidSect="003B0559">
          <w:footerReference w:type="default" r:id="rId12"/>
          <w:type w:val="continuous"/>
          <w:pgSz w:w="11910" w:h="16840"/>
          <w:pgMar w:top="1701" w:right="1134" w:bottom="1134" w:left="1985" w:header="0" w:footer="0" w:gutter="0"/>
          <w:pgNumType w:fmt="lowerRoman" w:start="3"/>
          <w:cols w:space="708"/>
          <w:titlePg/>
          <w:docGrid w:linePitch="326"/>
        </w:sectPr>
      </w:pPr>
      <w:r w:rsidRPr="00CF0C97">
        <w:rPr>
          <w:rFonts w:ascii="Times New Roman" w:hAnsi="Times New Roman" w:cs="Times New Roman"/>
          <w:b/>
          <w:bCs/>
          <w:sz w:val="36"/>
          <w:szCs w:val="36"/>
        </w:rPr>
        <w:t xml:space="preserve">HAMİDİYE </w:t>
      </w:r>
      <w:r w:rsidR="00347789" w:rsidRPr="00CF0C97">
        <w:rPr>
          <w:rFonts w:ascii="Times New Roman" w:hAnsi="Times New Roman" w:cs="Times New Roman"/>
          <w:b/>
          <w:bCs/>
          <w:sz w:val="36"/>
          <w:szCs w:val="36"/>
        </w:rPr>
        <w:t>SPORCU SAĞLIĞI</w:t>
      </w:r>
      <w:r w:rsidR="00CB45F1" w:rsidRPr="00CF0C9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347789" w:rsidRPr="00CF0C97">
        <w:rPr>
          <w:rFonts w:ascii="Times New Roman" w:hAnsi="Times New Roman" w:cs="Times New Roman"/>
          <w:b/>
          <w:bCs/>
          <w:sz w:val="36"/>
          <w:szCs w:val="36"/>
        </w:rPr>
        <w:t>VE SPOR</w:t>
      </w:r>
      <w:r w:rsidR="00CF0C97" w:rsidRPr="00CF0C9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CF0C97">
        <w:rPr>
          <w:rFonts w:ascii="Times New Roman" w:hAnsi="Times New Roman" w:cs="Times New Roman"/>
          <w:b/>
          <w:bCs/>
          <w:sz w:val="36"/>
          <w:szCs w:val="36"/>
        </w:rPr>
        <w:t>BİLİMLERİ</w:t>
      </w:r>
      <w:r w:rsidR="00CF0C97" w:rsidRPr="00CF0C9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CF0C97">
        <w:rPr>
          <w:rFonts w:ascii="Times New Roman" w:hAnsi="Times New Roman" w:cs="Times New Roman"/>
          <w:b/>
          <w:bCs/>
          <w:sz w:val="36"/>
          <w:szCs w:val="36"/>
        </w:rPr>
        <w:t>ENSTİTÜSÜ</w:t>
      </w:r>
    </w:p>
    <w:p w14:paraId="43335A96" w14:textId="7E07AC3A" w:rsidR="00610763" w:rsidRPr="00BE3821" w:rsidRDefault="00610763" w:rsidP="00BE3821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08AC16BC" w14:textId="72124250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4CF0E3B1" w14:textId="2FA7EC61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505BDC62" w14:textId="5E3E05AD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6F2288B2" w14:textId="231A7D87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1AE3007D" w14:textId="7D57B774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11967D93" w14:textId="60F9492C" w:rsidR="00610763" w:rsidRPr="00D91638" w:rsidRDefault="002358EA" w:rsidP="00610763">
      <w:pPr>
        <w:spacing w:line="241" w:lineRule="exact"/>
        <w:rPr>
          <w:rFonts w:ascii="Cambria" w:eastAsia="Cambria" w:hAnsi="Cambria" w:cs="Times New Roman"/>
          <w:lang w:val="tr-TR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tr-TR"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247400" wp14:editId="2F33A701">
                <wp:simplePos x="0" y="0"/>
                <wp:positionH relativeFrom="page">
                  <wp:posOffset>257175</wp:posOffset>
                </wp:positionH>
                <wp:positionV relativeFrom="paragraph">
                  <wp:posOffset>189230</wp:posOffset>
                </wp:positionV>
                <wp:extent cx="7200900" cy="2143125"/>
                <wp:effectExtent l="0" t="0" r="0" b="952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2143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400DD" w14:textId="77777777" w:rsidR="00CB45F1" w:rsidRPr="002358EA" w:rsidRDefault="00563D75" w:rsidP="00CB45F1">
                            <w:pPr>
                              <w:pStyle w:val="Balk1"/>
                              <w:rPr>
                                <w:rFonts w:cs="Times New Roman"/>
                                <w:b w:val="0"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358EA">
                              <w:rPr>
                                <w:rStyle w:val="Balk1Char"/>
                                <w:b/>
                                <w:bCs/>
                                <w:sz w:val="44"/>
                                <w:szCs w:val="44"/>
                              </w:rPr>
                              <w:t>HAMİDİYE SPORCU SAĞLIĞI VE SPOR</w:t>
                            </w:r>
                            <w:r w:rsidR="005013FC" w:rsidRPr="002358EA">
                              <w:rPr>
                                <w:rStyle w:val="Balk1Char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BİLİMLERİ ENSTİTÜSÜ</w:t>
                            </w:r>
                            <w:r w:rsidR="005013FC" w:rsidRPr="002358EA">
                              <w:rPr>
                                <w:rFonts w:cs="Times New Roman"/>
                                <w:b w:val="0"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358EA">
                              <w:rPr>
                                <w:rFonts w:cs="Times New Roman"/>
                                <w:b w:val="0"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76B7B2FD" w14:textId="1D36CAB9" w:rsidR="00553A9F" w:rsidRPr="002358EA" w:rsidRDefault="005013FC" w:rsidP="007857A6">
                            <w:pPr>
                              <w:pStyle w:val="Balk2"/>
                              <w:ind w:left="2699"/>
                            </w:pPr>
                            <w:r w:rsidRPr="007857A6">
                              <w:rPr>
                                <w:sz w:val="44"/>
                                <w:szCs w:val="44"/>
                              </w:rPr>
                              <w:t>ÖRNEK TEZ</w:t>
                            </w:r>
                            <w:r w:rsidRPr="002358EA">
                              <w:t xml:space="preserve"> </w:t>
                            </w:r>
                            <w:r w:rsidRPr="007857A6">
                              <w:rPr>
                                <w:sz w:val="44"/>
                                <w:szCs w:val="44"/>
                              </w:rPr>
                              <w:t>BAŞLIĞI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47400" id="Dikdörtgen 3" o:spid="_x0000_s1028" style="position:absolute;margin-left:20.25pt;margin-top:14.9pt;width:567pt;height:168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" fillcolor="white [3201]" stroked="f" strokeweight="2pt">
                <v:textbox inset="0,0,0,0">
                  <w:txbxContent>
                    <w:p w14:paraId="188400DD" w14:textId="77777777" w:rsidR="00CB45F1" w:rsidRPr="002358EA" w:rsidRDefault="00563D75" w:rsidP="00CB45F1">
                      <w:pPr>
                        <w:pStyle w:val="Balk1"/>
                        <w:rPr>
                          <w:rFonts w:cs="Times New Roman"/>
                          <w:b w:val="0"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2358EA">
                        <w:rPr>
                          <w:rStyle w:val="Balk1Char"/>
                          <w:b/>
                          <w:bCs/>
                          <w:sz w:val="44"/>
                          <w:szCs w:val="44"/>
                        </w:rPr>
                        <w:t>HAMİDİYE SPORCU SAĞLIĞI VE SPOR</w:t>
                      </w:r>
                      <w:r w:rsidR="005013FC" w:rsidRPr="002358EA">
                        <w:rPr>
                          <w:rStyle w:val="Balk1Char"/>
                          <w:b/>
                          <w:bCs/>
                          <w:sz w:val="44"/>
                          <w:szCs w:val="44"/>
                        </w:rPr>
                        <w:t xml:space="preserve"> BİLİMLERİ ENSTİTÜSÜ</w:t>
                      </w:r>
                      <w:r w:rsidR="005013FC" w:rsidRPr="002358EA">
                        <w:rPr>
                          <w:rFonts w:cs="Times New Roman"/>
                          <w:b w:val="0"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2358EA">
                        <w:rPr>
                          <w:rFonts w:cs="Times New Roman"/>
                          <w:b w:val="0"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76B7B2FD" w14:textId="1D36CAB9" w:rsidR="00553A9F" w:rsidRPr="002358EA" w:rsidRDefault="005013FC" w:rsidP="007857A6">
                      <w:pPr>
                        <w:pStyle w:val="Balk2"/>
                        <w:ind w:left="2699"/>
                      </w:pPr>
                      <w:r w:rsidRPr="007857A6">
                        <w:rPr>
                          <w:sz w:val="44"/>
                          <w:szCs w:val="44"/>
                        </w:rPr>
                        <w:t>ÖRNEK TEZ</w:t>
                      </w:r>
                      <w:r w:rsidRPr="002358EA">
                        <w:t xml:space="preserve"> </w:t>
                      </w:r>
                      <w:r w:rsidRPr="007857A6">
                        <w:rPr>
                          <w:sz w:val="44"/>
                          <w:szCs w:val="44"/>
                        </w:rPr>
                        <w:t>BAŞLIĞI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55C32CA" w14:textId="7BFFCAFB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4D1546AC" w14:textId="01E59E5F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444525C7" w14:textId="1F56980B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2BC70F59" w14:textId="5764B303" w:rsidR="00610763" w:rsidRPr="00D91638" w:rsidRDefault="00610763" w:rsidP="008502D1">
      <w:pPr>
        <w:ind w:left="590" w:right="573"/>
        <w:jc w:val="center"/>
        <w:rPr>
          <w:rFonts w:ascii="Cambria" w:eastAsia="Cambria" w:hAnsi="Cambria" w:cs="Times New Roman"/>
          <w:sz w:val="48"/>
          <w:szCs w:val="48"/>
          <w:lang w:val="tr-TR"/>
        </w:rPr>
      </w:pPr>
    </w:p>
    <w:p w14:paraId="0EA48AD3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596E6AB0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7BFFB7F4" w14:textId="020BE558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1C40F990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03B2CEC6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7DB34403" w14:textId="30D40BEF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1452F3C" w14:textId="129AF141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631EC49" w14:textId="5E5070F8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4427E0B" w14:textId="5D1C02E5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5EA3772" w14:textId="5B23DFE1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55E0D3F" w14:textId="18C991A5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487B6197" w14:textId="0A611144" w:rsidR="00610763" w:rsidRPr="00D91638" w:rsidRDefault="00610763" w:rsidP="00824C29">
      <w:pPr>
        <w:ind w:left="602" w:right="572"/>
        <w:jc w:val="center"/>
        <w:rPr>
          <w:rFonts w:ascii="Times New Roman" w:eastAsia="Cambria" w:hAnsi="Times New Roman" w:cs="Times New Roman"/>
          <w:highlight w:val="yellow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  <w:t>ADI</w:t>
      </w:r>
      <w:r w:rsidRPr="00D91638">
        <w:rPr>
          <w:rFonts w:ascii="Times New Roman" w:eastAsia="Times New Roman" w:hAnsi="Times New Roman" w:cs="Times New Roman"/>
          <w:b/>
          <w:spacing w:val="-6"/>
          <w:sz w:val="40"/>
          <w:szCs w:val="40"/>
          <w:lang w:val="tr-TR"/>
        </w:rPr>
        <w:t xml:space="preserve"> </w:t>
      </w:r>
      <w:r w:rsidRPr="00D91638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  <w:t>SOYADI</w:t>
      </w:r>
    </w:p>
    <w:p w14:paraId="405BB97E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19E7F63C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72DE1F01" w14:textId="592EB040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4E5866F1" w14:textId="5D1A3D15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307215E0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23BE028D" w14:textId="77777777" w:rsidR="00610763" w:rsidRPr="007857A6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</w:pPr>
      <w:r w:rsidRPr="007857A6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  <w:t>TEZ DANIŞMANI</w:t>
      </w:r>
    </w:p>
    <w:p w14:paraId="4B749C56" w14:textId="476DFAC8" w:rsidR="00610763" w:rsidRPr="007857A6" w:rsidRDefault="007857A6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</w:pPr>
      <w:r w:rsidRPr="007857A6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  <w:t>DOÇ.DR.</w:t>
      </w:r>
      <w:r w:rsidR="00610763" w:rsidRPr="007857A6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  <w:t>ADI SOYADI</w:t>
      </w:r>
    </w:p>
    <w:p w14:paraId="7E4F0684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8B9E200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4E1FF124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A72D56F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ANA BİLİM DALI</w:t>
      </w:r>
    </w:p>
    <w:p w14:paraId="6272D79E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PROGRAM ADI</w:t>
      </w:r>
    </w:p>
    <w:p w14:paraId="6AC6AF7F" w14:textId="77777777" w:rsidR="00610763" w:rsidRDefault="00610763" w:rsidP="00610763">
      <w:pPr>
        <w:spacing w:line="200" w:lineRule="exact"/>
        <w:rPr>
          <w:rFonts w:ascii="Cambria" w:eastAsia="Cambria" w:hAnsi="Cambria" w:cs="Times New Roman"/>
          <w:sz w:val="22"/>
          <w:szCs w:val="22"/>
          <w:lang w:val="tr-TR"/>
        </w:rPr>
      </w:pPr>
    </w:p>
    <w:p w14:paraId="634798F1" w14:textId="77777777" w:rsidR="00C87A2B" w:rsidRPr="00D91638" w:rsidRDefault="00C87A2B" w:rsidP="00610763">
      <w:pPr>
        <w:spacing w:line="200" w:lineRule="exact"/>
        <w:rPr>
          <w:rFonts w:ascii="Cambria" w:eastAsia="Cambria" w:hAnsi="Cambria" w:cs="Times New Roman"/>
          <w:sz w:val="22"/>
          <w:szCs w:val="22"/>
          <w:lang w:val="tr-TR"/>
        </w:rPr>
      </w:pPr>
    </w:p>
    <w:p w14:paraId="4CC32E7D" w14:textId="03B5322B" w:rsidR="00610763" w:rsidRPr="00D91638" w:rsidRDefault="00610763" w:rsidP="00610763">
      <w:pPr>
        <w:ind w:left="574" w:right="55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YÜKSEK LİSANS</w:t>
      </w:r>
      <w:r w:rsidR="00785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 xml:space="preserve"> TEZİ</w:t>
      </w:r>
    </w:p>
    <w:p w14:paraId="4E9BA789" w14:textId="77777777" w:rsidR="00C87A2B" w:rsidRDefault="00610763" w:rsidP="00C87A2B">
      <w:pPr>
        <w:ind w:left="574" w:right="55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tr-TR"/>
        </w:rPr>
        <w:t>AY/YIL</w:t>
      </w:r>
    </w:p>
    <w:p w14:paraId="76DB628D" w14:textId="56BA92B9" w:rsidR="00406692" w:rsidRDefault="00406692" w:rsidP="00C87A2B">
      <w:pPr>
        <w:ind w:left="574" w:right="55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tr-TR"/>
        </w:rPr>
        <w:sectPr w:rsidR="00406692" w:rsidSect="00F777AE">
          <w:type w:val="continuous"/>
          <w:pgSz w:w="11910" w:h="16840"/>
          <w:pgMar w:top="1701" w:right="1134" w:bottom="1134" w:left="1985" w:header="0" w:footer="0" w:gutter="0"/>
          <w:pgNumType w:fmt="lowerRoman" w:start="3"/>
          <w:cols w:space="708"/>
          <w:docGrid w:linePitch="326"/>
        </w:sectPr>
      </w:pPr>
    </w:p>
    <w:p w14:paraId="59609FB3" w14:textId="3CDE569C" w:rsidR="00021979" w:rsidRPr="00637957" w:rsidRDefault="00021979" w:rsidP="00637957">
      <w:pPr>
        <w:pStyle w:val="GvdeMetni"/>
        <w:spacing w:before="480" w:after="360" w:line="240" w:lineRule="auto"/>
        <w:ind w:firstLine="0"/>
        <w:jc w:val="center"/>
        <w:rPr>
          <w:b/>
          <w:bCs/>
          <w:sz w:val="28"/>
          <w:szCs w:val="28"/>
          <w:lang w:val="tr-TR"/>
        </w:rPr>
      </w:pPr>
      <w:bookmarkStart w:id="0" w:name="_Toc67033866"/>
      <w:bookmarkStart w:id="1" w:name="_Toc67034280"/>
      <w:bookmarkStart w:id="2" w:name="_Toc67047351"/>
      <w:r w:rsidRPr="00637957">
        <w:rPr>
          <w:b/>
          <w:bCs/>
          <w:sz w:val="28"/>
          <w:szCs w:val="28"/>
          <w:lang w:val="tr-TR"/>
        </w:rPr>
        <w:lastRenderedPageBreak/>
        <w:t>TEZ KABUL</w:t>
      </w:r>
      <w:r w:rsidRPr="00637957">
        <w:rPr>
          <w:b/>
          <w:bCs/>
          <w:spacing w:val="-5"/>
          <w:sz w:val="28"/>
          <w:szCs w:val="28"/>
          <w:lang w:val="tr-TR"/>
        </w:rPr>
        <w:t xml:space="preserve"> </w:t>
      </w:r>
      <w:r w:rsidRPr="00637957">
        <w:rPr>
          <w:b/>
          <w:bCs/>
          <w:sz w:val="28"/>
          <w:szCs w:val="28"/>
          <w:lang w:val="tr-TR"/>
        </w:rPr>
        <w:t>ONAYI</w:t>
      </w:r>
      <w:bookmarkEnd w:id="0"/>
      <w:bookmarkEnd w:id="1"/>
      <w:bookmarkEnd w:id="2"/>
    </w:p>
    <w:p w14:paraId="138D4A46" w14:textId="72A614A8" w:rsidR="00190E9A" w:rsidRPr="00190E9A" w:rsidRDefault="00190E9A" w:rsidP="00190E9A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Sağlık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Bilimleri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Üniversitesi,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Hamidiye</w:t>
      </w:r>
      <w:proofErr w:type="spellEnd"/>
      <w:r w:rsidR="0034778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7789">
        <w:rPr>
          <w:rFonts w:ascii="Times New Roman" w:eastAsia="Times New Roman" w:hAnsi="Times New Roman" w:cs="Times New Roman"/>
          <w:color w:val="000000"/>
        </w:rPr>
        <w:t>Sporcu</w:t>
      </w:r>
      <w:proofErr w:type="spellEnd"/>
      <w:r w:rsidR="0034778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7789">
        <w:rPr>
          <w:rFonts w:ascii="Times New Roman" w:eastAsia="Times New Roman" w:hAnsi="Times New Roman" w:cs="Times New Roman"/>
          <w:color w:val="000000"/>
        </w:rPr>
        <w:t>Sağlığı</w:t>
      </w:r>
      <w:proofErr w:type="spellEnd"/>
      <w:r w:rsidR="0034778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7789">
        <w:rPr>
          <w:rFonts w:ascii="Times New Roman" w:eastAsia="Times New Roman" w:hAnsi="Times New Roman" w:cs="Times New Roman"/>
          <w:color w:val="000000"/>
        </w:rPr>
        <w:t>ve</w:t>
      </w:r>
      <w:proofErr w:type="spellEnd"/>
      <w:r w:rsidR="00347789">
        <w:rPr>
          <w:rFonts w:ascii="Times New Roman" w:eastAsia="Times New Roman" w:hAnsi="Times New Roman" w:cs="Times New Roman"/>
          <w:color w:val="000000"/>
        </w:rPr>
        <w:t xml:space="preserve"> Spor</w:t>
      </w:r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Bilimleri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Enstitüsü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………………………</w:t>
      </w:r>
      <w:r>
        <w:rPr>
          <w:rFonts w:ascii="Times New Roman" w:eastAsia="Times New Roman" w:hAnsi="Times New Roman" w:cs="Times New Roman"/>
          <w:color w:val="000000"/>
        </w:rPr>
        <w:t>……………</w:t>
      </w:r>
      <w:r w:rsidRPr="00190E9A">
        <w:rPr>
          <w:rFonts w:ascii="Times New Roman" w:eastAsia="Times New Roman" w:hAnsi="Times New Roman" w:cs="Times New Roman"/>
          <w:color w:val="000000"/>
        </w:rPr>
        <w:t xml:space="preserve">Ana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Bilim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Dalı……………………</w:t>
      </w:r>
      <w:r>
        <w:rPr>
          <w:rFonts w:ascii="Times New Roman" w:eastAsia="Times New Roman" w:hAnsi="Times New Roman" w:cs="Times New Roman"/>
          <w:color w:val="000000"/>
        </w:rPr>
        <w:t xml:space="preserve">……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Programında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……………………</w:t>
      </w:r>
      <w:r>
        <w:rPr>
          <w:rFonts w:ascii="Times New Roman" w:eastAsia="Times New Roman" w:hAnsi="Times New Roman" w:cs="Times New Roman"/>
          <w:color w:val="000000"/>
        </w:rPr>
        <w:t>……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…..</w:t>
      </w:r>
      <w:proofErr w:type="spellStart"/>
      <w:proofErr w:type="gramEnd"/>
      <w:r w:rsidRPr="00190E9A">
        <w:rPr>
          <w:rFonts w:ascii="Times New Roman" w:eastAsia="Times New Roman" w:hAnsi="Times New Roman" w:cs="Times New Roman"/>
          <w:color w:val="000000"/>
        </w:rPr>
        <w:t>tarafından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hazırlanan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…………………</w:t>
      </w:r>
      <w:r>
        <w:rPr>
          <w:rFonts w:ascii="Times New Roman" w:eastAsia="Times New Roman" w:hAnsi="Times New Roman" w:cs="Times New Roman"/>
          <w:color w:val="000000"/>
        </w:rPr>
        <w:t>………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….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başlıklı</w:t>
      </w:r>
      <w:proofErr w:type="spellEnd"/>
      <w:proofErr w:type="gram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tez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çalışması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aşağıdaki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jüri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tarafından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OY BİRLİĞİ/OY ÇOKLUĞU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ile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YÜKSEK LİSANS/DOKTORA TEZİ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olarak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kabul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edilmiştir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>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63"/>
        <w:gridCol w:w="1844"/>
      </w:tblGrid>
      <w:tr w:rsidR="00021979" w:rsidRPr="00021979" w14:paraId="593AE5E5" w14:textId="77777777" w:rsidTr="00021979">
        <w:tc>
          <w:tcPr>
            <w:tcW w:w="6663" w:type="dxa"/>
          </w:tcPr>
          <w:p w14:paraId="73E2530B" w14:textId="77777777" w:rsidR="00190E9A" w:rsidRDefault="00190E9A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4F8B98" w14:textId="0D32E0AF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Danışman/Başkan: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Unvanı Adı SOYADI                                                </w:t>
            </w:r>
          </w:p>
          <w:p w14:paraId="4EAB375D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1977BFE8" w14:textId="54BC0254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2209E7F2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7113FF62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955F4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33526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43A8B728" w14:textId="77777777" w:rsidTr="00021979">
        <w:tc>
          <w:tcPr>
            <w:tcW w:w="6663" w:type="dxa"/>
          </w:tcPr>
          <w:p w14:paraId="43925C08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60E17094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979" w:rsidRPr="00021979" w14:paraId="6E54A10E" w14:textId="77777777" w:rsidTr="00021979">
        <w:tc>
          <w:tcPr>
            <w:tcW w:w="6663" w:type="dxa"/>
          </w:tcPr>
          <w:p w14:paraId="3A8747C2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Üye: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Unvanı Adı SOYADI                                                </w:t>
            </w:r>
          </w:p>
          <w:p w14:paraId="72D8A93A" w14:textId="44360ACC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7CE10868" w14:textId="2276C4AF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600C852D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5B5DF1E1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5191C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10EE1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10CFBFB9" w14:textId="77777777" w:rsidTr="00021979">
        <w:tc>
          <w:tcPr>
            <w:tcW w:w="6663" w:type="dxa"/>
          </w:tcPr>
          <w:p w14:paraId="3FB395B0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678267A9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1979" w:rsidRPr="00021979" w14:paraId="07BDD206" w14:textId="77777777" w:rsidTr="00021979">
        <w:tc>
          <w:tcPr>
            <w:tcW w:w="6663" w:type="dxa"/>
          </w:tcPr>
          <w:p w14:paraId="0CFAE351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Üye: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Unvanı Adı SOYADI                                                </w:t>
            </w:r>
          </w:p>
          <w:p w14:paraId="0FEF5C5E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6CB72FA1" w14:textId="631B4684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4AAB1725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20A3B066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2F73F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3FC95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40442E88" w14:textId="77777777" w:rsidTr="00021979">
        <w:tc>
          <w:tcPr>
            <w:tcW w:w="6663" w:type="dxa"/>
          </w:tcPr>
          <w:p w14:paraId="182EE741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5A6A6F7F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1979" w:rsidRPr="00021979" w14:paraId="6757D309" w14:textId="77777777" w:rsidTr="00021979">
        <w:tc>
          <w:tcPr>
            <w:tcW w:w="6663" w:type="dxa"/>
          </w:tcPr>
          <w:p w14:paraId="12B9F79E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Üye: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Unvanı Adı SOYADI                                                </w:t>
            </w:r>
          </w:p>
          <w:p w14:paraId="035D2492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2750A30C" w14:textId="217591D5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5B8BCB10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1CFA1E80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0C760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D9486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43A10217" w14:textId="77777777" w:rsidTr="00021979">
        <w:tc>
          <w:tcPr>
            <w:tcW w:w="6663" w:type="dxa"/>
          </w:tcPr>
          <w:p w14:paraId="2F47F1F0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76194CB7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1979" w:rsidRPr="00021979" w14:paraId="769C9132" w14:textId="77777777" w:rsidTr="00021979">
        <w:tc>
          <w:tcPr>
            <w:tcW w:w="6663" w:type="dxa"/>
          </w:tcPr>
          <w:p w14:paraId="12D9FEB4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Üye: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Unvanı Adı SOYADI                                                </w:t>
            </w:r>
          </w:p>
          <w:p w14:paraId="500D0AC5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1F62F711" w14:textId="234A5E78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="00064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Tezi olduğunu onaylıyorum/onaylamıyorum</w:t>
            </w:r>
          </w:p>
        </w:tc>
        <w:tc>
          <w:tcPr>
            <w:tcW w:w="1844" w:type="dxa"/>
            <w:vAlign w:val="center"/>
          </w:tcPr>
          <w:p w14:paraId="32AD164D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353D5A9F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A46A7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533AF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</w:tbl>
    <w:p w14:paraId="600B2B9F" w14:textId="35414C47" w:rsidR="00021979" w:rsidRPr="00091DDF" w:rsidRDefault="00021979" w:rsidP="00021979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Savunma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Sınavı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Tarihi:</w:t>
      </w:r>
      <w:r w:rsidRPr="00091DDF">
        <w:rPr>
          <w:rFonts w:ascii="Times New Roman" w:eastAsia="Times New Roman" w:hAnsi="Times New Roman" w:cs="Times New Roman"/>
          <w:spacing w:val="-4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........</w:t>
      </w:r>
      <w:proofErr w:type="gramStart"/>
      <w:r w:rsidRPr="00091DDF">
        <w:rPr>
          <w:rFonts w:ascii="Times New Roman" w:eastAsia="Times New Roman" w:hAnsi="Times New Roman" w:cs="Times New Roman"/>
          <w:color w:val="000000"/>
          <w:lang w:val="tr-TR"/>
        </w:rPr>
        <w:t>/….</w:t>
      </w:r>
      <w:proofErr w:type="gramEnd"/>
      <w:r w:rsidRPr="00091DDF">
        <w:rPr>
          <w:rFonts w:ascii="Times New Roman" w:eastAsia="Times New Roman" w:hAnsi="Times New Roman" w:cs="Times New Roman"/>
          <w:color w:val="000000"/>
          <w:lang w:val="tr-TR"/>
        </w:rPr>
        <w:t>…/……</w:t>
      </w:r>
    </w:p>
    <w:p w14:paraId="2990D49D" w14:textId="1C0B03F6" w:rsidR="00021979" w:rsidRDefault="00021979" w:rsidP="00190E9A">
      <w:pPr>
        <w:suppressAutoHyphens/>
        <w:spacing w:before="120" w:after="12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lang w:val="tr-TR"/>
        </w:rPr>
      </w:pP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Jüri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üyeleri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tarafından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YÜKSEK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LİSANS/DOKTORA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tezi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olarak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uygun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görülmüş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olan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bu</w:t>
      </w:r>
      <w:r w:rsidRPr="00E8555C">
        <w:rPr>
          <w:rFonts w:ascii="Times New Roman" w:eastAsia="Times New Roman" w:hAnsi="Times New Roman" w:cs="Times New Roman"/>
          <w:spacing w:val="-13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tez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Sağlık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Bilimleri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/>
          <w:highlight w:val="yellow"/>
          <w:lang w:val="tr-TR"/>
        </w:rPr>
        <w:t>Üniversitesi,</w:t>
      </w:r>
      <w:r w:rsidRPr="00E8555C">
        <w:rPr>
          <w:rFonts w:ascii="Times New Roman" w:eastAsia="Times New Roman" w:hAnsi="Times New Roman" w:cs="Times New Roman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bCs/>
          <w:color w:val="000000" w:themeColor="text1"/>
          <w:highlight w:val="yellow"/>
          <w:lang w:val="tr-TR"/>
        </w:rPr>
        <w:t>Hamidiye</w:t>
      </w:r>
      <w:r w:rsidRPr="00E8555C">
        <w:rPr>
          <w:rFonts w:ascii="Times New Roman" w:eastAsia="Times New Roman" w:hAnsi="Times New Roman" w:cs="Times New Roman"/>
          <w:color w:val="000000" w:themeColor="text1"/>
          <w:highlight w:val="yellow"/>
          <w:lang w:val="tr-TR"/>
        </w:rPr>
        <w:t xml:space="preserve"> </w:t>
      </w:r>
      <w:r w:rsidR="00347789" w:rsidRPr="00E8555C">
        <w:rPr>
          <w:rFonts w:ascii="Times New Roman" w:eastAsia="Times New Roman" w:hAnsi="Times New Roman" w:cs="Times New Roman"/>
          <w:color w:val="000000" w:themeColor="text1"/>
          <w:highlight w:val="yellow"/>
          <w:lang w:val="tr-TR"/>
        </w:rPr>
        <w:t>Sporcu Sağlığı ve Spor Bilimleri</w:t>
      </w:r>
      <w:r w:rsidRPr="00E8555C">
        <w:rPr>
          <w:rFonts w:ascii="Times New Roman" w:eastAsia="Times New Roman" w:hAnsi="Times New Roman" w:cs="Times New Roman"/>
          <w:color w:val="000000" w:themeColor="text1"/>
          <w:highlight w:val="yellow"/>
          <w:lang w:val="tr-TR"/>
        </w:rPr>
        <w:t xml:space="preserve"> </w:t>
      </w:r>
      <w:proofErr w:type="spellStart"/>
      <w:r w:rsidRPr="00E8555C">
        <w:rPr>
          <w:rFonts w:ascii="Times New Roman" w:eastAsia="Times New Roman" w:hAnsi="Times New Roman" w:cs="Times New Roman"/>
          <w:color w:val="000000" w:themeColor="text1"/>
          <w:highlight w:val="yellow"/>
          <w:lang w:val="tr-TR"/>
        </w:rPr>
        <w:t>Bilimleri</w:t>
      </w:r>
      <w:proofErr w:type="spellEnd"/>
      <w:r w:rsidRPr="00E8555C">
        <w:rPr>
          <w:rFonts w:ascii="Times New Roman" w:eastAsia="Times New Roman" w:hAnsi="Times New Roman" w:cs="Times New Roman"/>
          <w:color w:val="000000" w:themeColor="text1"/>
          <w:highlight w:val="yellow"/>
          <w:lang w:val="tr-TR"/>
        </w:rPr>
        <w:t xml:space="preserve"> Enstitüsü </w:t>
      </w:r>
      <w:r w:rsidR="00347789" w:rsidRPr="00E8555C">
        <w:rPr>
          <w:rFonts w:ascii="Times New Roman" w:eastAsia="Times New Roman" w:hAnsi="Times New Roman" w:cs="Times New Roman"/>
          <w:color w:val="000000" w:themeColor="text1"/>
          <w:highlight w:val="yellow"/>
          <w:lang w:val="tr-TR"/>
        </w:rPr>
        <w:t xml:space="preserve">Yönetim Kurul </w:t>
      </w:r>
      <w:r w:rsidRPr="00E8555C">
        <w:rPr>
          <w:rFonts w:ascii="Times New Roman" w:eastAsia="Times New Roman" w:hAnsi="Times New Roman" w:cs="Times New Roman"/>
          <w:color w:val="000000" w:themeColor="text1"/>
          <w:highlight w:val="yellow"/>
          <w:lang w:val="tr-TR"/>
        </w:rPr>
        <w:t>kararı</w:t>
      </w:r>
      <w:r w:rsidRPr="00E8555C">
        <w:rPr>
          <w:rFonts w:ascii="Times New Roman" w:eastAsia="Times New Roman" w:hAnsi="Times New Roman" w:cs="Times New Roman"/>
          <w:color w:val="000000" w:themeColor="text1"/>
          <w:spacing w:val="-2"/>
          <w:highlight w:val="yellow"/>
          <w:lang w:val="tr-TR"/>
        </w:rPr>
        <w:t xml:space="preserve"> </w:t>
      </w:r>
      <w:r w:rsidRPr="00E8555C">
        <w:rPr>
          <w:rFonts w:ascii="Times New Roman" w:eastAsia="Times New Roman" w:hAnsi="Times New Roman" w:cs="Times New Roman"/>
          <w:color w:val="000000" w:themeColor="text1"/>
          <w:highlight w:val="yellow"/>
          <w:lang w:val="tr-TR"/>
        </w:rPr>
        <w:t xml:space="preserve">ile </w:t>
      </w:r>
      <w:r w:rsidRPr="00E8555C">
        <w:rPr>
          <w:rFonts w:ascii="Times New Roman" w:eastAsia="Times New Roman" w:hAnsi="Times New Roman" w:cs="Times New Roman"/>
          <w:color w:val="000000" w:themeColor="text1"/>
          <w:spacing w:val="-1"/>
          <w:highlight w:val="yellow"/>
          <w:lang w:val="tr-TR"/>
        </w:rPr>
        <w:t>onay</w:t>
      </w:r>
      <w:r w:rsidRPr="00E8555C">
        <w:rPr>
          <w:rFonts w:ascii="Times New Roman" w:eastAsia="Times New Roman" w:hAnsi="Times New Roman" w:cs="Times New Roman"/>
          <w:color w:val="000000" w:themeColor="text1"/>
          <w:highlight w:val="yellow"/>
          <w:lang w:val="tr-TR"/>
        </w:rPr>
        <w:t>lanmıştır.</w:t>
      </w:r>
    </w:p>
    <w:p w14:paraId="343955BD" w14:textId="413D5EC5" w:rsidR="00021979" w:rsidRDefault="00021979" w:rsidP="00021979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color w:val="000000" w:themeColor="text1"/>
          <w:lang w:val="tr-TR"/>
        </w:rPr>
      </w:pPr>
    </w:p>
    <w:p w14:paraId="6A697AEA" w14:textId="77777777" w:rsidR="00190E9A" w:rsidRPr="00091DDF" w:rsidRDefault="00190E9A" w:rsidP="00021979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color w:val="000000" w:themeColor="text1"/>
          <w:lang w:val="tr-TR"/>
        </w:rPr>
      </w:pPr>
    </w:p>
    <w:p w14:paraId="169B112C" w14:textId="005F52B9" w:rsidR="007A6297" w:rsidRDefault="00021979" w:rsidP="007A6297">
      <w:pPr>
        <w:suppressAutoHyphens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000000"/>
          <w:lang w:val="tr-TR"/>
        </w:rPr>
        <w:sectPr w:rsidR="007A6297" w:rsidSect="003B0559">
          <w:footerReference w:type="default" r:id="rId13"/>
          <w:pgSz w:w="11910" w:h="16840"/>
          <w:pgMar w:top="1701" w:right="1134" w:bottom="1134" w:left="1985" w:header="0" w:footer="0" w:gutter="0"/>
          <w:pgNumType w:fmt="lowerRoman" w:start="2"/>
          <w:cols w:space="708"/>
          <w:titlePg/>
          <w:docGrid w:linePitch="326"/>
        </w:sectPr>
      </w:pPr>
      <w:r w:rsidRPr="00091DDF">
        <w:rPr>
          <w:rFonts w:ascii="Times New Roman" w:eastAsia="Times New Roman" w:hAnsi="Times New Roman" w:cs="Times New Roman"/>
          <w:bCs/>
          <w:color w:val="000000" w:themeColor="text1"/>
          <w:lang w:val="tr-TR"/>
        </w:rPr>
        <w:t>Hamidiye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</w:t>
      </w:r>
      <w:r w:rsidR="00347789">
        <w:rPr>
          <w:rFonts w:ascii="Times New Roman" w:eastAsia="Times New Roman" w:hAnsi="Times New Roman" w:cs="Times New Roman"/>
          <w:color w:val="000000"/>
          <w:lang w:val="tr-TR"/>
        </w:rPr>
        <w:t>porcu Sağlığı ve Spor 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Enstitüsü</w:t>
      </w:r>
      <w:r w:rsidRPr="00091DDF">
        <w:rPr>
          <w:rFonts w:ascii="Times New Roman" w:eastAsia="Times New Roman" w:hAnsi="Times New Roman" w:cs="Times New Roman"/>
          <w:spacing w:val="-8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Müdürü</w:t>
      </w:r>
    </w:p>
    <w:p w14:paraId="55EE92D5" w14:textId="4CC25F4A" w:rsidR="006E3C5F" w:rsidRPr="00637957" w:rsidRDefault="006E3C5F" w:rsidP="00637957">
      <w:pPr>
        <w:pStyle w:val="GvdeMetni"/>
        <w:spacing w:before="480" w:after="360" w:line="240" w:lineRule="auto"/>
        <w:ind w:firstLine="0"/>
        <w:jc w:val="center"/>
        <w:rPr>
          <w:b/>
          <w:bCs/>
          <w:sz w:val="28"/>
          <w:szCs w:val="28"/>
          <w:lang w:val="tr-TR"/>
        </w:rPr>
      </w:pPr>
      <w:bookmarkStart w:id="3" w:name="_Toc67034281"/>
      <w:r w:rsidRPr="00637957">
        <w:rPr>
          <w:b/>
          <w:bCs/>
          <w:sz w:val="28"/>
          <w:szCs w:val="28"/>
          <w:lang w:val="tr-TR"/>
        </w:rPr>
        <w:lastRenderedPageBreak/>
        <w:t>BEYAN</w:t>
      </w:r>
      <w:bookmarkEnd w:id="3"/>
    </w:p>
    <w:p w14:paraId="3C83EB04" w14:textId="5BBEC8AB" w:rsidR="006E3C5F" w:rsidRPr="00091DDF" w:rsidRDefault="006E3C5F" w:rsidP="006E3C5F">
      <w:pPr>
        <w:suppressAutoHyphens/>
        <w:spacing w:before="120" w:after="120" w:line="360" w:lineRule="auto"/>
        <w:ind w:firstLine="720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Sağlık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Üniversitesi,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Hamidiye </w:t>
      </w:r>
      <w:r w:rsidR="00347789">
        <w:rPr>
          <w:rFonts w:ascii="Times New Roman" w:eastAsia="Times New Roman" w:hAnsi="Times New Roman" w:cs="Times New Roman"/>
          <w:lang w:val="tr-TR"/>
        </w:rPr>
        <w:t>Sporcu Sağlığı ve Spor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Enstitüsü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Yazım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Kurallarına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spacing w:val="-14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olarak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hazırladığım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bu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spacing w:val="-6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çalışmasında;</w:t>
      </w:r>
    </w:p>
    <w:p w14:paraId="2BDBD90A" w14:textId="77777777" w:rsidR="006E3C5F" w:rsidRPr="00091DDF" w:rsidRDefault="006E3C5F" w:rsidP="006E3C5F">
      <w:pPr>
        <w:pStyle w:val="ListeParagraf"/>
        <w:numPr>
          <w:ilvl w:val="0"/>
          <w:numId w:val="15"/>
        </w:numPr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Mevcut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çalışmasının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kendi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çalışmam</w:t>
      </w:r>
      <w:r w:rsidRPr="00091DDF">
        <w:rPr>
          <w:rFonts w:ascii="Times New Roman" w:eastAsia="Times New Roman" w:hAnsi="Times New Roman" w:cs="Times New Roman"/>
          <w:spacing w:val="17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olduğunu,</w:t>
      </w:r>
    </w:p>
    <w:p w14:paraId="2C220D48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içinde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sunduğum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verileri,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bilgileri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dokümanları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akademik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etik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kurallar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çerçevesinde elde</w:t>
      </w:r>
      <w:r w:rsidRPr="00091DDF">
        <w:rPr>
          <w:rFonts w:ascii="Times New Roman" w:eastAsia="Times New Roman" w:hAnsi="Times New Roman" w:cs="Times New Roman"/>
          <w:spacing w:val="-6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ettiğimi,</w:t>
      </w:r>
    </w:p>
    <w:p w14:paraId="316442EC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Tüm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bilgi,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belge,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değerlendirme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sonuçları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bilimsel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etik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ahlak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kurallarına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spacing w:val="4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 xml:space="preserve">olarak </w:t>
      </w:r>
      <w:r w:rsidRPr="00091DDF">
        <w:rPr>
          <w:rFonts w:ascii="Times New Roman" w:eastAsia="Times New Roman" w:hAnsi="Times New Roman" w:cs="Times New Roman"/>
          <w:color w:val="000000"/>
          <w:spacing w:val="-1"/>
          <w:lang w:val="tr-TR"/>
        </w:rPr>
        <w:t>sun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duğumu,</w:t>
      </w:r>
    </w:p>
    <w:p w14:paraId="6E682150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spacing w:val="-10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çalışmasında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yararlandığım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eserlerin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tümüne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spacing w:val="-10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atıfta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bulunarak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kaynak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gösterdiğimi,</w:t>
      </w:r>
    </w:p>
    <w:p w14:paraId="2BD2E224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Mevcut</w:t>
      </w:r>
      <w:r w:rsidRPr="00091DDF">
        <w:rPr>
          <w:rFonts w:ascii="Times New Roman" w:eastAsia="Times New Roman" w:hAnsi="Times New Roman" w:cs="Times New Roman"/>
          <w:spacing w:val="-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tezin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çalışılması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yazımı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sırasında</w:t>
      </w:r>
      <w:r w:rsidRPr="00091DDF">
        <w:rPr>
          <w:rFonts w:ascii="Times New Roman" w:eastAsia="Times New Roman" w:hAnsi="Times New Roman" w:cs="Times New Roman"/>
          <w:spacing w:val="-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patent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telif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haklarını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ihlal</w:t>
      </w:r>
      <w:r w:rsidRPr="00091DDF">
        <w:rPr>
          <w:rFonts w:ascii="Times New Roman" w:eastAsia="Times New Roman" w:hAnsi="Times New Roman" w:cs="Times New Roman"/>
          <w:spacing w:val="-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edici</w:t>
      </w:r>
      <w:r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bir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davranışımın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olmadığını,</w:t>
      </w:r>
    </w:p>
    <w:p w14:paraId="543A3E18" w14:textId="3E6E88D0" w:rsidR="006E3C5F" w:rsidRPr="00091DDF" w:rsidRDefault="00F93170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mc:AlternateContent>
          <mc:Choice Requires="wps">
            <w:drawing>
              <wp:anchor distT="91440" distB="91440" distL="137160" distR="137160" simplePos="0" relativeHeight="251741696" behindDoc="0" locked="0" layoutInCell="0" allowOverlap="1" wp14:anchorId="3838F47D" wp14:editId="59CB92C9">
                <wp:simplePos x="0" y="0"/>
                <wp:positionH relativeFrom="page">
                  <wp:posOffset>3306567</wp:posOffset>
                </wp:positionH>
                <wp:positionV relativeFrom="margin">
                  <wp:posOffset>3948114</wp:posOffset>
                </wp:positionV>
                <wp:extent cx="1423371" cy="6054090"/>
                <wp:effectExtent l="8573" t="0" r="0" b="0"/>
                <wp:wrapNone/>
                <wp:docPr id="45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3371" cy="60540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506F6CFC" w14:textId="0BAEB789" w:rsidR="00553A9F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“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Tez Kabul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nayı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”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“B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eyan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”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ları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tezin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basılı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halinde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mevcut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olmalarına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rağmen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ulusal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merkezine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yüklenecek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dijital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hallerinden</w:t>
                            </w:r>
                            <w:proofErr w:type="spellEnd"/>
                            <w:r w:rsidRPr="00AA6F2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çıkartılması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gerekmektedir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DB4DFC1" w14:textId="77777777" w:rsidR="00553A9F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EF8D1A4" w14:textId="77777777" w:rsidR="00553A9F" w:rsidRPr="008A7F9B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8F7B50" w14:textId="77777777" w:rsidR="00553A9F" w:rsidRPr="00AA6F22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8F47D" id="Otomatik Şekil 2" o:spid="_x0000_s1029" style="position:absolute;left:0;text-align:left;margin-left:260.35pt;margin-top:310.9pt;width:112.1pt;height:476.7pt;rotation:90;z-index:251741696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" o:allowincell="f" fillcolor="#c00000" stroked="f">
                <v:textbox>
                  <w:txbxContent>
                    <w:p w14:paraId="506F6CFC" w14:textId="0BAEB789" w:rsidR="00553A9F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“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Tez Kabul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nayı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”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“B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eyan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”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ları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tezin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basılı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halinde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mevcut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olmalarına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rağmen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ulusal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merkezine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yüklenecek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dijital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hallerinden</w:t>
                      </w:r>
                      <w:proofErr w:type="spellEnd"/>
                      <w:r w:rsidRPr="00AA6F2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çıkartılması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gerekmektedir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DB4DFC1" w14:textId="77777777" w:rsidR="00553A9F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EF8D1A4" w14:textId="77777777" w:rsidR="00553A9F" w:rsidRPr="008A7F9B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8F7B50" w14:textId="77777777" w:rsidR="00553A9F" w:rsidRPr="00AA6F22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Kullanılan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verilerde</w:t>
      </w:r>
      <w:r w:rsidR="006E3C5F"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herhangi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bir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değişiklik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yapmadığımı,</w:t>
      </w:r>
      <w:r w:rsidR="006E3C5F"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bildirir,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aksi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bir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durumda</w:t>
      </w:r>
      <w:r w:rsidR="006E3C5F" w:rsidRPr="00091DDF">
        <w:rPr>
          <w:rFonts w:ascii="Times New Roman" w:eastAsia="Times New Roman" w:hAnsi="Times New Roman" w:cs="Times New Roman"/>
          <w:spacing w:val="-4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aleyhime doğabilecek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tüm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hak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kayıplarını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kabullendiğimi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beyan</w:t>
      </w:r>
      <w:r w:rsidR="006E3C5F" w:rsidRPr="00091DDF">
        <w:rPr>
          <w:rFonts w:ascii="Times New Roman" w:eastAsia="Times New Roman" w:hAnsi="Times New Roman" w:cs="Times New Roman"/>
          <w:spacing w:val="-8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ederim.</w:t>
      </w:r>
    </w:p>
    <w:p w14:paraId="596CEF57" w14:textId="7294856E" w:rsidR="006E3C5F" w:rsidRPr="00091DDF" w:rsidRDefault="006E3C5F" w:rsidP="006E3C5F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lang w:val="tr-TR"/>
        </w:rPr>
      </w:pPr>
    </w:p>
    <w:p w14:paraId="4326C787" w14:textId="1B4197F0" w:rsidR="006E3C5F" w:rsidRPr="00091DDF" w:rsidRDefault="006E3C5F" w:rsidP="006E3C5F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lang w:val="tr-TR"/>
        </w:rPr>
      </w:pPr>
    </w:p>
    <w:p w14:paraId="41C1679A" w14:textId="65610AF3" w:rsidR="006E3C5F" w:rsidRPr="00091DDF" w:rsidRDefault="006E3C5F" w:rsidP="006E3C5F">
      <w:pPr>
        <w:suppressAutoHyphens/>
        <w:spacing w:before="120" w:after="120" w:line="360" w:lineRule="auto"/>
        <w:ind w:left="6480" w:firstLine="720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spacing w:val="-1"/>
          <w:lang w:val="tr-TR"/>
        </w:rPr>
        <w:t>(İm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za)</w:t>
      </w:r>
    </w:p>
    <w:p w14:paraId="33B04574" w14:textId="63C084E9" w:rsidR="006E3C5F" w:rsidRPr="00091DDF" w:rsidRDefault="006E3C5F" w:rsidP="006E3C5F">
      <w:pPr>
        <w:suppressAutoHyphens/>
        <w:spacing w:before="120" w:after="120" w:line="360" w:lineRule="auto"/>
        <w:ind w:left="6480"/>
        <w:rPr>
          <w:rFonts w:ascii="Times New Roman" w:hAnsi="Times New Roman" w:cs="Times New Roman"/>
          <w:lang w:val="tr-TR"/>
        </w:rPr>
      </w:pPr>
      <w:r>
        <w:rPr>
          <w:rFonts w:ascii="Times New Roman" w:eastAsia="Times New Roman" w:hAnsi="Times New Roman" w:cs="Times New Roman"/>
          <w:color w:val="000000"/>
          <w:lang w:val="tr-TR"/>
        </w:rPr>
        <w:t xml:space="preserve">      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(Adı</w:t>
      </w:r>
      <w:r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Soyadı)</w:t>
      </w:r>
    </w:p>
    <w:p w14:paraId="0C654A10" w14:textId="3C7A517E" w:rsidR="006E3C5F" w:rsidRPr="00091DDF" w:rsidRDefault="006E3C5F" w:rsidP="006E3C5F">
      <w:pPr>
        <w:suppressAutoHyphens/>
        <w:spacing w:before="120" w:after="120" w:line="360" w:lineRule="auto"/>
        <w:ind w:left="5760" w:firstLine="720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(Tez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Savunma</w:t>
      </w:r>
      <w:r w:rsidRPr="00091DDF">
        <w:rPr>
          <w:rFonts w:ascii="Times New Roman" w:eastAsia="Times New Roman" w:hAnsi="Times New Roman" w:cs="Times New Roman"/>
          <w:spacing w:val="-6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Tarihi)</w:t>
      </w:r>
    </w:p>
    <w:p w14:paraId="24D6EFE7" w14:textId="3E1C1EB3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4BE2B36" w14:textId="1029B243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E8C9C98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360553A" w14:textId="0C84C5A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41B25C06" w14:textId="5EC21AEE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28136BB" w14:textId="208A18EF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21D9AFE" w14:textId="03C4F6D6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4CFF43E" w14:textId="03A28F9F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58D9AC90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1BDF970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0171175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0059230" w14:textId="77777777" w:rsidR="006E3C5F" w:rsidRDefault="006E3C5F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0C62FBA" w14:textId="77777777" w:rsidR="006E3C5F" w:rsidRDefault="006E3C5F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E21C8CF" w14:textId="77777777" w:rsidR="006E3C5F" w:rsidRDefault="006E3C5F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121B007" w14:textId="77777777" w:rsidR="00D058BD" w:rsidRDefault="00D058BD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46AB5B7" w14:textId="77777777" w:rsidR="00DD5682" w:rsidRDefault="00DD5682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  <w:sectPr w:rsidR="00DD5682" w:rsidSect="007A6297">
          <w:footerReference w:type="default" r:id="rId14"/>
          <w:pgSz w:w="11910" w:h="16840"/>
          <w:pgMar w:top="1701" w:right="1134" w:bottom="1134" w:left="1985" w:header="0" w:footer="0" w:gutter="0"/>
          <w:pgNumType w:fmt="lowerRoman" w:start="3"/>
          <w:cols w:space="708"/>
          <w:docGrid w:linePitch="326"/>
        </w:sectPr>
      </w:pPr>
    </w:p>
    <w:p w14:paraId="2CC9F7A9" w14:textId="415F8BB1" w:rsidR="00D058BD" w:rsidRPr="002C78FF" w:rsidRDefault="00DD5682" w:rsidP="00716117">
      <w:pPr>
        <w:pStyle w:val="Balk1"/>
        <w:rPr>
          <w:rFonts w:eastAsia="Times New Roman"/>
          <w:lang w:val="tr-TR"/>
        </w:rPr>
      </w:pPr>
      <w:bookmarkStart w:id="4" w:name="_Toc67034282"/>
      <w:bookmarkStart w:id="5" w:name="_Toc100753812"/>
      <w:r w:rsidRPr="002C78FF">
        <w:rPr>
          <w:rFonts w:eastAsia="Times New Roman"/>
          <w:lang w:val="tr-TR"/>
        </w:rPr>
        <w:lastRenderedPageBreak/>
        <w:t>İTHAF</w:t>
      </w:r>
      <w:bookmarkEnd w:id="4"/>
      <w:bookmarkEnd w:id="5"/>
    </w:p>
    <w:p w14:paraId="5B2EE17D" w14:textId="57D2DA83" w:rsidR="00DD5682" w:rsidRDefault="00DD5682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CA4110C" w14:textId="1EFCE05D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0A116D2" w14:textId="3213907A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368B1714" w14:textId="2CE4C132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77A5D10E" w14:textId="0E819A1A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750521E0" w14:textId="60F18D9A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2DD23745" w14:textId="7E2D2CF0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17F165A4" w14:textId="1D3029D3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E5CCCD8" w14:textId="6D04F419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06A9410" w14:textId="18A45886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1B0B7F44" w14:textId="41877AB1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5E764B3" w14:textId="2ECD595F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41C78D98" w14:textId="0CD78F97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A54443E" w14:textId="7D5E9F7A" w:rsidR="00AC7F46" w:rsidRPr="00AC7F46" w:rsidRDefault="00AC7F46" w:rsidP="002D2B19">
      <w:pPr>
        <w:pStyle w:val="GvdeMetni"/>
        <w:rPr>
          <w:lang w:val="tr-TR"/>
        </w:rPr>
      </w:pPr>
      <w:r w:rsidRPr="00AC7F46">
        <w:rPr>
          <w:lang w:val="tr-TR"/>
        </w:rPr>
        <w:t>İthaf yazısı, sayfayı sağ-sol ve üst-alt olarak ortalayarak, aşağıdaki örneğine uygun bir şekilde yazılmalıdır.</w:t>
      </w:r>
    </w:p>
    <w:p w14:paraId="308D631C" w14:textId="51EDA296" w:rsidR="00DD5682" w:rsidRPr="006A3D63" w:rsidRDefault="00AC7F46" w:rsidP="002D2B19">
      <w:pPr>
        <w:pStyle w:val="GvdeMetni"/>
        <w:rPr>
          <w:lang w:val="tr-TR"/>
        </w:rPr>
      </w:pPr>
      <w:r w:rsidRPr="00AC7F46">
        <w:rPr>
          <w:lang w:val="tr-TR"/>
        </w:rPr>
        <w:t>“Annem / Babam / Eşim / Hocam / vb.  .......’a ithaf ediyorum”</w:t>
      </w:r>
    </w:p>
    <w:p w14:paraId="3B1FF5D3" w14:textId="304FE506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4267286" w14:textId="3FBE7CD1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2045479" w14:textId="18BD31FD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B297EF8" w14:textId="797704A9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1F8E834" w14:textId="11F6E7B5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24F0F340" w14:textId="77777777" w:rsidR="00DD5682" w:rsidRDefault="00DD5682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  <w:sectPr w:rsidR="00DD5682" w:rsidSect="00637957">
          <w:footerReference w:type="default" r:id="rId15"/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7637772F" w14:textId="0E352248" w:rsidR="00DD5682" w:rsidRPr="00C17ADA" w:rsidRDefault="00DD5682" w:rsidP="00C17ADA">
      <w:pPr>
        <w:pStyle w:val="Balk1"/>
        <w:rPr>
          <w:rFonts w:eastAsia="Times New Roman"/>
          <w:lang w:val="tr-TR"/>
        </w:rPr>
      </w:pPr>
      <w:bookmarkStart w:id="6" w:name="_Toc67034283"/>
      <w:bookmarkStart w:id="7" w:name="_Toc100753813"/>
      <w:r w:rsidRPr="002C78FF">
        <w:rPr>
          <w:rFonts w:eastAsia="Times New Roman"/>
          <w:lang w:val="tr-TR"/>
        </w:rPr>
        <w:lastRenderedPageBreak/>
        <w:t>TEŞEKKÜR</w:t>
      </w:r>
      <w:bookmarkEnd w:id="6"/>
      <w:bookmarkEnd w:id="7"/>
    </w:p>
    <w:p w14:paraId="058BD7E0" w14:textId="4EF83D95" w:rsidR="00AC7F46" w:rsidRPr="00AC7F46" w:rsidRDefault="00AC7F46" w:rsidP="002D2B19">
      <w:pPr>
        <w:pStyle w:val="GvdeMetni"/>
      </w:pPr>
      <w:r w:rsidRPr="00AC7F46">
        <w:t xml:space="preserve">Bu </w:t>
      </w:r>
      <w:proofErr w:type="spellStart"/>
      <w:r w:rsidRPr="00AC7F46">
        <w:t>sayfada</w:t>
      </w:r>
      <w:proofErr w:type="spellEnd"/>
      <w:r w:rsidRPr="00AC7F46">
        <w:t xml:space="preserve"> </w:t>
      </w:r>
      <w:proofErr w:type="spellStart"/>
      <w:r w:rsidRPr="00AC7F46">
        <w:t>tez</w:t>
      </w:r>
      <w:proofErr w:type="spellEnd"/>
      <w:r w:rsidRPr="00AC7F46">
        <w:t xml:space="preserve"> </w:t>
      </w:r>
      <w:proofErr w:type="spellStart"/>
      <w:r w:rsidRPr="00AC7F46">
        <w:t>çalışması</w:t>
      </w:r>
      <w:proofErr w:type="spellEnd"/>
      <w:r w:rsidRPr="00AC7F46">
        <w:t xml:space="preserve"> </w:t>
      </w:r>
      <w:proofErr w:type="spellStart"/>
      <w:r w:rsidRPr="00AC7F46">
        <w:t>sırasında</w:t>
      </w:r>
      <w:proofErr w:type="spellEnd"/>
      <w:r w:rsidRPr="00AC7F46">
        <w:t xml:space="preserve"> </w:t>
      </w:r>
      <w:proofErr w:type="spellStart"/>
      <w:r w:rsidRPr="00AC7F46">
        <w:t>gerçek</w:t>
      </w:r>
      <w:proofErr w:type="spellEnd"/>
      <w:r w:rsidRPr="00AC7F46">
        <w:t xml:space="preserve"> </w:t>
      </w:r>
      <w:proofErr w:type="spellStart"/>
      <w:r w:rsidRPr="00AC7F46">
        <w:t>anlamda</w:t>
      </w:r>
      <w:proofErr w:type="spellEnd"/>
      <w:r w:rsidRPr="00AC7F46">
        <w:t xml:space="preserve"> </w:t>
      </w:r>
      <w:proofErr w:type="spellStart"/>
      <w:r w:rsidRPr="00AC7F46">
        <w:t>yol</w:t>
      </w:r>
      <w:proofErr w:type="spellEnd"/>
      <w:r w:rsidRPr="00AC7F46">
        <w:t xml:space="preserve"> </w:t>
      </w:r>
      <w:proofErr w:type="spellStart"/>
      <w:r w:rsidRPr="00AC7F46">
        <w:t>göstermeleri</w:t>
      </w:r>
      <w:proofErr w:type="spellEnd"/>
      <w:r w:rsidRPr="00AC7F46">
        <w:t xml:space="preserve">, </w:t>
      </w:r>
      <w:proofErr w:type="spellStart"/>
      <w:r w:rsidRPr="00AC7F46">
        <w:t>alet</w:t>
      </w:r>
      <w:proofErr w:type="spellEnd"/>
      <w:r w:rsidRPr="00AC7F46">
        <w:t xml:space="preserve">, </w:t>
      </w:r>
      <w:proofErr w:type="spellStart"/>
      <w:r w:rsidRPr="00AC7F46">
        <w:t>laboratuvar</w:t>
      </w:r>
      <w:proofErr w:type="spellEnd"/>
      <w:r w:rsidRPr="00AC7F46">
        <w:t xml:space="preserve"> vb. </w:t>
      </w:r>
      <w:proofErr w:type="spellStart"/>
      <w:r w:rsidRPr="00AC7F46">
        <w:t>kullanmaya</w:t>
      </w:r>
      <w:proofErr w:type="spellEnd"/>
      <w:r w:rsidRPr="00AC7F46">
        <w:t xml:space="preserve"> </w:t>
      </w:r>
      <w:proofErr w:type="spellStart"/>
      <w:r w:rsidRPr="00AC7F46">
        <w:t>izinleri</w:t>
      </w:r>
      <w:proofErr w:type="spellEnd"/>
      <w:r w:rsidRPr="00AC7F46">
        <w:t xml:space="preserve">, </w:t>
      </w:r>
      <w:proofErr w:type="spellStart"/>
      <w:r w:rsidRPr="00AC7F46">
        <w:t>teknik</w:t>
      </w:r>
      <w:proofErr w:type="spellEnd"/>
      <w:r w:rsidRPr="00AC7F46">
        <w:t xml:space="preserve"> </w:t>
      </w:r>
      <w:proofErr w:type="spellStart"/>
      <w:r w:rsidRPr="00AC7F46">
        <w:t>yardımları</w:t>
      </w:r>
      <w:proofErr w:type="spellEnd"/>
      <w:r w:rsidRPr="00AC7F46">
        <w:t xml:space="preserve"> </w:t>
      </w:r>
      <w:proofErr w:type="spellStart"/>
      <w:r w:rsidRPr="00AC7F46">
        <w:t>ve</w:t>
      </w:r>
      <w:proofErr w:type="spellEnd"/>
      <w:r w:rsidRPr="00AC7F46">
        <w:t>/</w:t>
      </w:r>
      <w:proofErr w:type="spellStart"/>
      <w:r w:rsidRPr="00AC7F46">
        <w:t>veya</w:t>
      </w:r>
      <w:proofErr w:type="spellEnd"/>
      <w:r w:rsidRPr="00AC7F46">
        <w:t xml:space="preserve"> </w:t>
      </w:r>
      <w:proofErr w:type="spellStart"/>
      <w:r w:rsidRPr="00AC7F46">
        <w:t>parasal</w:t>
      </w:r>
      <w:proofErr w:type="spellEnd"/>
      <w:r w:rsidRPr="00AC7F46">
        <w:t xml:space="preserve"> </w:t>
      </w:r>
      <w:proofErr w:type="spellStart"/>
      <w:r w:rsidRPr="00AC7F46">
        <w:t>desteği</w:t>
      </w:r>
      <w:proofErr w:type="spellEnd"/>
      <w:r w:rsidRPr="00AC7F46">
        <w:t xml:space="preserve"> </w:t>
      </w:r>
      <w:proofErr w:type="spellStart"/>
      <w:r w:rsidRPr="00AC7F46">
        <w:t>olan</w:t>
      </w:r>
      <w:proofErr w:type="spellEnd"/>
      <w:r w:rsidRPr="00AC7F46">
        <w:t xml:space="preserve"> </w:t>
      </w:r>
      <w:proofErr w:type="spellStart"/>
      <w:r w:rsidRPr="00AC7F46">
        <w:t>kişi</w:t>
      </w:r>
      <w:proofErr w:type="spellEnd"/>
      <w:r w:rsidRPr="00AC7F46">
        <w:t xml:space="preserve">, </w:t>
      </w:r>
      <w:proofErr w:type="spellStart"/>
      <w:r w:rsidRPr="00AC7F46">
        <w:t>kurum</w:t>
      </w:r>
      <w:proofErr w:type="spellEnd"/>
      <w:r w:rsidRPr="00AC7F46">
        <w:t xml:space="preserve"> </w:t>
      </w:r>
      <w:proofErr w:type="spellStart"/>
      <w:r w:rsidRPr="00AC7F46">
        <w:t>ve</w:t>
      </w:r>
      <w:proofErr w:type="spellEnd"/>
      <w:r w:rsidRPr="00AC7F46">
        <w:t xml:space="preserve"> </w:t>
      </w:r>
      <w:proofErr w:type="spellStart"/>
      <w:r w:rsidRPr="00AC7F46">
        <w:t>kuruluşlara</w:t>
      </w:r>
      <w:proofErr w:type="spellEnd"/>
      <w:r w:rsidRPr="00AC7F46">
        <w:t xml:space="preserve"> </w:t>
      </w:r>
      <w:proofErr w:type="spellStart"/>
      <w:r w:rsidRPr="00AC7F46">
        <w:t>abartılı</w:t>
      </w:r>
      <w:proofErr w:type="spellEnd"/>
      <w:r w:rsidRPr="00AC7F46">
        <w:t xml:space="preserve"> </w:t>
      </w:r>
      <w:proofErr w:type="spellStart"/>
      <w:r w:rsidRPr="00AC7F46">
        <w:t>olmayan</w:t>
      </w:r>
      <w:proofErr w:type="spellEnd"/>
      <w:r w:rsidRPr="00AC7F46">
        <w:t xml:space="preserve"> </w:t>
      </w:r>
      <w:proofErr w:type="spellStart"/>
      <w:r w:rsidRPr="00AC7F46">
        <w:t>bir</w:t>
      </w:r>
      <w:proofErr w:type="spellEnd"/>
      <w:r w:rsidRPr="00AC7F46">
        <w:t xml:space="preserve"> </w:t>
      </w:r>
      <w:proofErr w:type="spellStart"/>
      <w:r w:rsidRPr="00AC7F46">
        <w:t>biçimde</w:t>
      </w:r>
      <w:proofErr w:type="spellEnd"/>
      <w:r w:rsidRPr="00AC7F46">
        <w:t xml:space="preserve"> </w:t>
      </w:r>
      <w:proofErr w:type="spellStart"/>
      <w:r w:rsidRPr="00AC7F46">
        <w:t>teşekkür</w:t>
      </w:r>
      <w:proofErr w:type="spellEnd"/>
      <w:r w:rsidRPr="00AC7F46">
        <w:t xml:space="preserve"> </w:t>
      </w:r>
      <w:proofErr w:type="spellStart"/>
      <w:r w:rsidRPr="00AC7F46">
        <w:t>edilmelidir</w:t>
      </w:r>
      <w:proofErr w:type="spellEnd"/>
      <w:r w:rsidRPr="00AC7F46">
        <w:t xml:space="preserve"> (</w:t>
      </w:r>
      <w:proofErr w:type="spellStart"/>
      <w:r w:rsidRPr="00AC7F46">
        <w:t>Teşekkür</w:t>
      </w:r>
      <w:proofErr w:type="spellEnd"/>
      <w:r w:rsidRPr="00AC7F46">
        <w:t xml:space="preserve"> </w:t>
      </w:r>
      <w:proofErr w:type="spellStart"/>
      <w:r w:rsidRPr="00AC7F46">
        <w:t>ederken</w:t>
      </w:r>
      <w:proofErr w:type="spellEnd"/>
      <w:r w:rsidRPr="00AC7F46">
        <w:t xml:space="preserve"> </w:t>
      </w:r>
      <w:proofErr w:type="spellStart"/>
      <w:r w:rsidRPr="00AC7F46">
        <w:t>kime</w:t>
      </w:r>
      <w:proofErr w:type="spellEnd"/>
      <w:r w:rsidRPr="00AC7F46">
        <w:t xml:space="preserve"> </w:t>
      </w:r>
      <w:proofErr w:type="spellStart"/>
      <w:r w:rsidRPr="00AC7F46">
        <w:t>veya</w:t>
      </w:r>
      <w:proofErr w:type="spellEnd"/>
      <w:r w:rsidRPr="00AC7F46">
        <w:t xml:space="preserve"> hangi </w:t>
      </w:r>
      <w:proofErr w:type="spellStart"/>
      <w:r w:rsidRPr="00AC7F46">
        <w:t>kuruma</w:t>
      </w:r>
      <w:proofErr w:type="spellEnd"/>
      <w:r w:rsidRPr="00AC7F46">
        <w:t xml:space="preserve"> </w:t>
      </w:r>
      <w:proofErr w:type="spellStart"/>
      <w:r w:rsidRPr="00AC7F46">
        <w:t>neden</w:t>
      </w:r>
      <w:proofErr w:type="spellEnd"/>
      <w:r w:rsidRPr="00AC7F46">
        <w:t xml:space="preserve"> </w:t>
      </w:r>
      <w:proofErr w:type="spellStart"/>
      <w:r w:rsidRPr="00AC7F46">
        <w:t>teşekkür</w:t>
      </w:r>
      <w:proofErr w:type="spellEnd"/>
      <w:r w:rsidRPr="00AC7F46">
        <w:t xml:space="preserve"> </w:t>
      </w:r>
      <w:proofErr w:type="spellStart"/>
      <w:r w:rsidRPr="00AC7F46">
        <w:t>ettiğinizi</w:t>
      </w:r>
      <w:proofErr w:type="spellEnd"/>
      <w:r w:rsidRPr="00AC7F46">
        <w:t xml:space="preserve"> </w:t>
      </w:r>
      <w:proofErr w:type="spellStart"/>
      <w:r w:rsidRPr="00AC7F46">
        <w:t>açıkça</w:t>
      </w:r>
      <w:proofErr w:type="spellEnd"/>
      <w:r w:rsidRPr="00AC7F46">
        <w:t xml:space="preserve"> </w:t>
      </w:r>
      <w:proofErr w:type="spellStart"/>
      <w:r w:rsidRPr="00AC7F46">
        <w:t>belirtmeniz</w:t>
      </w:r>
      <w:proofErr w:type="spellEnd"/>
      <w:r w:rsidRPr="00AC7F46">
        <w:t xml:space="preserve"> </w:t>
      </w:r>
      <w:proofErr w:type="spellStart"/>
      <w:r w:rsidRPr="00AC7F46">
        <w:t>gerekir</w:t>
      </w:r>
      <w:proofErr w:type="spellEnd"/>
      <w:r w:rsidRPr="00AC7F46">
        <w:t>).</w:t>
      </w:r>
    </w:p>
    <w:p w14:paraId="48E434E5" w14:textId="28C3EC16" w:rsidR="00DD5682" w:rsidRDefault="00AC7F46" w:rsidP="002D2B19">
      <w:pPr>
        <w:pStyle w:val="GvdeMetni"/>
      </w:pPr>
      <w:proofErr w:type="spellStart"/>
      <w:r w:rsidRPr="00AC7F46">
        <w:t>Proje</w:t>
      </w:r>
      <w:proofErr w:type="spellEnd"/>
      <w:r w:rsidRPr="00AC7F46">
        <w:t xml:space="preserve"> </w:t>
      </w:r>
      <w:proofErr w:type="spellStart"/>
      <w:r w:rsidRPr="00AC7F46">
        <w:t>desteği</w:t>
      </w:r>
      <w:proofErr w:type="spellEnd"/>
      <w:r w:rsidRPr="00AC7F46">
        <w:t xml:space="preserve"> </w:t>
      </w:r>
      <w:proofErr w:type="spellStart"/>
      <w:r w:rsidRPr="00AC7F46">
        <w:t>alınmışsa</w:t>
      </w:r>
      <w:proofErr w:type="spellEnd"/>
      <w:r w:rsidRPr="00AC7F46">
        <w:t xml:space="preserve"> </w:t>
      </w:r>
      <w:proofErr w:type="spellStart"/>
      <w:r w:rsidRPr="00AC7F46">
        <w:t>destekleyen</w:t>
      </w:r>
      <w:proofErr w:type="spellEnd"/>
      <w:r w:rsidRPr="00AC7F46">
        <w:t xml:space="preserve"> </w:t>
      </w:r>
      <w:proofErr w:type="spellStart"/>
      <w:r w:rsidRPr="00AC7F46">
        <w:t>kurum</w:t>
      </w:r>
      <w:proofErr w:type="spellEnd"/>
      <w:r w:rsidRPr="00AC7F46">
        <w:t xml:space="preserve"> </w:t>
      </w:r>
      <w:proofErr w:type="spellStart"/>
      <w:r w:rsidRPr="00AC7F46">
        <w:t>ve</w:t>
      </w:r>
      <w:proofErr w:type="spellEnd"/>
      <w:r w:rsidRPr="00AC7F46">
        <w:t xml:space="preserve"> </w:t>
      </w:r>
      <w:proofErr w:type="spellStart"/>
      <w:r w:rsidRPr="00AC7F46">
        <w:t>proje</w:t>
      </w:r>
      <w:proofErr w:type="spellEnd"/>
      <w:r w:rsidRPr="00AC7F46">
        <w:t xml:space="preserve"> no (BAP, TÜBİTAK vb.) </w:t>
      </w:r>
      <w:proofErr w:type="spellStart"/>
      <w:r w:rsidRPr="00AC7F46">
        <w:t>ayrı</w:t>
      </w:r>
      <w:proofErr w:type="spellEnd"/>
      <w:r w:rsidRPr="00AC7F46">
        <w:t xml:space="preserve"> bir </w:t>
      </w:r>
      <w:proofErr w:type="spellStart"/>
      <w:r w:rsidRPr="00AC7F46">
        <w:t>paragrafta</w:t>
      </w:r>
      <w:proofErr w:type="spellEnd"/>
      <w:r w:rsidRPr="00AC7F46">
        <w:t xml:space="preserve"> </w:t>
      </w:r>
      <w:proofErr w:type="spellStart"/>
      <w:r w:rsidRPr="00AC7F46">
        <w:t>belirtilmelidir</w:t>
      </w:r>
      <w:proofErr w:type="spellEnd"/>
      <w:r w:rsidRPr="00AC7F46">
        <w:t>.</w:t>
      </w:r>
    </w:p>
    <w:p w14:paraId="75CE018A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7B1E0EDA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4B2CCDFC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10E72214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E131177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C91BE8D" w14:textId="77777777" w:rsidR="00DD5682" w:rsidRPr="00953A3A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4E47E32A" w14:textId="77777777" w:rsidR="00D058BD" w:rsidRPr="00953A3A" w:rsidRDefault="00D058BD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36E2A816" w14:textId="77777777" w:rsidR="00D058BD" w:rsidRPr="00953A3A" w:rsidRDefault="00D058BD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  <w:sectPr w:rsidR="00D058BD" w:rsidRPr="00953A3A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6D2FCE2C" w14:textId="4505E777" w:rsidR="00F777AE" w:rsidRDefault="00AB35F7" w:rsidP="00AB35F7">
      <w:pPr>
        <w:pStyle w:val="Balk1"/>
      </w:pPr>
      <w:bookmarkStart w:id="8" w:name="_Toc100753814"/>
      <w:r>
        <w:lastRenderedPageBreak/>
        <w:t>İÇİNDEKİLER</w:t>
      </w:r>
      <w:bookmarkEnd w:id="8"/>
    </w:p>
    <w:sdt>
      <w:sdtPr>
        <w:rPr>
          <w:rFonts w:asciiTheme="minorHAnsi" w:hAnsiTheme="minorHAnsi"/>
        </w:rPr>
        <w:id w:val="-1385642720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</w:rPr>
      </w:sdtEndPr>
      <w:sdtContent>
        <w:p w14:paraId="206F26C0" w14:textId="0BC8D5C6" w:rsidR="007971BC" w:rsidRDefault="00811C7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r>
            <w:fldChar w:fldCharType="begin"/>
          </w:r>
          <w:r>
            <w:instrText xml:space="preserve"> TOC \o "1-2" \h \z \t "Başlık 3;3;Başlık 4;4" </w:instrText>
          </w:r>
          <w:r>
            <w:fldChar w:fldCharType="separate"/>
          </w:r>
          <w:hyperlink w:anchor="_Toc100753812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İTHAF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_Toc100753812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iv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32E5862" w14:textId="5617F995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3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TEŞEKKÜR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19021" w14:textId="452BD4CA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4" w:history="1">
            <w:r w:rsidRPr="00FD0845">
              <w:rPr>
                <w:rStyle w:val="Kpr"/>
                <w:noProof/>
              </w:rPr>
              <w:t>İÇİNDEKİLER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30460" w14:textId="34F6EE05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5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TABLOLAR LİSTESİ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viii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BAE2A" w14:textId="6A0FE9F1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6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ŞEKİLLER LİSTESİ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ix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5728D" w14:textId="2031A3B0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7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SİMGELER VE KISALTMALAR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x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85747" w14:textId="4F8489C4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8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ÖZET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xi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90048" w14:textId="3B329323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9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xii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C9A8E" w14:textId="1D78C828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0" w:history="1">
            <w:r w:rsidRPr="00FD0845">
              <w:rPr>
                <w:rStyle w:val="Kpr"/>
                <w:noProof/>
              </w:rPr>
              <w:t>1. GİRİŞ VE AMAÇ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20F9A" w14:textId="43C2D6B8" w:rsidR="007971BC" w:rsidRDefault="007971BC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1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1.1. İKİNCİ DERECE BAŞLIK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D74DE" w14:textId="2F494813" w:rsidR="007971BC" w:rsidRDefault="007971BC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2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1.2. İKİNCİ DERECE BAŞLIK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92E1B" w14:textId="35345121" w:rsidR="007971BC" w:rsidRDefault="007971BC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3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1.2.1. Üçüncü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AAA43" w14:textId="696C7146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4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2. GENEL BİLGİLER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287C3" w14:textId="0ED6B3B0" w:rsidR="007971BC" w:rsidRDefault="007971BC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5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2.1. İKİNCİ DERECE BAŞLIK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EF8E4" w14:textId="7D8C1581" w:rsidR="007971BC" w:rsidRDefault="007971BC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6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2.1.1. Üçüncü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F0D62" w14:textId="6D9048FC" w:rsidR="007971BC" w:rsidRDefault="007971BC">
          <w:pPr>
            <w:pStyle w:val="T4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7" w:history="1">
            <w:r w:rsidRPr="00FD0845">
              <w:rPr>
                <w:rStyle w:val="Kpr"/>
                <w:noProof/>
              </w:rPr>
              <w:t xml:space="preserve">2.1.1.1. </w:t>
            </w:r>
            <w:r w:rsidRPr="00FD0845">
              <w:rPr>
                <w:rStyle w:val="Kpr"/>
                <w:noProof/>
                <w:lang w:val="tr-TR"/>
              </w:rPr>
              <w:t>Dördüncü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1382E" w14:textId="46764A99" w:rsidR="007971BC" w:rsidRDefault="007971BC">
          <w:pPr>
            <w:pStyle w:val="T4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8" w:history="1">
            <w:r w:rsidRPr="00FD0845">
              <w:rPr>
                <w:rStyle w:val="Kpr"/>
                <w:noProof/>
              </w:rPr>
              <w:t xml:space="preserve">2.1.1.2. </w:t>
            </w:r>
            <w:r w:rsidRPr="00FD0845">
              <w:rPr>
                <w:rStyle w:val="Kpr"/>
                <w:noProof/>
                <w:lang w:val="tr-TR"/>
              </w:rPr>
              <w:t>Dördüncü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4EC71" w14:textId="24C0BF0E" w:rsidR="007971BC" w:rsidRDefault="007971BC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9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2.2. İKİNCİ DERECE BAŞLIK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F7994" w14:textId="4CD58575" w:rsidR="007971BC" w:rsidRDefault="007971BC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0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2.2.1. Üçüncü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47E407" w14:textId="282FF808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1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3. GEREÇ VE YÖNTEM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3C267" w14:textId="037D3432" w:rsidR="007971BC" w:rsidRDefault="007971BC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2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3.1. İKİNCİ DERECE BAŞLIK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5A570" w14:textId="66E6839B" w:rsidR="007971BC" w:rsidRDefault="007971BC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3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3.1.1. Üçüncü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8801F" w14:textId="0B0189A6" w:rsidR="007971BC" w:rsidRDefault="007971BC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4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3.1.2. Üçüncü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7F536" w14:textId="0B136A47" w:rsidR="007971BC" w:rsidRDefault="007971BC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5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3.1.3. Üçüncü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6EB30" w14:textId="07077D3A" w:rsidR="007971BC" w:rsidRDefault="007971BC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6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3.2. İKİNCİ DERECE BAŞLIK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970B9" w14:textId="6B5FB9C0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7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4. BULGULAR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62C58" w14:textId="2B39ECE8" w:rsidR="007971BC" w:rsidRDefault="007971BC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8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4.1. İKİNCİ DERECE BAŞLIK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FFC38" w14:textId="528B5FD3" w:rsidR="007971BC" w:rsidRDefault="007971BC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9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4.1.1. Üçüncü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BB86D" w14:textId="29AAC251" w:rsidR="007971BC" w:rsidRDefault="007971BC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0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4.2. İKİNCİ DERECE BAŞLIK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EFD65" w14:textId="2E55E544" w:rsidR="007971BC" w:rsidRDefault="007971BC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1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4.3. İKİNCİ DERECE BAŞLIK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BF6B0" w14:textId="01DA9390" w:rsidR="007971BC" w:rsidRDefault="007971BC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2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4.3.1. Üçüncü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3A677" w14:textId="0EA35DAC" w:rsidR="007971BC" w:rsidRDefault="007971BC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3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4.3.2. Üçüncü Derece Başlık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5E59E" w14:textId="29EF35F9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4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5. TARTIŞMA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6B5B1" w14:textId="7EF26620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5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6. SONUÇLAR VE ÖNERİLER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5123B" w14:textId="4F51782D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6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KAYNAKLAR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92D7C" w14:textId="5117732A" w:rsidR="007971BC" w:rsidRDefault="007971B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7" w:history="1">
            <w:r w:rsidRPr="00FD0845">
              <w:rPr>
                <w:rStyle w:val="Kpr"/>
                <w:rFonts w:eastAsia="Times New Roman"/>
                <w:noProof/>
                <w:lang w:val="tr-TR"/>
              </w:rPr>
              <w:t>EKLER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_Toc100753847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58E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2523E" w14:textId="65E2D5E5" w:rsidR="00AB35F7" w:rsidRPr="008D10E4" w:rsidRDefault="00811C7C" w:rsidP="00811C7C">
          <w:pPr>
            <w:pStyle w:val="T1"/>
            <w:tabs>
              <w:tab w:val="right" w:leader="dot" w:pos="8781"/>
            </w:tabs>
          </w:pPr>
          <w:r>
            <w:fldChar w:fldCharType="end"/>
          </w:r>
        </w:p>
      </w:sdtContent>
    </w:sdt>
    <w:p w14:paraId="72A89B16" w14:textId="70DE1ED0" w:rsidR="00AB35F7" w:rsidRPr="008D10E4" w:rsidRDefault="00AB35F7" w:rsidP="00AB35F7">
      <w:pPr>
        <w:rPr>
          <w:rFonts w:ascii="Times New Roman" w:hAnsi="Times New Roman" w:cs="Times New Roman"/>
        </w:rPr>
      </w:pPr>
    </w:p>
    <w:p w14:paraId="08F6CEAF" w14:textId="77777777" w:rsidR="005013FC" w:rsidRPr="008D10E4" w:rsidRDefault="005013FC" w:rsidP="007618A5">
      <w:pPr>
        <w:pStyle w:val="Balk4"/>
        <w:rPr>
          <w:rFonts w:eastAsia="Times New Roman"/>
          <w:lang w:val="tr-TR"/>
        </w:rPr>
        <w:sectPr w:rsidR="005013FC" w:rsidRPr="008D10E4" w:rsidSect="00637957">
          <w:footerReference w:type="default" r:id="rId16"/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10AE6CFE" w14:textId="537FC1A5" w:rsidR="00DD5682" w:rsidRPr="002C78FF" w:rsidRDefault="00DD5682" w:rsidP="005013FC">
      <w:pPr>
        <w:pStyle w:val="Balk1"/>
        <w:rPr>
          <w:rFonts w:eastAsia="Times New Roman"/>
          <w:lang w:val="tr-TR"/>
        </w:rPr>
      </w:pPr>
      <w:bookmarkStart w:id="9" w:name="_Toc67034285"/>
      <w:bookmarkStart w:id="10" w:name="_Toc100753815"/>
      <w:r w:rsidRPr="002C78FF">
        <w:rPr>
          <w:rFonts w:eastAsia="Times New Roman"/>
          <w:lang w:val="tr-TR"/>
        </w:rPr>
        <w:lastRenderedPageBreak/>
        <w:t>TABLOLAR LİSTESİ</w:t>
      </w:r>
      <w:bookmarkEnd w:id="9"/>
      <w:bookmarkEnd w:id="10"/>
    </w:p>
    <w:p w14:paraId="1BFDF7F9" w14:textId="20CCF5BF" w:rsidR="00A117F7" w:rsidRDefault="00BD0434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r>
        <w:rPr>
          <w:rFonts w:eastAsia="Times New Roman" w:cs="Times New Roman"/>
          <w:b/>
          <w:color w:val="000000"/>
          <w:lang w:val="tr-TR"/>
        </w:rPr>
        <w:fldChar w:fldCharType="begin"/>
      </w:r>
      <w:r>
        <w:rPr>
          <w:rFonts w:eastAsia="Times New Roman" w:cs="Times New Roman"/>
          <w:b/>
          <w:color w:val="000000"/>
          <w:lang w:val="tr-TR"/>
        </w:rPr>
        <w:instrText xml:space="preserve"> TOC \h \z \c "Tablo 2." </w:instrText>
      </w:r>
      <w:r>
        <w:rPr>
          <w:rFonts w:eastAsia="Times New Roman" w:cs="Times New Roman"/>
          <w:b/>
          <w:color w:val="000000"/>
          <w:lang w:val="tr-TR"/>
        </w:rPr>
        <w:fldChar w:fldCharType="separate"/>
      </w:r>
      <w:hyperlink w:anchor="_Toc100500542" w:history="1">
        <w:r w:rsidR="00A117F7" w:rsidRPr="00E92D35">
          <w:rPr>
            <w:rStyle w:val="Kpr"/>
            <w:b/>
            <w:bCs/>
            <w:noProof/>
          </w:rPr>
          <w:t>Tablo 2.1:</w:t>
        </w:r>
        <w:r w:rsidR="00A117F7" w:rsidRPr="00E92D35">
          <w:rPr>
            <w:rStyle w:val="Kpr"/>
            <w:noProof/>
          </w:rPr>
          <w:t xml:space="preserve"> Başlık düzeylerine göre yazım kuralları</w:t>
        </w:r>
        <w:r w:rsidR="00A117F7">
          <w:rPr>
            <w:noProof/>
            <w:webHidden/>
          </w:rPr>
          <w:tab/>
        </w:r>
        <w:r w:rsidR="00A117F7">
          <w:rPr>
            <w:noProof/>
            <w:webHidden/>
          </w:rPr>
          <w:fldChar w:fldCharType="begin"/>
        </w:r>
        <w:r w:rsidR="00A117F7">
          <w:rPr>
            <w:noProof/>
            <w:webHidden/>
          </w:rPr>
          <w:instrText xml:space="preserve"> PAGEREF _Toc100500542 \h </w:instrText>
        </w:r>
        <w:r w:rsidR="00A117F7">
          <w:rPr>
            <w:noProof/>
            <w:webHidden/>
          </w:rPr>
        </w:r>
        <w:r w:rsidR="00A117F7"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4</w:t>
        </w:r>
        <w:r w:rsidR="00A117F7">
          <w:rPr>
            <w:noProof/>
            <w:webHidden/>
          </w:rPr>
          <w:fldChar w:fldCharType="end"/>
        </w:r>
      </w:hyperlink>
    </w:p>
    <w:p w14:paraId="037B61A2" w14:textId="788BD28F" w:rsidR="00C83243" w:rsidRPr="00C83243" w:rsidRDefault="00BD0434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b/>
          <w:color w:val="000000"/>
          <w:lang w:val="tr-TR"/>
        </w:rPr>
        <w:fldChar w:fldCharType="end"/>
      </w:r>
      <w:r w:rsidR="00A117F7">
        <w:rPr>
          <w:rFonts w:eastAsia="Times New Roman" w:cs="Times New Roman"/>
          <w:b/>
          <w:color w:val="000000"/>
          <w:lang w:val="tr-TR"/>
        </w:rPr>
        <w:fldChar w:fldCharType="begin"/>
      </w:r>
      <w:r w:rsidR="00A117F7">
        <w:rPr>
          <w:rFonts w:eastAsia="Times New Roman" w:cs="Times New Roman"/>
          <w:b/>
          <w:color w:val="000000"/>
          <w:lang w:val="tr-TR"/>
        </w:rPr>
        <w:instrText xml:space="preserve"> TOC \h \z \c "Tablo 3." </w:instrText>
      </w:r>
      <w:r w:rsidR="00A117F7">
        <w:rPr>
          <w:rFonts w:eastAsia="Times New Roman" w:cs="Times New Roman"/>
          <w:b/>
          <w:color w:val="000000"/>
          <w:lang w:val="tr-TR"/>
        </w:rPr>
        <w:fldChar w:fldCharType="separate"/>
      </w:r>
      <w:hyperlink w:anchor="_Toc100753412" w:history="1">
        <w:r w:rsidR="00C83243" w:rsidRPr="00EB4A71">
          <w:rPr>
            <w:rStyle w:val="Kpr"/>
            <w:b/>
            <w:bCs/>
            <w:noProof/>
          </w:rPr>
          <w:t xml:space="preserve">Tablo 3.1: </w:t>
        </w:r>
        <w:r w:rsidR="00C83243" w:rsidRPr="00EB4A71">
          <w:rPr>
            <w:rStyle w:val="Kpr"/>
            <w:noProof/>
          </w:rPr>
          <w:t>Resimlemelere ilişkin kurallar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_Toc100753412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7</w:t>
        </w:r>
        <w:r w:rsidR="00C83243">
          <w:rPr>
            <w:noProof/>
            <w:webHidden/>
          </w:rPr>
          <w:fldChar w:fldCharType="end"/>
        </w:r>
      </w:hyperlink>
    </w:p>
    <w:p w14:paraId="26220331" w14:textId="1CE92DE3" w:rsidR="00C83243" w:rsidRPr="00C83243" w:rsidRDefault="00A117F7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b/>
          <w:color w:val="000000"/>
          <w:lang w:val="tr-TR"/>
        </w:rPr>
        <w:fldChar w:fldCharType="end"/>
      </w:r>
      <w:r>
        <w:rPr>
          <w:rFonts w:eastAsia="Times New Roman" w:cs="Times New Roman"/>
          <w:b/>
          <w:color w:val="000000"/>
          <w:lang w:val="tr-TR"/>
        </w:rPr>
        <w:fldChar w:fldCharType="begin"/>
      </w:r>
      <w:r>
        <w:rPr>
          <w:rFonts w:eastAsia="Times New Roman" w:cs="Times New Roman"/>
          <w:b/>
          <w:color w:val="000000"/>
          <w:lang w:val="tr-TR"/>
        </w:rPr>
        <w:instrText xml:space="preserve"> TOC \h \z \c "Tablo 4." </w:instrText>
      </w:r>
      <w:r>
        <w:rPr>
          <w:rFonts w:eastAsia="Times New Roman" w:cs="Times New Roman"/>
          <w:b/>
          <w:color w:val="000000"/>
          <w:lang w:val="tr-TR"/>
        </w:rPr>
        <w:fldChar w:fldCharType="separate"/>
      </w:r>
      <w:hyperlink w:anchor="_Toc100753446" w:history="1">
        <w:r w:rsidR="00C83243" w:rsidRPr="00CE7BE8">
          <w:rPr>
            <w:rStyle w:val="Kpr"/>
            <w:b/>
            <w:bCs/>
            <w:noProof/>
          </w:rPr>
          <w:t xml:space="preserve">Tablo 4.1: </w:t>
        </w:r>
        <w:r w:rsidR="00C83243" w:rsidRPr="00CE7BE8">
          <w:rPr>
            <w:rStyle w:val="Kpr"/>
            <w:noProof/>
          </w:rPr>
          <w:t>Tezin bölümleri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_Toc100753446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11</w:t>
        </w:r>
        <w:r w:rsidR="00C83243">
          <w:rPr>
            <w:noProof/>
            <w:webHidden/>
          </w:rPr>
          <w:fldChar w:fldCharType="end"/>
        </w:r>
      </w:hyperlink>
    </w:p>
    <w:p w14:paraId="3DE5F368" w14:textId="7E83690C" w:rsidR="00A117F7" w:rsidRDefault="00A117F7" w:rsidP="00A117F7">
      <w:pPr>
        <w:tabs>
          <w:tab w:val="left" w:pos="5576"/>
        </w:tabs>
        <w:rPr>
          <w:rFonts w:ascii="Times New Roman" w:eastAsia="Times New Roman" w:hAnsi="Times New Roman" w:cs="Times New Roman"/>
          <w:b/>
          <w:color w:val="000000"/>
          <w:lang w:val="tr-TR"/>
        </w:rPr>
      </w:pPr>
      <w:r>
        <w:rPr>
          <w:rFonts w:ascii="Times New Roman" w:eastAsia="Times New Roman" w:hAnsi="Times New Roman" w:cs="Times New Roman"/>
          <w:b/>
          <w:color w:val="000000"/>
          <w:lang w:val="tr-TR"/>
        </w:rPr>
        <w:fldChar w:fldCharType="end"/>
      </w:r>
    </w:p>
    <w:p w14:paraId="3FD9B5A7" w14:textId="1D9BC7E6" w:rsidR="00A117F7" w:rsidRPr="00A117F7" w:rsidRDefault="00A117F7" w:rsidP="00A117F7">
      <w:pPr>
        <w:tabs>
          <w:tab w:val="left" w:pos="5576"/>
        </w:tabs>
        <w:rPr>
          <w:rFonts w:ascii="Times New Roman" w:eastAsia="Times New Roman" w:hAnsi="Times New Roman" w:cs="Times New Roman"/>
          <w:lang w:val="tr-TR"/>
        </w:rPr>
        <w:sectPr w:rsidR="00A117F7" w:rsidRPr="00A117F7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  <w:r>
        <w:rPr>
          <w:rFonts w:ascii="Times New Roman" w:eastAsia="Times New Roman" w:hAnsi="Times New Roman" w:cs="Times New Roman"/>
          <w:lang w:val="tr-TR"/>
        </w:rPr>
        <w:tab/>
      </w:r>
    </w:p>
    <w:p w14:paraId="1E1AA88D" w14:textId="62BAA66B" w:rsidR="00DD5682" w:rsidRPr="002C78FF" w:rsidRDefault="00DD5682" w:rsidP="003B0559">
      <w:pPr>
        <w:pStyle w:val="Balk1"/>
        <w:rPr>
          <w:rFonts w:eastAsia="Times New Roman"/>
          <w:lang w:val="tr-TR"/>
        </w:rPr>
      </w:pPr>
      <w:bookmarkStart w:id="11" w:name="_Toc67034286"/>
      <w:bookmarkStart w:id="12" w:name="_Toc100753816"/>
      <w:r w:rsidRPr="002C78FF">
        <w:rPr>
          <w:rFonts w:eastAsia="Times New Roman"/>
          <w:lang w:val="tr-TR"/>
        </w:rPr>
        <w:lastRenderedPageBreak/>
        <w:t>ŞEKİL</w:t>
      </w:r>
      <w:r w:rsidR="00AC7F46">
        <w:rPr>
          <w:rFonts w:eastAsia="Times New Roman"/>
          <w:lang w:val="tr-TR"/>
        </w:rPr>
        <w:t>LER</w:t>
      </w:r>
      <w:r w:rsidRPr="002C78FF">
        <w:rPr>
          <w:rFonts w:eastAsia="Times New Roman"/>
          <w:lang w:val="tr-TR"/>
        </w:rPr>
        <w:t xml:space="preserve"> LİSTESİ</w:t>
      </w:r>
      <w:bookmarkEnd w:id="11"/>
      <w:bookmarkEnd w:id="12"/>
    </w:p>
    <w:p w14:paraId="2C6EB712" w14:textId="5A9D3150" w:rsidR="00C83243" w:rsidRDefault="00AB7BE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r>
        <w:rPr>
          <w:rFonts w:eastAsia="Times New Roman" w:cs="Times New Roman"/>
          <w:color w:val="000000"/>
        </w:rPr>
        <w:fldChar w:fldCharType="begin"/>
      </w:r>
      <w:r>
        <w:rPr>
          <w:rFonts w:eastAsia="Times New Roman" w:cs="Times New Roman"/>
          <w:color w:val="000000"/>
        </w:rPr>
        <w:instrText xml:space="preserve"> TOC \h \z \c "Şekil 2." </w:instrText>
      </w:r>
      <w:r>
        <w:rPr>
          <w:rFonts w:eastAsia="Times New Roman" w:cs="Times New Roman"/>
          <w:color w:val="000000"/>
        </w:rPr>
        <w:fldChar w:fldCharType="separate"/>
      </w:r>
      <w:hyperlink w:anchor="_Toc100753381" w:history="1">
        <w:r w:rsidR="00C83243" w:rsidRPr="007647FA">
          <w:rPr>
            <w:rStyle w:val="Kpr"/>
            <w:b/>
            <w:bCs/>
            <w:noProof/>
          </w:rPr>
          <w:t>Şekil 2.1:</w:t>
        </w:r>
        <w:r w:rsidR="00C83243" w:rsidRPr="007647FA">
          <w:rPr>
            <w:rStyle w:val="Kpr"/>
            <w:noProof/>
          </w:rPr>
          <w:t xml:space="preserve"> Başlıkların biçimlendirilmesi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_Toc100753381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3</w:t>
        </w:r>
        <w:r w:rsidR="00C83243">
          <w:rPr>
            <w:noProof/>
            <w:webHidden/>
          </w:rPr>
          <w:fldChar w:fldCharType="end"/>
        </w:r>
      </w:hyperlink>
    </w:p>
    <w:p w14:paraId="2E72079B" w14:textId="63BA104A" w:rsidR="00C83243" w:rsidRDefault="00C83243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382" w:history="1">
        <w:r w:rsidRPr="007647FA">
          <w:rPr>
            <w:rStyle w:val="Kpr"/>
            <w:b/>
            <w:bCs/>
            <w:noProof/>
          </w:rPr>
          <w:t xml:space="preserve">Şekil 2.2: </w:t>
        </w:r>
        <w:r w:rsidRPr="007647FA">
          <w:rPr>
            <w:rStyle w:val="Kpr"/>
            <w:noProof/>
          </w:rPr>
          <w:t>Paragraf girintilerini ayarlama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_Toc100753382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E0730AB" w14:textId="1BA367E8" w:rsidR="00C83243" w:rsidRPr="00C83243" w:rsidRDefault="00AB7BE0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color w:val="000000"/>
        </w:rPr>
        <w:fldChar w:fldCharType="end"/>
      </w:r>
      <w:r w:rsidR="00877E9A">
        <w:rPr>
          <w:rFonts w:eastAsia="Times New Roman" w:cs="Times New Roman"/>
          <w:color w:val="000000"/>
        </w:rPr>
        <w:fldChar w:fldCharType="begin"/>
      </w:r>
      <w:r w:rsidR="00877E9A">
        <w:rPr>
          <w:rFonts w:eastAsia="Times New Roman" w:cs="Times New Roman"/>
          <w:color w:val="000000"/>
        </w:rPr>
        <w:instrText xml:space="preserve"> TOC \h \z \c "Şekil 3." </w:instrText>
      </w:r>
      <w:r w:rsidR="00877E9A">
        <w:rPr>
          <w:rFonts w:eastAsia="Times New Roman" w:cs="Times New Roman"/>
          <w:color w:val="000000"/>
        </w:rPr>
        <w:fldChar w:fldCharType="separate"/>
      </w:r>
      <w:hyperlink w:anchor="_Toc100753389" w:history="1">
        <w:r w:rsidR="00C83243" w:rsidRPr="00D96784">
          <w:rPr>
            <w:rStyle w:val="Kpr"/>
            <w:b/>
            <w:bCs/>
            <w:noProof/>
          </w:rPr>
          <w:t xml:space="preserve">Şekil 3.1: </w:t>
        </w:r>
        <w:r w:rsidR="00C83243" w:rsidRPr="00D96784">
          <w:rPr>
            <w:rStyle w:val="Kpr"/>
            <w:noProof/>
          </w:rPr>
          <w:t>Şekil başlığı ekleme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_Toc100753389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5</w:t>
        </w:r>
        <w:r w:rsidR="00C83243">
          <w:rPr>
            <w:noProof/>
            <w:webHidden/>
          </w:rPr>
          <w:fldChar w:fldCharType="end"/>
        </w:r>
      </w:hyperlink>
    </w:p>
    <w:p w14:paraId="64E2E46A" w14:textId="39659BC0" w:rsidR="00C83243" w:rsidRDefault="00C83243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390" w:history="1">
        <w:r w:rsidRPr="00D96784">
          <w:rPr>
            <w:rStyle w:val="Kpr"/>
            <w:b/>
            <w:bCs/>
            <w:noProof/>
          </w:rPr>
          <w:t>Şekil 3.2:</w:t>
        </w:r>
        <w:r w:rsidRPr="00D96784">
          <w:rPr>
            <w:rStyle w:val="Kpr"/>
            <w:noProof/>
          </w:rPr>
          <w:t xml:space="preserve"> Şekiller listesi oluşturma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_Toc100753390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F619D9B" w14:textId="5CB38F53" w:rsidR="00C83243" w:rsidRDefault="00C83243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391" w:history="1">
        <w:r w:rsidRPr="00D96784">
          <w:rPr>
            <w:rStyle w:val="Kpr"/>
            <w:b/>
            <w:bCs/>
            <w:noProof/>
          </w:rPr>
          <w:t xml:space="preserve">Şekil 3.3: </w:t>
        </w:r>
        <w:r w:rsidRPr="00D96784">
          <w:rPr>
            <w:rStyle w:val="Kpr"/>
            <w:noProof/>
          </w:rPr>
          <w:t>Şekiller listesini güncelleme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_Toc100753391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D105CD1" w14:textId="4002DFB8" w:rsidR="00C83243" w:rsidRPr="00C83243" w:rsidRDefault="00877E9A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color w:val="000000"/>
        </w:rPr>
        <w:fldChar w:fldCharType="end"/>
      </w:r>
      <w:r w:rsidR="00C02292">
        <w:rPr>
          <w:rFonts w:eastAsia="Times New Roman" w:cs="Times New Roman"/>
          <w:color w:val="000000"/>
        </w:rPr>
        <w:fldChar w:fldCharType="begin"/>
      </w:r>
      <w:r w:rsidR="00C02292">
        <w:rPr>
          <w:rFonts w:eastAsia="Times New Roman" w:cs="Times New Roman"/>
          <w:color w:val="000000"/>
        </w:rPr>
        <w:instrText xml:space="preserve"> TOC \h \z \c "Şekil 4." </w:instrText>
      </w:r>
      <w:r w:rsidR="00C02292">
        <w:rPr>
          <w:rFonts w:eastAsia="Times New Roman" w:cs="Times New Roman"/>
          <w:color w:val="000000"/>
        </w:rPr>
        <w:fldChar w:fldCharType="separate"/>
      </w:r>
      <w:hyperlink w:anchor="_Toc100753400" w:history="1">
        <w:r w:rsidR="00C83243" w:rsidRPr="009E1C34">
          <w:rPr>
            <w:rStyle w:val="Kpr"/>
            <w:b/>
            <w:bCs/>
            <w:noProof/>
          </w:rPr>
          <w:t>Şekil 4.1:</w:t>
        </w:r>
        <w:r w:rsidR="00C83243" w:rsidRPr="009E1C34">
          <w:rPr>
            <w:rStyle w:val="Kpr"/>
            <w:noProof/>
          </w:rPr>
          <w:t xml:space="preserve"> Tablo başlığı ekleme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_Toc100753400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8</w:t>
        </w:r>
        <w:r w:rsidR="00C83243">
          <w:rPr>
            <w:noProof/>
            <w:webHidden/>
          </w:rPr>
          <w:fldChar w:fldCharType="end"/>
        </w:r>
      </w:hyperlink>
    </w:p>
    <w:p w14:paraId="17C582F0" w14:textId="3BBF52DE" w:rsidR="00C83243" w:rsidRDefault="00C83243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401" w:history="1">
        <w:r w:rsidRPr="009E1C34">
          <w:rPr>
            <w:rStyle w:val="Kpr"/>
            <w:b/>
            <w:bCs/>
            <w:noProof/>
          </w:rPr>
          <w:t xml:space="preserve">Şekil 4.2: </w:t>
        </w:r>
        <w:r w:rsidRPr="009E1C34">
          <w:rPr>
            <w:rStyle w:val="Kpr"/>
            <w:noProof/>
          </w:rPr>
          <w:t>Tablolar listesi oluşturma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_Toc100753401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F3CEFD5" w14:textId="2769B3DD" w:rsidR="00C83243" w:rsidRDefault="00C83243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402" w:history="1">
        <w:r w:rsidRPr="009E1C34">
          <w:rPr>
            <w:rStyle w:val="Kpr"/>
            <w:b/>
            <w:bCs/>
            <w:noProof/>
          </w:rPr>
          <w:t xml:space="preserve">Şekil 4.3: </w:t>
        </w:r>
        <w:r w:rsidRPr="009E1C34">
          <w:rPr>
            <w:rStyle w:val="Kpr"/>
            <w:noProof/>
          </w:rPr>
          <w:t>Tablolar listesi güncelleme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_Toc100753402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FC96C29" w14:textId="5329DDC8" w:rsidR="00C83243" w:rsidRDefault="00C83243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403" w:history="1">
        <w:r w:rsidRPr="009E1C34">
          <w:rPr>
            <w:rStyle w:val="Kpr"/>
            <w:b/>
            <w:bCs/>
            <w:noProof/>
          </w:rPr>
          <w:t xml:space="preserve">Şekil 4.4: </w:t>
        </w:r>
        <w:r w:rsidRPr="009E1C34">
          <w:rPr>
            <w:rStyle w:val="Kpr"/>
            <w:noProof/>
          </w:rPr>
          <w:t>İçindekiler listesini güncelleme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_Toc100753403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58E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DD6F92D" w14:textId="343D8FE8" w:rsidR="00877E9A" w:rsidRDefault="00C02292" w:rsidP="00877E9A">
      <w:pPr>
        <w:pStyle w:val="ekillerTablosu"/>
        <w:tabs>
          <w:tab w:val="right" w:leader="dot" w:pos="8781"/>
        </w:tabs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fldChar w:fldCharType="end"/>
      </w:r>
    </w:p>
    <w:p w14:paraId="668ADBD6" w14:textId="77777777" w:rsidR="00DD5682" w:rsidRDefault="00DD5682" w:rsidP="00A60002">
      <w:pPr>
        <w:suppressAutoHyphens/>
        <w:rPr>
          <w:rFonts w:ascii="Times New Roman" w:eastAsia="Times New Roman" w:hAnsi="Times New Roman" w:cs="Times New Roman"/>
          <w:color w:val="000000"/>
        </w:rPr>
      </w:pPr>
    </w:p>
    <w:p w14:paraId="78208BF6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  <w:sectPr w:rsidR="00DD5682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1D4A5F2E" w14:textId="3DBFDB57" w:rsidR="00DD5682" w:rsidRPr="002C78FF" w:rsidRDefault="00DD5682" w:rsidP="00AB35F7">
      <w:pPr>
        <w:pStyle w:val="Balk1"/>
        <w:rPr>
          <w:rFonts w:eastAsia="Times New Roman"/>
          <w:lang w:val="tr-TR"/>
        </w:rPr>
      </w:pPr>
      <w:bookmarkStart w:id="13" w:name="_Toc67034287"/>
      <w:bookmarkStart w:id="14" w:name="_Toc100753817"/>
      <w:r w:rsidRPr="002C78FF">
        <w:rPr>
          <w:rFonts w:eastAsia="Times New Roman"/>
          <w:lang w:val="tr-TR"/>
        </w:rPr>
        <w:lastRenderedPageBreak/>
        <w:t>SİMGELER VE KISALTMALAR</w:t>
      </w:r>
      <w:bookmarkEnd w:id="13"/>
      <w:bookmarkEnd w:id="14"/>
    </w:p>
    <w:p w14:paraId="49321E55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22C28CAE" w14:textId="66A3BC8C" w:rsidR="00DD5682" w:rsidRDefault="00C124E7" w:rsidP="00C124E7">
      <w:pPr>
        <w:pStyle w:val="GvdeMetni"/>
        <w:rPr>
          <w:lang w:val="tr-TR"/>
        </w:rPr>
      </w:pPr>
      <w:r w:rsidRPr="00C124E7">
        <w:rPr>
          <w:b/>
          <w:bCs/>
          <w:lang w:val="tr-TR"/>
        </w:rPr>
        <w:t xml:space="preserve">ACA </w:t>
      </w:r>
      <w:proofErr w:type="spellStart"/>
      <w:r w:rsidRPr="00C124E7">
        <w:rPr>
          <w:b/>
          <w:bCs/>
          <w:lang w:val="tr-TR"/>
        </w:rPr>
        <w:t>IgG</w:t>
      </w:r>
      <w:proofErr w:type="spellEnd"/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 w:rsidR="007628B2" w:rsidRPr="00C124E7">
        <w:rPr>
          <w:b/>
          <w:bCs/>
          <w:lang w:val="tr-TR"/>
        </w:rPr>
        <w:t>:</w:t>
      </w:r>
      <w:r w:rsidR="007628B2">
        <w:rPr>
          <w:lang w:val="tr-TR"/>
        </w:rPr>
        <w:t xml:space="preserve"> </w:t>
      </w:r>
      <w:r w:rsidRPr="00C124E7">
        <w:rPr>
          <w:lang w:val="tr-TR"/>
        </w:rPr>
        <w:t xml:space="preserve">Anti </w:t>
      </w:r>
      <w:proofErr w:type="spellStart"/>
      <w:r w:rsidRPr="00C124E7">
        <w:rPr>
          <w:lang w:val="tr-TR"/>
        </w:rPr>
        <w:t>Kardiyolipin</w:t>
      </w:r>
      <w:proofErr w:type="spellEnd"/>
      <w:r w:rsidRPr="00C124E7">
        <w:rPr>
          <w:lang w:val="tr-TR"/>
        </w:rPr>
        <w:t xml:space="preserve"> G Tipi Antikor</w:t>
      </w:r>
    </w:p>
    <w:p w14:paraId="4F1DFE09" w14:textId="1D0487AA" w:rsidR="00C124E7" w:rsidRDefault="00C124E7" w:rsidP="00C124E7">
      <w:pPr>
        <w:pStyle w:val="GvdeMetni"/>
        <w:rPr>
          <w:lang w:val="tr-TR"/>
        </w:rPr>
      </w:pPr>
      <w:r w:rsidRPr="00C124E7">
        <w:rPr>
          <w:b/>
          <w:bCs/>
          <w:lang w:val="tr-TR"/>
        </w:rPr>
        <w:t>ALP</w:t>
      </w:r>
      <w:r w:rsidRPr="00C124E7">
        <w:rPr>
          <w:b/>
          <w:bCs/>
          <w:lang w:val="tr-TR"/>
        </w:rPr>
        <w:tab/>
      </w:r>
      <w:r w:rsidRPr="00C124E7">
        <w:rPr>
          <w:b/>
          <w:bCs/>
          <w:lang w:val="tr-TR"/>
        </w:rPr>
        <w:tab/>
      </w:r>
      <w:r w:rsidRPr="00C124E7">
        <w:rPr>
          <w:b/>
          <w:bCs/>
          <w:lang w:val="tr-TR"/>
        </w:rPr>
        <w:tab/>
        <w:t>:</w:t>
      </w:r>
      <w:r w:rsidRPr="00C124E7">
        <w:t xml:space="preserve"> </w:t>
      </w:r>
      <w:proofErr w:type="spellStart"/>
      <w:r w:rsidRPr="00C124E7">
        <w:rPr>
          <w:lang w:val="tr-TR"/>
        </w:rPr>
        <w:t>Alkalen</w:t>
      </w:r>
      <w:proofErr w:type="spellEnd"/>
      <w:r w:rsidRPr="00C124E7">
        <w:rPr>
          <w:lang w:val="tr-TR"/>
        </w:rPr>
        <w:t xml:space="preserve"> </w:t>
      </w:r>
      <w:proofErr w:type="spellStart"/>
      <w:r w:rsidRPr="00C124E7">
        <w:rPr>
          <w:lang w:val="tr-TR"/>
        </w:rPr>
        <w:t>Fosfotaz</w:t>
      </w:r>
      <w:proofErr w:type="spellEnd"/>
    </w:p>
    <w:p w14:paraId="2960D392" w14:textId="389772A0" w:rsidR="00CA59FE" w:rsidRDefault="00C124E7" w:rsidP="00C124E7">
      <w:pPr>
        <w:pStyle w:val="GvdeMetni"/>
        <w:rPr>
          <w:lang w:val="tr-TR"/>
        </w:rPr>
      </w:pPr>
      <w:r w:rsidRPr="00CA59FE">
        <w:rPr>
          <w:b/>
          <w:bCs/>
          <w:lang w:val="tr-TR"/>
        </w:rPr>
        <w:t>DYB</w:t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  <w:t>:</w:t>
      </w:r>
      <w:r w:rsidRPr="00C124E7">
        <w:t xml:space="preserve"> </w:t>
      </w:r>
      <w:r w:rsidRPr="00C124E7">
        <w:rPr>
          <w:lang w:val="tr-TR"/>
        </w:rPr>
        <w:t>Dış Yan Bağ</w:t>
      </w:r>
    </w:p>
    <w:p w14:paraId="3AE3941C" w14:textId="2B05B43E" w:rsidR="00C124E7" w:rsidRDefault="00CA59FE" w:rsidP="00C124E7">
      <w:pPr>
        <w:pStyle w:val="GvdeMetni"/>
        <w:rPr>
          <w:lang w:val="tr-TR"/>
        </w:rPr>
      </w:pPr>
      <w:r w:rsidRPr="00CA59FE">
        <w:rPr>
          <w:b/>
          <w:bCs/>
          <w:lang w:val="tr-TR"/>
        </w:rPr>
        <w:t>EMG</w:t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  <w:t>:</w:t>
      </w:r>
      <w:r>
        <w:rPr>
          <w:lang w:val="tr-TR"/>
        </w:rPr>
        <w:t xml:space="preserve"> </w:t>
      </w:r>
      <w:r w:rsidRPr="00CA59FE">
        <w:rPr>
          <w:lang w:val="tr-TR"/>
        </w:rPr>
        <w:t>Elektromiyografi</w:t>
      </w:r>
      <w:r w:rsidR="00C124E7" w:rsidRPr="00C124E7">
        <w:rPr>
          <w:lang w:val="tr-TR"/>
        </w:rPr>
        <w:cr/>
      </w:r>
    </w:p>
    <w:p w14:paraId="739CBAB4" w14:textId="7263F078" w:rsidR="00CA59FE" w:rsidRPr="00C124E7" w:rsidRDefault="00CA59FE" w:rsidP="00C124E7">
      <w:pPr>
        <w:pStyle w:val="GvdeMetni"/>
        <w:rPr>
          <w:lang w:val="tr-TR"/>
        </w:rPr>
      </w:pPr>
    </w:p>
    <w:p w14:paraId="1C9BB4F9" w14:textId="388EDA64" w:rsidR="00DD5682" w:rsidRDefault="00DD5682" w:rsidP="00C124E7">
      <w:pPr>
        <w:pStyle w:val="GvdeMetni"/>
        <w:rPr>
          <w:lang w:val="tr-TR"/>
        </w:rPr>
      </w:pPr>
    </w:p>
    <w:p w14:paraId="1C7A6C0E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1F902663" w14:textId="01FB3173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781D5A82" w14:textId="52F7D28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1926366C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A029730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006EF0FF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3B2010F9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837EBFC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74650B72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374F9A4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1999F1B5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41DA5A29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70C1B394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213290E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441AD454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  <w:sectPr w:rsidR="00DD5682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3A7E6EFC" w14:textId="388F014E" w:rsidR="00826987" w:rsidRPr="009B15C1" w:rsidRDefault="00A13D5E" w:rsidP="00826987">
      <w:pPr>
        <w:pStyle w:val="GvdeMetni"/>
        <w:suppressAutoHyphens/>
        <w:autoSpaceDE w:val="0"/>
        <w:autoSpaceDN w:val="0"/>
        <w:ind w:firstLine="0"/>
        <w:jc w:val="center"/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</w:pPr>
      <w:bookmarkStart w:id="15" w:name="_Hlk66880276"/>
      <w:bookmarkStart w:id="16" w:name="_Toc67034288"/>
      <w:r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  <w:lastRenderedPageBreak/>
        <w:t xml:space="preserve">HAMİDİYE SPORCU SAĞLIĞI VE SPOR </w:t>
      </w:r>
      <w:r w:rsidR="00826987"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  <w:t xml:space="preserve">BİLİMLERİ </w:t>
      </w:r>
      <w:r w:rsidR="00826987">
        <w:rPr>
          <w:rFonts w:eastAsia="Times New Roman" w:cs="Times New Roman"/>
          <w:b/>
          <w:bCs/>
          <w:color w:val="000000"/>
          <w:spacing w:val="4"/>
          <w:sz w:val="28"/>
          <w:szCs w:val="28"/>
        </w:rPr>
        <w:t>ENSTİTÜSÜ</w:t>
      </w:r>
      <w:r w:rsidR="00826987"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  <w:t xml:space="preserve"> ÖRNEK TEZ BAŞLIĞI</w:t>
      </w:r>
    </w:p>
    <w:p w14:paraId="545076FA" w14:textId="519C988B" w:rsidR="00DD5682" w:rsidRPr="002C78FF" w:rsidRDefault="00DD5682" w:rsidP="00AB35F7">
      <w:pPr>
        <w:pStyle w:val="Balk1"/>
        <w:rPr>
          <w:rFonts w:eastAsia="Times New Roman"/>
          <w:lang w:val="tr-TR"/>
        </w:rPr>
      </w:pPr>
      <w:bookmarkStart w:id="17" w:name="_Toc100753818"/>
      <w:bookmarkEnd w:id="15"/>
      <w:r w:rsidRPr="002C78FF">
        <w:rPr>
          <w:rFonts w:eastAsia="Times New Roman"/>
          <w:lang w:val="tr-TR"/>
        </w:rPr>
        <w:t>ÖZET</w:t>
      </w:r>
      <w:bookmarkEnd w:id="16"/>
      <w:bookmarkEnd w:id="17"/>
    </w:p>
    <w:p w14:paraId="4B452D07" w14:textId="7B6F704C" w:rsidR="00E9073C" w:rsidRDefault="00E9073C" w:rsidP="00E9073C">
      <w:pPr>
        <w:pStyle w:val="GvdeMetni"/>
        <w:ind w:right="255"/>
      </w:pPr>
      <w:bookmarkStart w:id="18" w:name="_Hlk98354210"/>
      <w:bookmarkStart w:id="19" w:name="_Hlk98354196"/>
      <w:bookmarkStart w:id="20" w:name="_Hlk98354182"/>
      <w:r>
        <w:rPr>
          <w:b/>
        </w:rPr>
        <w:t xml:space="preserve">Amaç: </w:t>
      </w:r>
      <w:r>
        <w:t xml:space="preserve">Bu </w:t>
      </w:r>
      <w:proofErr w:type="spellStart"/>
      <w:r>
        <w:t>çalışmanın</w:t>
      </w:r>
      <w:proofErr w:type="spellEnd"/>
      <w:r>
        <w:t xml:space="preserve"> </w:t>
      </w:r>
      <w:proofErr w:type="spellStart"/>
      <w:r>
        <w:t>amacı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Üniversitesi</w:t>
      </w:r>
      <w:proofErr w:type="spellEnd"/>
      <w:r>
        <w:t xml:space="preserve"> </w:t>
      </w:r>
      <w:proofErr w:type="spellStart"/>
      <w:r w:rsidR="00347789">
        <w:t>Hamidiye</w:t>
      </w:r>
      <w:proofErr w:type="spellEnd"/>
      <w:r w:rsidR="00347789">
        <w:t xml:space="preserve"> </w:t>
      </w:r>
      <w:proofErr w:type="spellStart"/>
      <w:r w:rsidR="00347789">
        <w:t>Sporcu</w:t>
      </w:r>
      <w:proofErr w:type="spellEnd"/>
      <w:r w:rsidR="00347789">
        <w:t xml:space="preserve"> </w:t>
      </w:r>
      <w:proofErr w:type="spellStart"/>
      <w:r w:rsidR="00347789">
        <w:t>Sağlığı</w:t>
      </w:r>
      <w:proofErr w:type="spellEnd"/>
      <w:r w:rsidR="00347789">
        <w:t xml:space="preserve"> </w:t>
      </w:r>
      <w:proofErr w:type="spellStart"/>
      <w:r w:rsidR="00347789">
        <w:t>ve</w:t>
      </w:r>
      <w:proofErr w:type="spellEnd"/>
      <w:r w:rsidR="00347789">
        <w:t xml:space="preserve"> Spor</w:t>
      </w:r>
      <w:r>
        <w:t xml:space="preserve">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Enstitüsü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tez</w:t>
      </w:r>
      <w:proofErr w:type="spellEnd"/>
      <w:r>
        <w:t xml:space="preserve"> </w:t>
      </w:r>
      <w:proofErr w:type="spellStart"/>
      <w:r>
        <w:t>yazım</w:t>
      </w:r>
      <w:proofErr w:type="spellEnd"/>
      <w:r>
        <w:t xml:space="preserve"> </w:t>
      </w:r>
      <w:proofErr w:type="spellStart"/>
      <w:r>
        <w:t>kılavuzuna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tez</w:t>
      </w:r>
      <w:proofErr w:type="spellEnd"/>
      <w:r>
        <w:t xml:space="preserve"> </w:t>
      </w:r>
      <w:proofErr w:type="spellStart"/>
      <w:r>
        <w:t>şablonu</w:t>
      </w:r>
      <w:proofErr w:type="spellEnd"/>
      <w:r>
        <w:t xml:space="preserve"> </w:t>
      </w:r>
      <w:proofErr w:type="spellStart"/>
      <w:r>
        <w:t>hazırlanmasıdır</w:t>
      </w:r>
      <w:proofErr w:type="spellEnd"/>
      <w:r>
        <w:t>.</w:t>
      </w:r>
    </w:p>
    <w:bookmarkEnd w:id="18"/>
    <w:p w14:paraId="37DD3E8F" w14:textId="0C74CA08" w:rsidR="00E9073C" w:rsidRDefault="00E9073C" w:rsidP="00E9073C">
      <w:pPr>
        <w:pStyle w:val="GvdeMetni"/>
        <w:ind w:right="255"/>
      </w:pPr>
      <w:proofErr w:type="spellStart"/>
      <w:r>
        <w:rPr>
          <w:b/>
          <w:spacing w:val="2"/>
        </w:rPr>
        <w:t>Gereç</w:t>
      </w:r>
      <w:proofErr w:type="spellEnd"/>
      <w:r>
        <w:rPr>
          <w:b/>
          <w:spacing w:val="2"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3"/>
        </w:rPr>
        <w:t>Yöntem</w:t>
      </w:r>
      <w:proofErr w:type="spellEnd"/>
      <w:r>
        <w:rPr>
          <w:b/>
          <w:spacing w:val="3"/>
        </w:rPr>
        <w:t xml:space="preserve">: </w:t>
      </w:r>
      <w:r>
        <w:rPr>
          <w:spacing w:val="2"/>
        </w:rPr>
        <w:t xml:space="preserve">Bu </w:t>
      </w:r>
      <w:proofErr w:type="spellStart"/>
      <w:r>
        <w:rPr>
          <w:spacing w:val="3"/>
        </w:rPr>
        <w:t>çalışmanın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hazırlanmasında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Sağlık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Bilimleri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Üniversitesi</w:t>
      </w:r>
      <w:proofErr w:type="spellEnd"/>
      <w:r>
        <w:rPr>
          <w:spacing w:val="3"/>
        </w:rPr>
        <w:t xml:space="preserve"> </w:t>
      </w:r>
      <w:proofErr w:type="spellStart"/>
      <w:r w:rsidR="00347789">
        <w:rPr>
          <w:spacing w:val="3"/>
        </w:rPr>
        <w:t>Hamidiye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Sporcu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Sağlığı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ve</w:t>
      </w:r>
      <w:proofErr w:type="spellEnd"/>
      <w:r w:rsidR="00347789">
        <w:rPr>
          <w:spacing w:val="3"/>
        </w:rPr>
        <w:t xml:space="preserve"> Spor</w:t>
      </w:r>
      <w:r>
        <w:rPr>
          <w:spacing w:val="3"/>
        </w:rPr>
        <w:t xml:space="preserve"> </w:t>
      </w:r>
      <w:proofErr w:type="spellStart"/>
      <w:r>
        <w:rPr>
          <w:spacing w:val="2"/>
        </w:rPr>
        <w:t>Bilimleri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Enstitüsü’nün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yayınladığı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tez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yazım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kılavuzundan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yararlanılmıştır</w:t>
      </w:r>
      <w:proofErr w:type="spellEnd"/>
      <w:r>
        <w:rPr>
          <w:spacing w:val="2"/>
        </w:rPr>
        <w:t>.</w:t>
      </w:r>
    </w:p>
    <w:p w14:paraId="3DB5C5B2" w14:textId="037C6D1F" w:rsidR="00E9073C" w:rsidRDefault="00E9073C" w:rsidP="00E9073C">
      <w:pPr>
        <w:pStyle w:val="GvdeMetni"/>
        <w:ind w:right="255"/>
      </w:pPr>
      <w:proofErr w:type="spellStart"/>
      <w:r>
        <w:rPr>
          <w:b/>
        </w:rPr>
        <w:t>Bulgular</w:t>
      </w:r>
      <w:proofErr w:type="spellEnd"/>
      <w:r>
        <w:rPr>
          <w:b/>
        </w:rPr>
        <w:t xml:space="preserve">: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Üniversitesi</w:t>
      </w:r>
      <w:proofErr w:type="spellEnd"/>
      <w:r>
        <w:t xml:space="preserve"> </w:t>
      </w:r>
      <w:proofErr w:type="spellStart"/>
      <w:r w:rsidR="00347789">
        <w:rPr>
          <w:spacing w:val="3"/>
        </w:rPr>
        <w:t>Hamidiye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Sporcu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Sağlığı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ve</w:t>
      </w:r>
      <w:proofErr w:type="spellEnd"/>
      <w:r w:rsidR="00347789">
        <w:rPr>
          <w:spacing w:val="3"/>
        </w:rPr>
        <w:t xml:space="preserve"> Spor </w:t>
      </w:r>
      <w:proofErr w:type="spellStart"/>
      <w:r w:rsidR="00347789">
        <w:rPr>
          <w:spacing w:val="2"/>
        </w:rPr>
        <w:t>Bilimleri</w:t>
      </w:r>
      <w:proofErr w:type="spellEnd"/>
      <w:r w:rsidR="00347789">
        <w:rPr>
          <w:spacing w:val="2"/>
        </w:rPr>
        <w:t xml:space="preserve"> </w:t>
      </w:r>
      <w:proofErr w:type="spellStart"/>
      <w:r>
        <w:t>Enstitüsü’nün</w:t>
      </w:r>
      <w:proofErr w:type="spellEnd"/>
      <w:r>
        <w:t xml:space="preserve"> </w:t>
      </w:r>
      <w:proofErr w:type="spellStart"/>
      <w:r>
        <w:t>yayınladığı</w:t>
      </w:r>
      <w:proofErr w:type="spellEnd"/>
      <w:r>
        <w:t xml:space="preserve"> </w:t>
      </w:r>
      <w:proofErr w:type="spellStart"/>
      <w:r>
        <w:t>tez</w:t>
      </w:r>
      <w:proofErr w:type="spellEnd"/>
      <w:r>
        <w:t xml:space="preserve"> </w:t>
      </w:r>
      <w:proofErr w:type="spellStart"/>
      <w:r>
        <w:t>yazım</w:t>
      </w:r>
      <w:proofErr w:type="spellEnd"/>
      <w:r>
        <w:t xml:space="preserve"> </w:t>
      </w:r>
      <w:proofErr w:type="spellStart"/>
      <w:r>
        <w:t>kılavuzuna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hazırlanmış</w:t>
      </w:r>
      <w:proofErr w:type="spellEnd"/>
      <w:r>
        <w:t xml:space="preserve"> </w:t>
      </w:r>
      <w:proofErr w:type="spellStart"/>
      <w:r>
        <w:t>örnek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şablona</w:t>
      </w:r>
      <w:proofErr w:type="spellEnd"/>
      <w:r>
        <w:t xml:space="preserve"> </w:t>
      </w:r>
      <w:proofErr w:type="spellStart"/>
      <w:r>
        <w:t>ihtiyaç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görülmüştür</w:t>
      </w:r>
      <w:proofErr w:type="spellEnd"/>
      <w:r>
        <w:t>.</w:t>
      </w:r>
    </w:p>
    <w:p w14:paraId="016E1E07" w14:textId="649B7F16" w:rsidR="00E9073C" w:rsidRDefault="00E9073C" w:rsidP="00E9073C">
      <w:pPr>
        <w:pStyle w:val="GvdeMetni"/>
        <w:ind w:right="255"/>
        <w:rPr>
          <w:spacing w:val="3"/>
        </w:rPr>
      </w:pPr>
      <w:proofErr w:type="spellStart"/>
      <w:r>
        <w:rPr>
          <w:b/>
          <w:spacing w:val="3"/>
        </w:rPr>
        <w:t>Sonuç</w:t>
      </w:r>
      <w:proofErr w:type="spellEnd"/>
      <w:r>
        <w:rPr>
          <w:b/>
          <w:spacing w:val="3"/>
        </w:rPr>
        <w:t xml:space="preserve">: </w:t>
      </w:r>
      <w:proofErr w:type="spellStart"/>
      <w:r>
        <w:rPr>
          <w:spacing w:val="2"/>
        </w:rPr>
        <w:t>Sağlık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Bilimleri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Üniversitesi</w:t>
      </w:r>
      <w:proofErr w:type="spellEnd"/>
      <w:r>
        <w:rPr>
          <w:spacing w:val="3"/>
        </w:rPr>
        <w:t xml:space="preserve"> </w:t>
      </w:r>
      <w:proofErr w:type="spellStart"/>
      <w:r w:rsidR="00347789">
        <w:rPr>
          <w:spacing w:val="3"/>
        </w:rPr>
        <w:t>Hamidiye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Sporcu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Sağlığı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ve</w:t>
      </w:r>
      <w:proofErr w:type="spellEnd"/>
      <w:r w:rsidR="00347789">
        <w:rPr>
          <w:spacing w:val="3"/>
        </w:rPr>
        <w:t xml:space="preserve"> Spor </w:t>
      </w:r>
      <w:proofErr w:type="spellStart"/>
      <w:r w:rsidR="00347789">
        <w:rPr>
          <w:spacing w:val="2"/>
        </w:rPr>
        <w:t>Bilimleri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Enstitüsü’nde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lisansüstü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programlarda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öğrenim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gören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öğrencilerin</w:t>
      </w:r>
      <w:proofErr w:type="spellEnd"/>
      <w:r>
        <w:rPr>
          <w:spacing w:val="3"/>
        </w:rPr>
        <w:t xml:space="preserve"> </w:t>
      </w:r>
      <w:proofErr w:type="spellStart"/>
      <w:r>
        <w:t>bu</w:t>
      </w:r>
      <w:proofErr w:type="spellEnd"/>
      <w:r>
        <w:t xml:space="preserve"> </w:t>
      </w:r>
      <w:bookmarkEnd w:id="19"/>
      <w:proofErr w:type="spellStart"/>
      <w:r>
        <w:rPr>
          <w:spacing w:val="2"/>
        </w:rPr>
        <w:t>şablondan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yararlanabilecekleri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görülmüştür</w:t>
      </w:r>
      <w:proofErr w:type="spellEnd"/>
      <w:r>
        <w:rPr>
          <w:spacing w:val="2"/>
        </w:rPr>
        <w:t xml:space="preserve">. </w:t>
      </w:r>
    </w:p>
    <w:p w14:paraId="78829648" w14:textId="77777777" w:rsidR="00E9073C" w:rsidRPr="00F81B31" w:rsidRDefault="00E9073C" w:rsidP="00E9073C">
      <w:pPr>
        <w:pStyle w:val="GvdeMetni"/>
        <w:ind w:right="255"/>
      </w:pPr>
    </w:p>
    <w:p w14:paraId="44CC3AA6" w14:textId="6E8FBFA4" w:rsidR="00E9073C" w:rsidRPr="00F81B31" w:rsidRDefault="00E9073C" w:rsidP="00E9073C">
      <w:pPr>
        <w:spacing w:beforeLines="120" w:before="288" w:afterLines="120" w:after="288" w:line="360" w:lineRule="auto"/>
        <w:ind w:firstLine="720"/>
        <w:rPr>
          <w:rFonts w:ascii="Times New Roman" w:hAnsi="Times New Roman" w:cs="Times New Roman"/>
        </w:rPr>
      </w:pPr>
      <w:proofErr w:type="spellStart"/>
      <w:r w:rsidRPr="00F81B31">
        <w:rPr>
          <w:rFonts w:ascii="Times New Roman" w:hAnsi="Times New Roman" w:cs="Times New Roman"/>
          <w:b/>
        </w:rPr>
        <w:t>Anahtar</w:t>
      </w:r>
      <w:proofErr w:type="spellEnd"/>
      <w:r w:rsidRPr="00F81B31">
        <w:rPr>
          <w:rFonts w:ascii="Times New Roman" w:hAnsi="Times New Roman" w:cs="Times New Roman"/>
          <w:b/>
        </w:rPr>
        <w:t xml:space="preserve"> Kelimeler: </w:t>
      </w:r>
      <w:r w:rsidRPr="00F81B31">
        <w:rPr>
          <w:rFonts w:ascii="Times New Roman" w:hAnsi="Times New Roman" w:cs="Times New Roman"/>
        </w:rPr>
        <w:t xml:space="preserve">Örnek Tez, </w:t>
      </w:r>
      <w:proofErr w:type="spellStart"/>
      <w:r w:rsidR="00347789">
        <w:rPr>
          <w:spacing w:val="3"/>
        </w:rPr>
        <w:t>Hamidiye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Sporcu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Sağlığı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ve</w:t>
      </w:r>
      <w:proofErr w:type="spellEnd"/>
      <w:r w:rsidR="00347789">
        <w:rPr>
          <w:spacing w:val="3"/>
        </w:rPr>
        <w:t xml:space="preserve"> Spor </w:t>
      </w:r>
      <w:proofErr w:type="spellStart"/>
      <w:proofErr w:type="gramStart"/>
      <w:r w:rsidR="00347789">
        <w:rPr>
          <w:spacing w:val="2"/>
        </w:rPr>
        <w:t>Bilimleri</w:t>
      </w:r>
      <w:proofErr w:type="spellEnd"/>
      <w:r w:rsidR="00347789">
        <w:rPr>
          <w:spacing w:val="2"/>
        </w:rPr>
        <w:t>,</w:t>
      </w:r>
      <w:r w:rsidRPr="00F81B31">
        <w:rPr>
          <w:rFonts w:ascii="Times New Roman" w:hAnsi="Times New Roman" w:cs="Times New Roman"/>
        </w:rPr>
        <w:t xml:space="preserve"> </w:t>
      </w:r>
      <w:r w:rsidR="00347789">
        <w:rPr>
          <w:rFonts w:ascii="Times New Roman" w:hAnsi="Times New Roman" w:cs="Times New Roman"/>
        </w:rPr>
        <w:t xml:space="preserve">  </w:t>
      </w:r>
      <w:proofErr w:type="gramEnd"/>
      <w:r w:rsidR="00347789">
        <w:rPr>
          <w:rFonts w:ascii="Times New Roman" w:hAnsi="Times New Roman" w:cs="Times New Roman"/>
        </w:rPr>
        <w:t xml:space="preserve">   </w:t>
      </w:r>
      <w:proofErr w:type="spellStart"/>
      <w:r w:rsidRPr="00F81B31">
        <w:rPr>
          <w:rFonts w:ascii="Times New Roman" w:hAnsi="Times New Roman" w:cs="Times New Roman"/>
        </w:rPr>
        <w:t>Şablon</w:t>
      </w:r>
      <w:proofErr w:type="spellEnd"/>
      <w:r w:rsidRPr="00F81B31">
        <w:rPr>
          <w:rFonts w:ascii="Times New Roman" w:hAnsi="Times New Roman" w:cs="Times New Roman"/>
        </w:rPr>
        <w:t xml:space="preserve">, Tez </w:t>
      </w:r>
      <w:proofErr w:type="spellStart"/>
      <w:r w:rsidRPr="00F81B31">
        <w:rPr>
          <w:rFonts w:ascii="Times New Roman" w:hAnsi="Times New Roman" w:cs="Times New Roman"/>
        </w:rPr>
        <w:t>Yazımı</w:t>
      </w:r>
      <w:proofErr w:type="spellEnd"/>
    </w:p>
    <w:bookmarkEnd w:id="20"/>
    <w:p w14:paraId="3469BDF5" w14:textId="77777777" w:rsidR="00CF436D" w:rsidRPr="006A3D63" w:rsidRDefault="00CF436D" w:rsidP="009B15C1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96C9180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5169079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DB15BE7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81FA721" w14:textId="07DEC387" w:rsidR="00DD5682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7FFC932" w14:textId="7AB65948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08C0C1A" w14:textId="57B91F7B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3F989F2" w14:textId="472E0811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9D8E539" w14:textId="77777777" w:rsidR="003A4892" w:rsidRPr="003A4892" w:rsidRDefault="003A4892" w:rsidP="003A489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Times New Roman" w:eastAsia="Times New Roman" w:hAnsi="Times New Roman" w:cs="Times New Roman"/>
          <w:color w:val="1F1F1F"/>
          <w:sz w:val="28"/>
          <w:szCs w:val="28"/>
          <w:lang w:val="tr-TR" w:eastAsia="tr-TR"/>
        </w:rPr>
      </w:pPr>
      <w:proofErr w:type="gramStart"/>
      <w:r w:rsidRPr="003A4892">
        <w:rPr>
          <w:rFonts w:ascii="Times New Roman" w:eastAsia="Times New Roman" w:hAnsi="Times New Roman" w:cs="Times New Roman"/>
          <w:color w:val="1F1F1F"/>
          <w:sz w:val="28"/>
          <w:szCs w:val="28"/>
          <w:lang w:val="en" w:eastAsia="tr-TR"/>
        </w:rPr>
        <w:lastRenderedPageBreak/>
        <w:t>SAMPLE THESIS</w:t>
      </w:r>
      <w:proofErr w:type="gramEnd"/>
      <w:r w:rsidRPr="003A4892">
        <w:rPr>
          <w:rFonts w:ascii="Times New Roman" w:eastAsia="Times New Roman" w:hAnsi="Times New Roman" w:cs="Times New Roman"/>
          <w:color w:val="1F1F1F"/>
          <w:sz w:val="28"/>
          <w:szCs w:val="28"/>
          <w:lang w:val="en" w:eastAsia="tr-TR"/>
        </w:rPr>
        <w:t xml:space="preserve"> TITLE SUMMARY FOR HAMIDIYE INSTITUTE OF ATHLETE HEALTH AND SPORTS SCIENCES</w:t>
      </w:r>
    </w:p>
    <w:p w14:paraId="115B5A5C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31FDF17" w14:textId="40CD6CAC" w:rsidR="00600BF8" w:rsidRPr="00600BF8" w:rsidRDefault="00E9073C" w:rsidP="00600BF8">
      <w:pPr>
        <w:pStyle w:val="HTMLncedenBiimlendirilmi"/>
        <w:shd w:val="clear" w:color="auto" w:fill="F8F9FA"/>
        <w:spacing w:line="540" w:lineRule="atLeast"/>
        <w:rPr>
          <w:rFonts w:ascii="inherit" w:eastAsia="Times New Roman" w:hAnsi="inherit" w:cs="Courier New"/>
          <w:color w:val="1F1F1F"/>
          <w:sz w:val="42"/>
          <w:szCs w:val="42"/>
          <w:lang w:eastAsia="tr-TR"/>
        </w:rPr>
      </w:pPr>
      <w:r w:rsidRPr="00600BF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Aim:</w:t>
      </w:r>
      <w:r w:rsidRPr="00F81B31">
        <w:rPr>
          <w:rFonts w:eastAsia="Times New Roman" w:cs="Times New Roman"/>
          <w:color w:val="000000"/>
          <w:spacing w:val="4"/>
        </w:rPr>
        <w:t xml:space="preserve"> </w:t>
      </w:r>
      <w:r w:rsidR="0089549F" w:rsidRPr="0089549F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 xml:space="preserve">The aim of this study is to prepare a sample thesis in accordance with the thesis writing guide of the </w:t>
      </w:r>
      <w:proofErr w:type="spellStart"/>
      <w:r w:rsidR="0089549F" w:rsidRPr="0089549F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>Hamidiye</w:t>
      </w:r>
      <w:proofErr w:type="spellEnd"/>
      <w:r w:rsidR="0089549F" w:rsidRPr="0089549F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 xml:space="preserve"> Institute of Sports Health and Sports Sciences, Health Sciences University</w:t>
      </w:r>
      <w:r w:rsidR="0089549F" w:rsidRPr="0089549F">
        <w:rPr>
          <w:rFonts w:ascii="inherit" w:eastAsia="Times New Roman" w:hAnsi="inherit" w:cs="Courier New"/>
          <w:color w:val="1F1F1F"/>
          <w:sz w:val="42"/>
          <w:szCs w:val="42"/>
          <w:lang w:val="en" w:eastAsia="tr-TR"/>
        </w:rPr>
        <w:t>.</w:t>
      </w:r>
    </w:p>
    <w:p w14:paraId="25F6981B" w14:textId="58BE6BE4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</w:p>
    <w:p w14:paraId="51DB56A1" w14:textId="7C6DE4EE" w:rsidR="008508EF" w:rsidRPr="008508EF" w:rsidRDefault="00E9073C" w:rsidP="008508EF">
      <w:pPr>
        <w:pStyle w:val="HTMLncedenBiimlendirilmi"/>
        <w:shd w:val="clear" w:color="auto" w:fill="F8F9FA"/>
        <w:spacing w:line="540" w:lineRule="atLeast"/>
        <w:rPr>
          <w:rFonts w:ascii="Times New Roman" w:eastAsia="Times New Roman" w:hAnsi="Times New Roman" w:cs="Times New Roman"/>
          <w:color w:val="1F1F1F"/>
          <w:sz w:val="24"/>
          <w:szCs w:val="24"/>
          <w:lang w:eastAsia="tr-TR"/>
        </w:rPr>
      </w:pPr>
      <w:r w:rsidRPr="008508EF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Materials and Methods:</w:t>
      </w:r>
      <w:r w:rsidRPr="008508E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C5D2D" w:rsidRPr="00EC5D2D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 xml:space="preserve">This study was prepared using thesis guidelines published by the </w:t>
      </w:r>
      <w:proofErr w:type="spellStart"/>
      <w:r w:rsidR="00EC5D2D" w:rsidRPr="00EC5D2D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>Hamidiye</w:t>
      </w:r>
      <w:proofErr w:type="spellEnd"/>
      <w:r w:rsidR="00EC5D2D" w:rsidRPr="00EC5D2D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 xml:space="preserve"> Institute of Sports Health and Sports Sciences.</w:t>
      </w:r>
    </w:p>
    <w:p w14:paraId="0035FF88" w14:textId="66974344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</w:p>
    <w:p w14:paraId="6B378C3A" w14:textId="3DBC33FB" w:rsidR="006E773C" w:rsidRPr="006E773C" w:rsidRDefault="00E9073C" w:rsidP="006E773C">
      <w:pPr>
        <w:pStyle w:val="HTMLncedenBiimlendirilmi"/>
        <w:shd w:val="clear" w:color="auto" w:fill="F8F9FA"/>
        <w:spacing w:line="540" w:lineRule="atLeast"/>
        <w:rPr>
          <w:rFonts w:ascii="Times New Roman" w:eastAsia="Times New Roman" w:hAnsi="Times New Roman" w:cs="Times New Roman"/>
          <w:color w:val="1F1F1F"/>
          <w:sz w:val="24"/>
          <w:szCs w:val="24"/>
          <w:lang w:eastAsia="tr-TR"/>
        </w:rPr>
      </w:pPr>
      <w:r w:rsidRPr="006E773C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Results:</w:t>
      </w:r>
      <w:r w:rsidRPr="006E773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0D121E" w:rsidRPr="000D121E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 xml:space="preserve">A sample written in accordance with the thesis guidelines published by the </w:t>
      </w:r>
      <w:proofErr w:type="spellStart"/>
      <w:r w:rsidR="000D121E" w:rsidRPr="000D121E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>Hamidiye</w:t>
      </w:r>
      <w:proofErr w:type="spellEnd"/>
      <w:r w:rsidR="000D121E" w:rsidRPr="000D121E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 xml:space="preserve"> Institute of Sports Health and Sports Sciences is required.</w:t>
      </w:r>
    </w:p>
    <w:p w14:paraId="3298AEF7" w14:textId="4D0B8A46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</w:p>
    <w:p w14:paraId="267D1A2B" w14:textId="6A854360" w:rsidR="00E9073C" w:rsidRPr="00691DBF" w:rsidRDefault="00E9073C" w:rsidP="005E5B76">
      <w:pPr>
        <w:pStyle w:val="HTMLncedenBiimlendirilmi"/>
        <w:shd w:val="clear" w:color="auto" w:fill="F8F9FA"/>
        <w:spacing w:line="540" w:lineRule="atLeast"/>
        <w:rPr>
          <w:rFonts w:eastAsia="Times New Roman" w:cs="Times New Roman"/>
          <w:color w:val="000000"/>
          <w:spacing w:val="4"/>
        </w:rPr>
      </w:pPr>
      <w:r w:rsidRPr="00691DBF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Conclusion:</w:t>
      </w:r>
      <w:r w:rsidRPr="00691DB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E5B76" w:rsidRPr="005E5B76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 xml:space="preserve">It was concluded that students enrolled in postgraduate programs at the </w:t>
      </w:r>
      <w:proofErr w:type="spellStart"/>
      <w:r w:rsidR="005E5B76" w:rsidRPr="005E5B76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>Hamidiye</w:t>
      </w:r>
      <w:proofErr w:type="spellEnd"/>
      <w:r w:rsidR="005E5B76" w:rsidRPr="005E5B76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 xml:space="preserve"> Institute of Sports Health and Sports Sciences, Health Sciences University, could benefit from this example.</w:t>
      </w:r>
    </w:p>
    <w:p w14:paraId="28619CB8" w14:textId="77777777" w:rsidR="00E9073C" w:rsidRPr="00F81B31" w:rsidRDefault="00E9073C" w:rsidP="00E9073C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</w:rPr>
      </w:pPr>
    </w:p>
    <w:p w14:paraId="747E61A4" w14:textId="0011C8A2" w:rsidR="00FA7376" w:rsidRPr="00FA7376" w:rsidRDefault="00E9073C" w:rsidP="00FA7376">
      <w:pPr>
        <w:pStyle w:val="HTMLncedenBiimlendirilmi"/>
        <w:shd w:val="clear" w:color="auto" w:fill="F8F9FA"/>
        <w:spacing w:line="540" w:lineRule="atLeast"/>
        <w:rPr>
          <w:rFonts w:ascii="Times New Roman" w:eastAsia="Times New Roman" w:hAnsi="Times New Roman" w:cs="Times New Roman"/>
          <w:color w:val="1F1F1F"/>
          <w:sz w:val="24"/>
          <w:szCs w:val="24"/>
          <w:lang w:eastAsia="tr-TR"/>
        </w:rPr>
      </w:pPr>
      <w:r w:rsidRPr="00FA737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Key Words:</w:t>
      </w:r>
      <w:r w:rsidRPr="00FA73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187689" w:rsidRPr="00187689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>Hamidiye</w:t>
      </w:r>
      <w:proofErr w:type="spellEnd"/>
      <w:r w:rsidR="00187689" w:rsidRPr="00187689">
        <w:rPr>
          <w:rFonts w:ascii="Times New Roman" w:eastAsia="Times New Roman" w:hAnsi="Times New Roman" w:cs="Times New Roman"/>
          <w:color w:val="1F1F1F"/>
          <w:sz w:val="24"/>
          <w:szCs w:val="24"/>
          <w:lang w:val="en" w:eastAsia="tr-TR"/>
        </w:rPr>
        <w:t xml:space="preserve"> Institute of Sports Health and Sports Sciences, Sample Thesis Writing Process</w:t>
      </w:r>
    </w:p>
    <w:p w14:paraId="12B45D50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2C6C6E73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9DDEFDD" w14:textId="77777777" w:rsidR="00DD5682" w:rsidRPr="006A3D63" w:rsidRDefault="00DD5682" w:rsidP="00E9073C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  <w:sectPr w:rsidR="00DD5682" w:rsidRPr="006A3D63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7247C32E" w14:textId="337DC3C4" w:rsidR="00BF48E0" w:rsidRPr="00E9073C" w:rsidRDefault="00AB35F7" w:rsidP="00E9073C">
      <w:pPr>
        <w:pStyle w:val="Balk1"/>
      </w:pPr>
      <w:bookmarkStart w:id="21" w:name="_Toc67034290"/>
      <w:bookmarkStart w:id="22" w:name="_Toc100753820"/>
      <w:r w:rsidRPr="00E9073C">
        <w:lastRenderedPageBreak/>
        <w:t xml:space="preserve">1. </w:t>
      </w:r>
      <w:r w:rsidR="00DA5D86" w:rsidRPr="00E9073C">
        <w:t>GİRİŞ</w:t>
      </w:r>
      <w:bookmarkEnd w:id="21"/>
      <w:r w:rsidR="00BC19F1" w:rsidRPr="00E9073C">
        <w:t xml:space="preserve"> VE AMAÇ</w:t>
      </w:r>
      <w:bookmarkEnd w:id="22"/>
    </w:p>
    <w:p w14:paraId="51903369" w14:textId="571ACE84" w:rsidR="00CD1487" w:rsidRDefault="00CD1487" w:rsidP="00CD148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proofErr w:type="spellStart"/>
      <w:r>
        <w:rPr>
          <w:rFonts w:eastAsia="Times New Roman" w:cs="Times New Roman"/>
          <w:color w:val="000000"/>
          <w:spacing w:val="4"/>
        </w:rPr>
        <w:t>Şablon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içerisinde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örnek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düzeyleri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verilmiştir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Size </w:t>
      </w:r>
      <w:proofErr w:type="spellStart"/>
      <w:r>
        <w:rPr>
          <w:rFonts w:eastAsia="Times New Roman" w:cs="Times New Roman"/>
          <w:color w:val="000000"/>
          <w:spacing w:val="4"/>
        </w:rPr>
        <w:t>uygunluğuna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göre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yeni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ekleyip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çıkarabilirsiniz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>
        <w:rPr>
          <w:rFonts w:eastAsia="Times New Roman" w:cs="Times New Roman"/>
          <w:color w:val="000000"/>
          <w:spacing w:val="4"/>
        </w:rPr>
        <w:t>Kullanmak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istediğiniz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herhangi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bir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düzeyini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kopyala-yapıştır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yaptıktan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sonra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numarasını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değiştirerek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ilerleyebilirsiniz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Bu </w:t>
      </w:r>
      <w:proofErr w:type="spellStart"/>
      <w:r>
        <w:rPr>
          <w:rFonts w:eastAsia="Times New Roman" w:cs="Times New Roman"/>
          <w:color w:val="000000"/>
          <w:spacing w:val="4"/>
        </w:rPr>
        <w:t>yöntem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dışında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düzeylerini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giriş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sekmesindeki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stiller </w:t>
      </w:r>
      <w:proofErr w:type="spellStart"/>
      <w:r>
        <w:rPr>
          <w:rFonts w:eastAsia="Times New Roman" w:cs="Times New Roman"/>
          <w:color w:val="000000"/>
          <w:spacing w:val="4"/>
        </w:rPr>
        <w:t>bölümünden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1,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2,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3… </w:t>
      </w:r>
      <w:proofErr w:type="spellStart"/>
      <w:r>
        <w:rPr>
          <w:rFonts w:eastAsia="Times New Roman" w:cs="Times New Roman"/>
          <w:color w:val="000000"/>
          <w:spacing w:val="4"/>
        </w:rPr>
        <w:t>şeklindeki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etiketleri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kullanarak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otomatik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olarak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oluşturabilirisniz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Her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düzeyinin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altından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bu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özelliği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nasıl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kullanacağınız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açıklanmıştır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stilleri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özelliğini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kullanmadığnız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durumda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tüm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kurallarını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(Tablo 2.1)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ve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içindekiler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listesinizi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kendiniz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düzenlemeniz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gerekcektir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. </w:t>
      </w:r>
    </w:p>
    <w:p w14:paraId="64B2E15F" w14:textId="5BCF54D2" w:rsidR="00CD1487" w:rsidRDefault="00CD1487" w:rsidP="00CD1487">
      <w:pPr>
        <w:pStyle w:val="Balk2"/>
        <w:rPr>
          <w:rFonts w:eastAsia="Times New Roman"/>
          <w:lang w:val="tr-TR"/>
        </w:rPr>
      </w:pPr>
      <w:bookmarkStart w:id="23" w:name="_Toc100753821"/>
      <w:r>
        <w:rPr>
          <w:rFonts w:eastAsia="Times New Roman"/>
          <w:lang w:val="tr-TR"/>
        </w:rPr>
        <w:t>1.1. İKİNCİ DERECE BAŞLIK</w:t>
      </w:r>
      <w:bookmarkStart w:id="24" w:name="_Toc100407711"/>
      <w:bookmarkEnd w:id="23"/>
      <w:r>
        <w:rPr>
          <w:rFonts w:eastAsia="Times New Roman"/>
          <w:lang w:val="tr-TR"/>
        </w:rPr>
        <w:t xml:space="preserve"> </w:t>
      </w:r>
      <w:bookmarkEnd w:id="24"/>
    </w:p>
    <w:p w14:paraId="7590345C" w14:textId="49BBC0AA" w:rsidR="00CD1487" w:rsidRDefault="00CD1487" w:rsidP="00CD1487">
      <w:pPr>
        <w:pStyle w:val="GvdeMetni"/>
      </w:pPr>
      <w:bookmarkStart w:id="25" w:name="_Hlk100407734"/>
      <w:proofErr w:type="spellStart"/>
      <w:r>
        <w:t>İkinci</w:t>
      </w:r>
      <w:proofErr w:type="spellEnd"/>
      <w:r>
        <w:t xml:space="preserve"> </w:t>
      </w:r>
      <w:proofErr w:type="spellStart"/>
      <w:r>
        <w:t>derece</w:t>
      </w:r>
      <w:proofErr w:type="spellEnd"/>
      <w:r>
        <w:t xml:space="preserve"> </w:t>
      </w:r>
      <w:proofErr w:type="spellStart"/>
      <w:r>
        <w:t>başlıklar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satır</w:t>
      </w:r>
      <w:proofErr w:type="spellEnd"/>
      <w:r>
        <w:t xml:space="preserve"> </w:t>
      </w:r>
      <w:proofErr w:type="spellStart"/>
      <w:r>
        <w:t>başına</w:t>
      </w:r>
      <w:proofErr w:type="spellEnd"/>
      <w:r>
        <w:t xml:space="preserve"> </w:t>
      </w:r>
      <w:proofErr w:type="spellStart"/>
      <w:r>
        <w:t>geldikten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stiller </w:t>
      </w:r>
      <w:proofErr w:type="spellStart"/>
      <w:r>
        <w:t>kısmından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2’yi </w:t>
      </w:r>
      <w:proofErr w:type="spellStart"/>
      <w:r>
        <w:t>seçin</w:t>
      </w:r>
      <w:proofErr w:type="spellEnd"/>
      <w:r>
        <w:t xml:space="preserve">.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</w:t>
      </w:r>
      <w:proofErr w:type="spellStart"/>
      <w:r>
        <w:t>numaranızı</w:t>
      </w:r>
      <w:proofErr w:type="spellEnd"/>
      <w:r>
        <w:t xml:space="preserve"> </w:t>
      </w:r>
      <w:proofErr w:type="spellStart"/>
      <w:r>
        <w:t>aralarına</w:t>
      </w:r>
      <w:proofErr w:type="spellEnd"/>
      <w:r>
        <w:t xml:space="preserve"> </w:t>
      </w:r>
      <w:proofErr w:type="spellStart"/>
      <w:r>
        <w:t>nokta</w:t>
      </w:r>
      <w:proofErr w:type="spellEnd"/>
      <w:r>
        <w:t xml:space="preserve"> </w:t>
      </w:r>
      <w:proofErr w:type="spellStart"/>
      <w:r>
        <w:t>koyarak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Son </w:t>
      </w:r>
      <w:proofErr w:type="spellStart"/>
      <w:r>
        <w:t>noktadan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boşluk</w:t>
      </w:r>
      <w:proofErr w:type="spellEnd"/>
      <w:r>
        <w:t xml:space="preserve"> </w:t>
      </w:r>
      <w:proofErr w:type="spellStart"/>
      <w:r>
        <w:t>bırakarak</w:t>
      </w:r>
      <w:proofErr w:type="spellEnd"/>
      <w:r>
        <w:t xml:space="preserve"> </w:t>
      </w:r>
      <w:proofErr w:type="spellStart"/>
      <w:r>
        <w:t>başlığınızı</w:t>
      </w:r>
      <w:proofErr w:type="spellEnd"/>
      <w:r>
        <w:t xml:space="preserve"> </w:t>
      </w:r>
      <w:proofErr w:type="spellStart"/>
      <w:r>
        <w:t>tamamı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harf</w:t>
      </w:r>
      <w:proofErr w:type="spellEnd"/>
      <w:r>
        <w:t xml:space="preserve"> </w:t>
      </w:r>
      <w:proofErr w:type="spellStart"/>
      <w:r>
        <w:t>olacak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Bu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koyu</w:t>
      </w:r>
      <w:proofErr w:type="spellEnd"/>
      <w:r>
        <w:t xml:space="preserve"> punto </w:t>
      </w:r>
      <w:proofErr w:type="spellStart"/>
      <w:r>
        <w:t>ve</w:t>
      </w:r>
      <w:proofErr w:type="spellEnd"/>
      <w:r>
        <w:t xml:space="preserve"> 1,25 cm </w:t>
      </w:r>
      <w:proofErr w:type="spellStart"/>
      <w:r>
        <w:t>girintili</w:t>
      </w:r>
      <w:proofErr w:type="spellEnd"/>
      <w:r>
        <w:t xml:space="preserve"> </w:t>
      </w:r>
      <w:proofErr w:type="spellStart"/>
      <w:r>
        <w:t>başlığınız</w:t>
      </w:r>
      <w:proofErr w:type="spellEnd"/>
      <w:r>
        <w:t xml:space="preserve"> </w:t>
      </w:r>
      <w:proofErr w:type="spellStart"/>
      <w:r>
        <w:t>otomatik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ayarlanacak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içindekiler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güncellediğinizde</w:t>
      </w:r>
      <w:proofErr w:type="spellEnd"/>
      <w:r>
        <w:t xml:space="preserve"> </w:t>
      </w:r>
      <w:proofErr w:type="spellStart"/>
      <w:r>
        <w:t>orada</w:t>
      </w:r>
      <w:proofErr w:type="spellEnd"/>
      <w:r>
        <w:t xml:space="preserve"> </w:t>
      </w:r>
      <w:proofErr w:type="spellStart"/>
      <w:r>
        <w:t>görünecektir</w:t>
      </w:r>
      <w:proofErr w:type="spellEnd"/>
      <w:r>
        <w:t>.</w:t>
      </w:r>
      <w:bookmarkEnd w:id="25"/>
    </w:p>
    <w:p w14:paraId="39E1DF1F" w14:textId="4D439F04" w:rsidR="00CD1487" w:rsidRDefault="00CD1487" w:rsidP="00CD1487">
      <w:pPr>
        <w:pStyle w:val="Balk2"/>
        <w:rPr>
          <w:rFonts w:eastAsia="Times New Roman"/>
          <w:lang w:val="tr-TR"/>
        </w:rPr>
      </w:pPr>
      <w:bookmarkStart w:id="26" w:name="_Toc100753822"/>
      <w:r>
        <w:rPr>
          <w:rFonts w:eastAsia="Times New Roman"/>
          <w:lang w:val="tr-TR"/>
        </w:rPr>
        <w:t>1.2. İKİNCİ DERECE BAŞLIK</w:t>
      </w:r>
      <w:bookmarkStart w:id="27" w:name="_Toc100407712"/>
      <w:bookmarkEnd w:id="26"/>
      <w:r>
        <w:rPr>
          <w:rFonts w:eastAsia="Times New Roman"/>
          <w:lang w:val="tr-TR"/>
        </w:rPr>
        <w:t xml:space="preserve"> </w:t>
      </w:r>
      <w:bookmarkEnd w:id="27"/>
    </w:p>
    <w:p w14:paraId="05640EE1" w14:textId="5BC9E96C" w:rsidR="00CD1487" w:rsidRDefault="00CD1487" w:rsidP="00CD1487">
      <w:pPr>
        <w:pStyle w:val="GvdeMetni"/>
      </w:pPr>
      <w:proofErr w:type="spellStart"/>
      <w:r>
        <w:t>Başlık</w:t>
      </w:r>
      <w:proofErr w:type="spellEnd"/>
      <w:r>
        <w:t xml:space="preserve"> </w:t>
      </w:r>
      <w:proofErr w:type="spellStart"/>
      <w:r>
        <w:t>oluşturduktan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metne</w:t>
      </w:r>
      <w:proofErr w:type="spellEnd"/>
      <w:r>
        <w:t xml:space="preserve"> </w:t>
      </w:r>
      <w:proofErr w:type="spellStart"/>
      <w:r>
        <w:t>geçmek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yine</w:t>
      </w:r>
      <w:proofErr w:type="spellEnd"/>
      <w:r>
        <w:t xml:space="preserve"> stiller </w:t>
      </w:r>
      <w:proofErr w:type="spellStart"/>
      <w:r>
        <w:t>bölümünden</w:t>
      </w:r>
      <w:proofErr w:type="spellEnd"/>
      <w:r>
        <w:t xml:space="preserve"> </w:t>
      </w:r>
      <w:proofErr w:type="spellStart"/>
      <w:r>
        <w:t>gövde</w:t>
      </w:r>
      <w:proofErr w:type="spellEnd"/>
      <w:r>
        <w:t xml:space="preserve"> </w:t>
      </w:r>
      <w:proofErr w:type="spellStart"/>
      <w:r>
        <w:t>metnini</w:t>
      </w:r>
      <w:proofErr w:type="spellEnd"/>
      <w:r>
        <w:t xml:space="preserve"> </w:t>
      </w:r>
      <w:proofErr w:type="spellStart"/>
      <w:r>
        <w:t>seçiniz</w:t>
      </w:r>
      <w:proofErr w:type="spellEnd"/>
      <w:r>
        <w:t xml:space="preserve">. Bu </w:t>
      </w:r>
      <w:proofErr w:type="spellStart"/>
      <w:r>
        <w:t>şekilde</w:t>
      </w:r>
      <w:proofErr w:type="spellEnd"/>
      <w:r>
        <w:t xml:space="preserve"> 1,5 </w:t>
      </w:r>
      <w:proofErr w:type="spellStart"/>
      <w:r>
        <w:t>satır</w:t>
      </w:r>
      <w:proofErr w:type="spellEnd"/>
      <w:r>
        <w:t xml:space="preserve"> </w:t>
      </w:r>
      <w:proofErr w:type="spellStart"/>
      <w:r>
        <w:t>aralığına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, 1,27 cm </w:t>
      </w:r>
      <w:proofErr w:type="spellStart"/>
      <w:r>
        <w:t>girintili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paragraflar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6 </w:t>
      </w:r>
      <w:proofErr w:type="spellStart"/>
      <w:r>
        <w:t>nk</w:t>
      </w:r>
      <w:proofErr w:type="spellEnd"/>
      <w:r>
        <w:t xml:space="preserve"> </w:t>
      </w:r>
      <w:proofErr w:type="spellStart"/>
      <w:r>
        <w:t>boşluk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metin</w:t>
      </w:r>
      <w:proofErr w:type="spellEnd"/>
      <w:r>
        <w:t xml:space="preserve"> </w:t>
      </w:r>
      <w:proofErr w:type="spellStart"/>
      <w:r>
        <w:t>düzeni</w:t>
      </w:r>
      <w:proofErr w:type="spellEnd"/>
      <w:r>
        <w:t xml:space="preserve"> </w:t>
      </w:r>
      <w:proofErr w:type="spellStart"/>
      <w:r>
        <w:t>otomatik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işleye</w:t>
      </w:r>
      <w:r w:rsidR="007971BC">
        <w:t>c</w:t>
      </w:r>
      <w:r>
        <w:t>ektir</w:t>
      </w:r>
      <w:proofErr w:type="spellEnd"/>
      <w:r>
        <w:t>.</w:t>
      </w:r>
    </w:p>
    <w:p w14:paraId="09FD225E" w14:textId="5134337A" w:rsidR="00CD1487" w:rsidRDefault="00CD1487" w:rsidP="00CD1487">
      <w:pPr>
        <w:pStyle w:val="Balk3"/>
        <w:rPr>
          <w:rFonts w:eastAsia="Times New Roman"/>
          <w:lang w:val="tr-TR"/>
        </w:rPr>
      </w:pPr>
      <w:bookmarkStart w:id="28" w:name="_Toc100753823"/>
      <w:r>
        <w:rPr>
          <w:rFonts w:eastAsia="Times New Roman"/>
          <w:lang w:val="tr-TR"/>
        </w:rPr>
        <w:t xml:space="preserve">1.2.1. </w:t>
      </w:r>
      <w:r w:rsidRPr="003C661D">
        <w:rPr>
          <w:rFonts w:eastAsia="Times New Roman"/>
          <w:lang w:val="tr-TR"/>
        </w:rPr>
        <w:t>Üçüncü Derece Başlık</w:t>
      </w:r>
      <w:bookmarkStart w:id="29" w:name="_Toc100407713"/>
      <w:bookmarkEnd w:id="28"/>
      <w:r>
        <w:rPr>
          <w:rFonts w:eastAsia="Times New Roman"/>
          <w:lang w:val="tr-TR"/>
        </w:rPr>
        <w:t xml:space="preserve"> </w:t>
      </w:r>
      <w:bookmarkEnd w:id="29"/>
    </w:p>
    <w:p w14:paraId="2B3A928D" w14:textId="77777777" w:rsidR="00CD1487" w:rsidRDefault="00CD1487" w:rsidP="00CD1487">
      <w:pPr>
        <w:pStyle w:val="GvdeMetni"/>
      </w:pPr>
      <w:proofErr w:type="spellStart"/>
      <w:r>
        <w:t>Üçüncü</w:t>
      </w:r>
      <w:proofErr w:type="spellEnd"/>
      <w:r>
        <w:t xml:space="preserve"> </w:t>
      </w:r>
      <w:proofErr w:type="spellStart"/>
      <w:r>
        <w:t>düzey</w:t>
      </w:r>
      <w:proofErr w:type="spellEnd"/>
      <w:r>
        <w:t xml:space="preserve"> </w:t>
      </w:r>
      <w:proofErr w:type="spellStart"/>
      <w:r>
        <w:t>başlıklar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satır</w:t>
      </w:r>
      <w:proofErr w:type="spellEnd"/>
      <w:r>
        <w:t xml:space="preserve"> </w:t>
      </w:r>
      <w:proofErr w:type="spellStart"/>
      <w:r>
        <w:t>başına</w:t>
      </w:r>
      <w:proofErr w:type="spellEnd"/>
      <w:r>
        <w:t xml:space="preserve"> </w:t>
      </w:r>
      <w:proofErr w:type="spellStart"/>
      <w:r>
        <w:t>geldikten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stiller </w:t>
      </w:r>
      <w:proofErr w:type="spellStart"/>
      <w:r>
        <w:t>bölümünden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3’ü </w:t>
      </w:r>
      <w:proofErr w:type="spellStart"/>
      <w:r>
        <w:t>seçin</w:t>
      </w:r>
      <w:proofErr w:type="spellEnd"/>
      <w:r>
        <w:t xml:space="preserve">.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</w:t>
      </w:r>
      <w:proofErr w:type="spellStart"/>
      <w:r>
        <w:t>numaranızı</w:t>
      </w:r>
      <w:proofErr w:type="spellEnd"/>
      <w:r>
        <w:t xml:space="preserve"> </w:t>
      </w:r>
      <w:proofErr w:type="spellStart"/>
      <w:r>
        <w:t>aralarına</w:t>
      </w:r>
      <w:proofErr w:type="spellEnd"/>
      <w:r>
        <w:t xml:space="preserve"> </w:t>
      </w:r>
      <w:proofErr w:type="spellStart"/>
      <w:r>
        <w:t>nokta</w:t>
      </w:r>
      <w:proofErr w:type="spellEnd"/>
      <w:r>
        <w:t xml:space="preserve"> </w:t>
      </w:r>
      <w:proofErr w:type="spellStart"/>
      <w:r>
        <w:t>koyarak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Son </w:t>
      </w:r>
      <w:proofErr w:type="spellStart"/>
      <w:r>
        <w:t>noktadan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boşluk</w:t>
      </w:r>
      <w:proofErr w:type="spellEnd"/>
      <w:r>
        <w:t xml:space="preserve"> </w:t>
      </w:r>
      <w:proofErr w:type="spellStart"/>
      <w:r>
        <w:t>bırakarak</w:t>
      </w:r>
      <w:proofErr w:type="spellEnd"/>
      <w:r>
        <w:t xml:space="preserve"> </w:t>
      </w:r>
      <w:proofErr w:type="spellStart"/>
      <w:r>
        <w:t>kelimelerin</w:t>
      </w:r>
      <w:proofErr w:type="spellEnd"/>
      <w:r>
        <w:t xml:space="preserve"> </w:t>
      </w:r>
      <w:proofErr w:type="spellStart"/>
      <w:r>
        <w:t>baş</w:t>
      </w:r>
      <w:proofErr w:type="spellEnd"/>
      <w:r>
        <w:t xml:space="preserve"> </w:t>
      </w:r>
      <w:proofErr w:type="spellStart"/>
      <w:r>
        <w:t>harfi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olacak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başlığınızı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</w:t>
      </w:r>
    </w:p>
    <w:p w14:paraId="0511D6B7" w14:textId="36268E18" w:rsidR="000B73A8" w:rsidRDefault="000B73A8" w:rsidP="002A26CD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7104BE7" w14:textId="77777777" w:rsidR="00EC165B" w:rsidRDefault="00EC165B">
      <w:pPr>
        <w:rPr>
          <w:rFonts w:ascii="Times New Roman" w:eastAsia="Times New Roman" w:hAnsi="Times New Roman" w:cs="Times New Roman"/>
          <w:color w:val="000000"/>
          <w:spacing w:val="4"/>
          <w:lang w:val="tr-TR"/>
        </w:rPr>
        <w:sectPr w:rsidR="00EC165B" w:rsidSect="00637957">
          <w:pgSz w:w="11910" w:h="16840"/>
          <w:pgMar w:top="1701" w:right="1418" w:bottom="1418" w:left="1985" w:header="0" w:footer="283" w:gutter="0"/>
          <w:pgNumType w:start="1"/>
          <w:cols w:space="708"/>
          <w:docGrid w:linePitch="326"/>
        </w:sectPr>
      </w:pPr>
    </w:p>
    <w:p w14:paraId="78D63077" w14:textId="6EBA4625" w:rsidR="00BF48E0" w:rsidRPr="000B73A8" w:rsidRDefault="00AB35F7" w:rsidP="00AB35F7">
      <w:pPr>
        <w:pStyle w:val="Balk1"/>
        <w:rPr>
          <w:rFonts w:eastAsia="Times New Roman"/>
          <w:lang w:val="tr-TR"/>
        </w:rPr>
      </w:pPr>
      <w:bookmarkStart w:id="30" w:name="_Toc67034292"/>
      <w:bookmarkStart w:id="31" w:name="_Toc100753824"/>
      <w:r>
        <w:rPr>
          <w:rFonts w:eastAsia="Times New Roman"/>
          <w:lang w:val="tr-TR"/>
        </w:rPr>
        <w:lastRenderedPageBreak/>
        <w:t xml:space="preserve">2. </w:t>
      </w:r>
      <w:r w:rsidR="000B73A8" w:rsidRPr="000B73A8">
        <w:rPr>
          <w:rFonts w:eastAsia="Times New Roman"/>
          <w:lang w:val="tr-TR"/>
        </w:rPr>
        <w:t>GENEL BİLGİLER</w:t>
      </w:r>
      <w:bookmarkEnd w:id="30"/>
      <w:bookmarkEnd w:id="31"/>
    </w:p>
    <w:p w14:paraId="4C0E3759" w14:textId="13F98FE5" w:rsidR="000B73A8" w:rsidRPr="000E10BB" w:rsidRDefault="000E10BB" w:rsidP="000E10BB">
      <w:pPr>
        <w:pStyle w:val="GvdeMetni"/>
      </w:pPr>
      <w:r w:rsidRPr="000E10BB">
        <w:t xml:space="preserve">Genel </w:t>
      </w:r>
      <w:proofErr w:type="spellStart"/>
      <w:r w:rsidRPr="000E10BB">
        <w:t>Bilgiler</w:t>
      </w:r>
      <w:proofErr w:type="spellEnd"/>
      <w:r w:rsidRPr="000E10BB">
        <w:t xml:space="preserve"> </w:t>
      </w:r>
      <w:proofErr w:type="spellStart"/>
      <w:r w:rsidRPr="000E10BB">
        <w:t>bölümü</w:t>
      </w:r>
      <w:r>
        <w:t>nün</w:t>
      </w:r>
      <w:proofErr w:type="spellEnd"/>
      <w:r w:rsidRPr="000E10BB">
        <w:t xml:space="preserve"> </w:t>
      </w:r>
      <w:proofErr w:type="spellStart"/>
      <w:r w:rsidRPr="000E10BB">
        <w:t>sayfa</w:t>
      </w:r>
      <w:proofErr w:type="spellEnd"/>
      <w:r w:rsidRPr="000E10BB">
        <w:t xml:space="preserve"> </w:t>
      </w:r>
      <w:proofErr w:type="spellStart"/>
      <w:r w:rsidRPr="000E10BB">
        <w:t>sayısı</w:t>
      </w:r>
      <w:proofErr w:type="spellEnd"/>
      <w:r w:rsidRPr="000E10BB">
        <w:t xml:space="preserve"> </w:t>
      </w:r>
      <w:proofErr w:type="spellStart"/>
      <w:r w:rsidRPr="000E10BB">
        <w:t>kapak</w:t>
      </w:r>
      <w:proofErr w:type="spellEnd"/>
      <w:r w:rsidRPr="000E10BB">
        <w:t xml:space="preserve"> </w:t>
      </w:r>
      <w:proofErr w:type="spellStart"/>
      <w:r w:rsidRPr="000E10BB">
        <w:t>sayfaları</w:t>
      </w:r>
      <w:proofErr w:type="spellEnd"/>
      <w:r w:rsidRPr="000E10BB">
        <w:t xml:space="preserve">, </w:t>
      </w:r>
      <w:proofErr w:type="spellStart"/>
      <w:r w:rsidRPr="000E10BB">
        <w:t>içindekiler</w:t>
      </w:r>
      <w:proofErr w:type="spellEnd"/>
      <w:r w:rsidRPr="000E10BB">
        <w:t xml:space="preserve">, </w:t>
      </w:r>
      <w:proofErr w:type="spellStart"/>
      <w:r w:rsidRPr="000E10BB">
        <w:t>ekler</w:t>
      </w:r>
      <w:proofErr w:type="spellEnd"/>
      <w:r w:rsidRPr="000E10BB">
        <w:t xml:space="preserve"> </w:t>
      </w:r>
      <w:proofErr w:type="spellStart"/>
      <w:r w:rsidRPr="000E10BB">
        <w:t>ve</w:t>
      </w:r>
      <w:proofErr w:type="spellEnd"/>
      <w:r w:rsidRPr="000E10BB">
        <w:t xml:space="preserve"> </w:t>
      </w:r>
      <w:proofErr w:type="spellStart"/>
      <w:r w:rsidRPr="000E10BB">
        <w:t>kaynaklar</w:t>
      </w:r>
      <w:proofErr w:type="spellEnd"/>
      <w:r w:rsidRPr="000E10BB">
        <w:t xml:space="preserve"> </w:t>
      </w:r>
      <w:proofErr w:type="spellStart"/>
      <w:r w:rsidRPr="000E10BB">
        <w:t>hariç</w:t>
      </w:r>
      <w:proofErr w:type="spellEnd"/>
      <w:r w:rsidRPr="000E10BB">
        <w:t xml:space="preserve"> </w:t>
      </w:r>
      <w:proofErr w:type="spellStart"/>
      <w:r w:rsidRPr="000E10BB">
        <w:t>tezin</w:t>
      </w:r>
      <w:proofErr w:type="spellEnd"/>
      <w:r w:rsidRPr="000E10BB">
        <w:t xml:space="preserve"> </w:t>
      </w:r>
      <w:proofErr w:type="spellStart"/>
      <w:r w:rsidRPr="000E10BB">
        <w:t>diğer</w:t>
      </w:r>
      <w:proofErr w:type="spellEnd"/>
      <w:r w:rsidRPr="000E10BB">
        <w:t xml:space="preserve"> </w:t>
      </w:r>
      <w:proofErr w:type="spellStart"/>
      <w:r w:rsidRPr="000E10BB">
        <w:t>bölümlerinin</w:t>
      </w:r>
      <w:proofErr w:type="spellEnd"/>
      <w:r w:rsidRPr="000E10BB">
        <w:t xml:space="preserve"> 1/3’ünü </w:t>
      </w:r>
      <w:proofErr w:type="spellStart"/>
      <w:r w:rsidRPr="000E10BB">
        <w:t>aşmayacak</w:t>
      </w:r>
      <w:proofErr w:type="spellEnd"/>
      <w:r w:rsidRPr="000E10BB">
        <w:t xml:space="preserve"> </w:t>
      </w:r>
      <w:proofErr w:type="spellStart"/>
      <w:r w:rsidRPr="000E10BB">
        <w:t>şekilde</w:t>
      </w:r>
      <w:proofErr w:type="spellEnd"/>
      <w:r w:rsidRPr="000E10BB">
        <w:t xml:space="preserve"> </w:t>
      </w:r>
      <w:proofErr w:type="spellStart"/>
      <w:r>
        <w:t>olmalıdır</w:t>
      </w:r>
      <w:proofErr w:type="spellEnd"/>
      <w:r>
        <w:t>.</w:t>
      </w:r>
    </w:p>
    <w:p w14:paraId="540E7081" w14:textId="0D850196" w:rsidR="00846385" w:rsidRDefault="00846385" w:rsidP="00846385">
      <w:pPr>
        <w:pStyle w:val="Balk2"/>
        <w:rPr>
          <w:rFonts w:eastAsia="Times New Roman"/>
          <w:lang w:val="tr-TR"/>
        </w:rPr>
      </w:pPr>
      <w:bookmarkStart w:id="32" w:name="_Toc100753825"/>
      <w:r>
        <w:rPr>
          <w:rFonts w:eastAsia="Times New Roman"/>
          <w:lang w:val="tr-TR"/>
        </w:rPr>
        <w:t>2.1. İKİNCİ DERECE BAŞLIK</w:t>
      </w:r>
      <w:bookmarkEnd w:id="32"/>
      <w:r w:rsidR="00CD1487">
        <w:rPr>
          <w:rFonts w:eastAsia="Times New Roman"/>
          <w:lang w:val="tr-TR"/>
        </w:rPr>
        <w:t xml:space="preserve"> </w:t>
      </w:r>
    </w:p>
    <w:p w14:paraId="4979E1D6" w14:textId="51298570" w:rsidR="003C661D" w:rsidRDefault="003C661D" w:rsidP="003C661D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89D89AE" w14:textId="398A9414" w:rsidR="003C661D" w:rsidRDefault="003C661D" w:rsidP="003C661D">
      <w:pPr>
        <w:pStyle w:val="Balk3"/>
        <w:rPr>
          <w:rFonts w:eastAsia="Times New Roman"/>
          <w:lang w:val="tr-TR"/>
        </w:rPr>
      </w:pPr>
      <w:bookmarkStart w:id="33" w:name="_Toc100753826"/>
      <w:r>
        <w:rPr>
          <w:rFonts w:eastAsia="Times New Roman"/>
          <w:lang w:val="tr-TR"/>
        </w:rPr>
        <w:t xml:space="preserve">2.1.1. </w:t>
      </w:r>
      <w:r w:rsidRPr="003C661D">
        <w:rPr>
          <w:rFonts w:eastAsia="Times New Roman"/>
          <w:lang w:val="tr-TR"/>
        </w:rPr>
        <w:t>Üçüncü Derece Başlık</w:t>
      </w:r>
      <w:bookmarkEnd w:id="33"/>
      <w:r w:rsidRPr="003C661D">
        <w:rPr>
          <w:rFonts w:eastAsia="Times New Roman"/>
          <w:lang w:val="tr-TR"/>
        </w:rPr>
        <w:t xml:space="preserve"> </w:t>
      </w:r>
    </w:p>
    <w:p w14:paraId="5AFF39C6" w14:textId="161154A7" w:rsidR="003C661D" w:rsidRDefault="00CD1487" w:rsidP="003C661D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>Art arda gelen 1., 2. ve 3. derece başlıklar arasında 1 satır boşluk bırakın.</w:t>
      </w:r>
    </w:p>
    <w:p w14:paraId="039BD1C7" w14:textId="282DEFBF" w:rsidR="00CD1487" w:rsidRDefault="003C661D" w:rsidP="006C5962">
      <w:pPr>
        <w:pStyle w:val="GvdeMetni"/>
        <w:suppressAutoHyphens/>
        <w:autoSpaceDE w:val="0"/>
        <w:autoSpaceDN w:val="0"/>
        <w:spacing w:before="240"/>
        <w:ind w:firstLine="1004"/>
        <w:rPr>
          <w:rFonts w:eastAsia="Times New Roman" w:cs="Times New Roman"/>
          <w:color w:val="000000"/>
          <w:spacing w:val="4"/>
        </w:rPr>
      </w:pPr>
      <w:bookmarkStart w:id="34" w:name="_Toc100753827"/>
      <w:r w:rsidRPr="003C661D">
        <w:rPr>
          <w:rStyle w:val="Balk4Char"/>
        </w:rPr>
        <w:t xml:space="preserve">2.1.1.1. </w:t>
      </w:r>
      <w:r w:rsidRPr="003C661D">
        <w:rPr>
          <w:rStyle w:val="Balk4Char"/>
          <w:lang w:val="tr-TR"/>
        </w:rPr>
        <w:t>Dördüncü derece başlık</w:t>
      </w:r>
      <w:r w:rsidRPr="003C661D">
        <w:rPr>
          <w:rStyle w:val="Balk4Char"/>
        </w:rPr>
        <w:t>:</w:t>
      </w:r>
      <w:bookmarkEnd w:id="34"/>
      <w:r w:rsidRPr="003C661D">
        <w:rPr>
          <w:rFonts w:eastAsia="Times New Roman" w:cs="Times New Roman"/>
          <w:color w:val="000000"/>
          <w:spacing w:val="4"/>
          <w:lang w:val="tr-TR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Dördüncü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derece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başlıklar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için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numaranızı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ve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satır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başından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itibaren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yazın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Ardından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‘:’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koyarak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metninizi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devamında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verin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(Bu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iki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noktayı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sonrasında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içindekiler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bölümünden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siliniz</w:t>
      </w:r>
      <w:proofErr w:type="spellEnd"/>
      <w:r w:rsidR="003F03EE">
        <w:rPr>
          <w:rFonts w:eastAsia="Times New Roman" w:cs="Times New Roman"/>
          <w:color w:val="000000"/>
          <w:spacing w:val="4"/>
        </w:rPr>
        <w:t>).</w:t>
      </w:r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bittiğinde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numaranızı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ve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seçerek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stiller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bölümündeki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4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seçeneğini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tıklayın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devamında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metin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olduğu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için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başlığınız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otomatik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olarak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girintisini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ayarlamayabilir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. Bu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durumda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girinsitisni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1,77 cm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olacak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şekilde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kendiniz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düzenleyin</w:t>
      </w:r>
      <w:proofErr w:type="spellEnd"/>
      <w:r w:rsidR="006F4AE7">
        <w:rPr>
          <w:rFonts w:eastAsia="Times New Roman" w:cs="Times New Roman"/>
          <w:color w:val="000000"/>
          <w:spacing w:val="4"/>
        </w:rPr>
        <w:t xml:space="preserve"> (</w:t>
      </w:r>
      <w:proofErr w:type="spellStart"/>
      <w:r w:rsidR="006F4AE7">
        <w:rPr>
          <w:rFonts w:eastAsia="Times New Roman" w:cs="Times New Roman"/>
          <w:color w:val="000000"/>
          <w:spacing w:val="4"/>
        </w:rPr>
        <w:t>Şekil</w:t>
      </w:r>
      <w:proofErr w:type="spellEnd"/>
      <w:r w:rsidR="006F4AE7">
        <w:rPr>
          <w:rFonts w:eastAsia="Times New Roman" w:cs="Times New Roman"/>
          <w:color w:val="000000"/>
          <w:spacing w:val="4"/>
        </w:rPr>
        <w:t xml:space="preserve"> 2.2)</w:t>
      </w:r>
      <w:r w:rsidR="00CD14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konumu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bu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örnekteki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gibi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olmalı</w:t>
      </w:r>
      <w:proofErr w:type="spellEnd"/>
      <w:r w:rsidR="00CD1487">
        <w:rPr>
          <w:rFonts w:eastAsia="Times New Roman" w:cs="Times New Roman"/>
          <w:color w:val="000000"/>
          <w:spacing w:val="4"/>
        </w:rPr>
        <w:t>.</w:t>
      </w:r>
    </w:p>
    <w:p w14:paraId="7097ABA0" w14:textId="168C05C9" w:rsidR="00CD1487" w:rsidRPr="00826987" w:rsidRDefault="00CD1487" w:rsidP="006C5962">
      <w:pPr>
        <w:pStyle w:val="GvdeMetni"/>
        <w:suppressAutoHyphens/>
        <w:autoSpaceDE w:val="0"/>
        <w:autoSpaceDN w:val="0"/>
        <w:spacing w:before="240"/>
        <w:ind w:firstLine="1004"/>
        <w:rPr>
          <w:rFonts w:eastAsia="Times New Roman" w:cs="Times New Roman"/>
          <w:color w:val="000000"/>
          <w:spacing w:val="4"/>
        </w:rPr>
      </w:pPr>
      <w:bookmarkStart w:id="35" w:name="_Toc100753828"/>
      <w:r w:rsidRPr="003C661D">
        <w:rPr>
          <w:rStyle w:val="Balk4Char"/>
        </w:rPr>
        <w:t>2.1.1.</w:t>
      </w:r>
      <w:r>
        <w:rPr>
          <w:rStyle w:val="Balk4Char"/>
        </w:rPr>
        <w:t>2</w:t>
      </w:r>
      <w:r w:rsidRPr="003C661D">
        <w:rPr>
          <w:rStyle w:val="Balk4Char"/>
        </w:rPr>
        <w:t xml:space="preserve">. </w:t>
      </w:r>
      <w:r w:rsidRPr="003C661D">
        <w:rPr>
          <w:rStyle w:val="Balk4Char"/>
          <w:lang w:val="tr-TR"/>
        </w:rPr>
        <w:t>Dördüncü derece başlık</w:t>
      </w:r>
      <w:r w:rsidRPr="003C661D">
        <w:rPr>
          <w:rStyle w:val="Balk4Char"/>
        </w:rPr>
        <w:t>:</w:t>
      </w:r>
      <w:bookmarkEnd w:id="35"/>
      <w:r>
        <w:rPr>
          <w:rStyle w:val="Balk4Char"/>
        </w:rPr>
        <w:t xml:space="preserve"> </w:t>
      </w:r>
      <w:r w:rsidR="00826987">
        <w:rPr>
          <w:rFonts w:eastAsia="Times New Roman" w:cs="Times New Roman"/>
          <w:color w:val="000000"/>
          <w:spacing w:val="4"/>
        </w:rPr>
        <w:t xml:space="preserve">4.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Derece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hemen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altında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5.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derece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yoksa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metninizi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yanından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devam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ettiriniz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  </w:t>
      </w:r>
    </w:p>
    <w:p w14:paraId="6819016E" w14:textId="50AF4B70" w:rsidR="00826987" w:rsidRDefault="00F35248" w:rsidP="00826987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</w:rPr>
      </w:pPr>
      <w:r w:rsidRPr="00F35248">
        <w:rPr>
          <w:rStyle w:val="Balk5Char"/>
        </w:rPr>
        <w:t>2.1.1.</w:t>
      </w:r>
      <w:r w:rsidR="00826987">
        <w:rPr>
          <w:rStyle w:val="Balk5Char"/>
        </w:rPr>
        <w:t>2</w:t>
      </w:r>
      <w:r w:rsidRPr="00F35248">
        <w:rPr>
          <w:rStyle w:val="Balk5Char"/>
        </w:rPr>
        <w:t xml:space="preserve">.a. </w:t>
      </w:r>
      <w:r w:rsidR="003C661D" w:rsidRPr="00F35248">
        <w:rPr>
          <w:rStyle w:val="Balk5Char"/>
          <w:lang w:val="tr-TR"/>
        </w:rPr>
        <w:t>Beşinci derece başlık:</w:t>
      </w:r>
      <w:r w:rsidR="003C661D" w:rsidRPr="003C661D">
        <w:rPr>
          <w:rFonts w:eastAsia="Times New Roman" w:cs="Times New Roman"/>
          <w:color w:val="000000"/>
          <w:spacing w:val="4"/>
          <w:lang w:val="tr-TR"/>
        </w:rPr>
        <w:t xml:space="preserve"> </w:t>
      </w:r>
      <w:proofErr w:type="spellStart"/>
      <w:r w:rsidR="00826987">
        <w:t>Beşinci</w:t>
      </w:r>
      <w:proofErr w:type="spellEnd"/>
      <w:r w:rsidR="00826987">
        <w:t xml:space="preserve"> </w:t>
      </w:r>
      <w:proofErr w:type="spellStart"/>
      <w:r w:rsidR="00826987">
        <w:t>derece</w:t>
      </w:r>
      <w:proofErr w:type="spellEnd"/>
      <w:r w:rsidR="00826987">
        <w:t xml:space="preserve"> </w:t>
      </w:r>
      <w:proofErr w:type="spellStart"/>
      <w:r w:rsidR="00826987">
        <w:t>başlık</w:t>
      </w:r>
      <w:proofErr w:type="spellEnd"/>
      <w:r w:rsidR="00826987">
        <w:t xml:space="preserve"> </w:t>
      </w:r>
      <w:proofErr w:type="spellStart"/>
      <w:r w:rsidR="00826987">
        <w:t>oluşturmak</w:t>
      </w:r>
      <w:proofErr w:type="spellEnd"/>
      <w:r w:rsidR="00826987">
        <w:t xml:space="preserve"> </w:t>
      </w:r>
      <w:proofErr w:type="spellStart"/>
      <w:r w:rsidR="00826987">
        <w:t>için</w:t>
      </w:r>
      <w:proofErr w:type="spellEnd"/>
      <w:r w:rsidR="00826987">
        <w:t xml:space="preserve"> </w:t>
      </w:r>
      <w:proofErr w:type="spellStart"/>
      <w:r w:rsidR="00826987">
        <w:t>başlık</w:t>
      </w:r>
      <w:proofErr w:type="spellEnd"/>
      <w:r w:rsidR="00826987">
        <w:t xml:space="preserve"> </w:t>
      </w:r>
      <w:proofErr w:type="spellStart"/>
      <w:r w:rsidR="00826987">
        <w:t>numaranızı</w:t>
      </w:r>
      <w:proofErr w:type="spellEnd"/>
      <w:r w:rsidR="00826987">
        <w:t xml:space="preserve"> </w:t>
      </w:r>
      <w:proofErr w:type="spellStart"/>
      <w:r w:rsidR="00826987">
        <w:t>ve</w:t>
      </w:r>
      <w:proofErr w:type="spellEnd"/>
      <w:r w:rsidR="00826987">
        <w:t xml:space="preserve"> </w:t>
      </w:r>
      <w:proofErr w:type="spellStart"/>
      <w:r w:rsidR="00826987">
        <w:t>başlığınızı</w:t>
      </w:r>
      <w:proofErr w:type="spellEnd"/>
      <w:r w:rsidR="00826987">
        <w:t xml:space="preserve"> </w:t>
      </w:r>
      <w:proofErr w:type="spellStart"/>
      <w:r w:rsidR="00826987">
        <w:t>koyu</w:t>
      </w:r>
      <w:proofErr w:type="spellEnd"/>
      <w:r w:rsidR="00826987">
        <w:t xml:space="preserve"> </w:t>
      </w:r>
      <w:proofErr w:type="spellStart"/>
      <w:r w:rsidR="00826987">
        <w:t>olmayan</w:t>
      </w:r>
      <w:proofErr w:type="spellEnd"/>
      <w:r w:rsidR="00826987">
        <w:t xml:space="preserve"> punto </w:t>
      </w:r>
      <w:proofErr w:type="spellStart"/>
      <w:r w:rsidR="00826987">
        <w:t>kullanarak</w:t>
      </w:r>
      <w:proofErr w:type="spellEnd"/>
      <w:r w:rsidR="00826987">
        <w:t xml:space="preserve"> </w:t>
      </w:r>
      <w:proofErr w:type="spellStart"/>
      <w:r w:rsidR="00826987">
        <w:t>satır</w:t>
      </w:r>
      <w:proofErr w:type="spellEnd"/>
      <w:r w:rsidR="00826987">
        <w:t xml:space="preserve"> </w:t>
      </w:r>
      <w:proofErr w:type="spellStart"/>
      <w:r w:rsidR="00826987">
        <w:t>başından</w:t>
      </w:r>
      <w:proofErr w:type="spellEnd"/>
      <w:r w:rsidR="00826987">
        <w:t xml:space="preserve"> </w:t>
      </w:r>
      <w:proofErr w:type="spellStart"/>
      <w:r w:rsidR="00826987">
        <w:t>itibaren</w:t>
      </w:r>
      <w:proofErr w:type="spellEnd"/>
      <w:r w:rsidR="00826987">
        <w:t xml:space="preserve"> </w:t>
      </w:r>
      <w:proofErr w:type="spellStart"/>
      <w:r w:rsidR="00826987">
        <w:t>yazın</w:t>
      </w:r>
      <w:proofErr w:type="spellEnd"/>
      <w:r w:rsidR="00826987">
        <w:t xml:space="preserve">. </w:t>
      </w:r>
      <w:proofErr w:type="spellStart"/>
      <w:r w:rsidR="00826987">
        <w:t>Ardından</w:t>
      </w:r>
      <w:proofErr w:type="spellEnd"/>
      <w:r w:rsidR="00826987">
        <w:t xml:space="preserve"> ‘:’ </w:t>
      </w:r>
      <w:proofErr w:type="spellStart"/>
      <w:r w:rsidR="00826987">
        <w:t>koyarak</w:t>
      </w:r>
      <w:proofErr w:type="spellEnd"/>
      <w:r w:rsidR="00826987">
        <w:t xml:space="preserve"> </w:t>
      </w:r>
      <w:proofErr w:type="spellStart"/>
      <w:r w:rsidR="00826987">
        <w:t>metninizi</w:t>
      </w:r>
      <w:proofErr w:type="spellEnd"/>
      <w:r w:rsidR="00826987">
        <w:t xml:space="preserve"> </w:t>
      </w:r>
      <w:proofErr w:type="spellStart"/>
      <w:r w:rsidR="00826987">
        <w:t>başlığın</w:t>
      </w:r>
      <w:proofErr w:type="spellEnd"/>
      <w:r w:rsidR="00826987">
        <w:t xml:space="preserve"> </w:t>
      </w:r>
      <w:proofErr w:type="spellStart"/>
      <w:r w:rsidR="00826987">
        <w:t>devamından</w:t>
      </w:r>
      <w:proofErr w:type="spellEnd"/>
      <w:r w:rsidR="00826987">
        <w:t xml:space="preserve"> </w:t>
      </w:r>
      <w:proofErr w:type="spellStart"/>
      <w:r w:rsidR="00826987">
        <w:t>verin</w:t>
      </w:r>
      <w:proofErr w:type="spellEnd"/>
      <w:r w:rsidR="00826987">
        <w:t xml:space="preserve">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bittiğinde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numaranızı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ve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başlığınızı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seçerek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stiller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bölümündeki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5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seçeneğini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tıklayın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>.</w:t>
      </w:r>
      <w:r w:rsidR="00826987" w:rsidRPr="005C2995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devamında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metin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olduğu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için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başlığınız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otomatik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olarak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girintisini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ayarlamayabilir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Bu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durumda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girintisini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1,77 cm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olacak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şekilde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kendiniz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düzenleyin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konumu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bu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örnekteki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gibi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olmalı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Beşinci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düzey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başlıklara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içindekiler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bölümünde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yer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vermeniz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gerekmez</w:t>
      </w:r>
      <w:proofErr w:type="spellEnd"/>
      <w:r w:rsidR="00826987">
        <w:rPr>
          <w:rFonts w:eastAsia="Times New Roman" w:cs="Times New Roman"/>
          <w:color w:val="000000"/>
          <w:spacing w:val="4"/>
        </w:rPr>
        <w:t>.</w:t>
      </w:r>
    </w:p>
    <w:p w14:paraId="6FEDF60E" w14:textId="6C0A3585" w:rsidR="00826987" w:rsidRDefault="00826987" w:rsidP="00826987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</w:rPr>
      </w:pPr>
      <w:r w:rsidRPr="00F35248">
        <w:rPr>
          <w:rStyle w:val="Balk5Char"/>
        </w:rPr>
        <w:t>2.1.1.</w:t>
      </w:r>
      <w:r>
        <w:rPr>
          <w:rStyle w:val="Balk5Char"/>
        </w:rPr>
        <w:t>2</w:t>
      </w:r>
      <w:r w:rsidRPr="00F35248">
        <w:rPr>
          <w:rStyle w:val="Balk5Char"/>
        </w:rPr>
        <w:t xml:space="preserve">.a. </w:t>
      </w:r>
      <w:r w:rsidRPr="00F35248">
        <w:rPr>
          <w:rStyle w:val="Balk5Char"/>
          <w:lang w:val="tr-TR"/>
        </w:rPr>
        <w:t>Beşinci derece başlık:</w:t>
      </w:r>
      <w:r>
        <w:rPr>
          <w:rStyle w:val="Balk5Char"/>
          <w:lang w:val="tr-TR"/>
        </w:rPr>
        <w:t xml:space="preserve"> </w:t>
      </w:r>
      <w:r w:rsidR="003935F6">
        <w:rPr>
          <w:rStyle w:val="Balk5Char"/>
          <w:lang w:val="tr-TR"/>
        </w:rPr>
        <w:t>Dördüncü ve b</w:t>
      </w:r>
      <w:r>
        <w:rPr>
          <w:rStyle w:val="Balk5Char"/>
          <w:lang w:val="tr-TR"/>
        </w:rPr>
        <w:t>eşinci derece başlıklarda metninizi başlığın yanından devam ettir</w:t>
      </w:r>
      <w:r w:rsidR="003935F6">
        <w:rPr>
          <w:rStyle w:val="Balk5Char"/>
          <w:lang w:val="tr-TR"/>
        </w:rPr>
        <w:t>meyi unutmayın.</w:t>
      </w:r>
    </w:p>
    <w:bookmarkStart w:id="36" w:name="_Toc100753381"/>
    <w:p w14:paraId="3A72848E" w14:textId="4D910F09" w:rsidR="00D458FE" w:rsidRPr="002E6DB2" w:rsidRDefault="00826987" w:rsidP="00E11BBB">
      <w:pPr>
        <w:pStyle w:val="GvdeMetni"/>
        <w:tabs>
          <w:tab w:val="left" w:pos="8364"/>
        </w:tabs>
        <w:suppressAutoHyphens/>
        <w:autoSpaceDE w:val="0"/>
        <w:autoSpaceDN w:val="0"/>
        <w:ind w:firstLine="0"/>
        <w:rPr>
          <w:rFonts w:eastAsia="Times New Roman" w:cs="Times New Roman"/>
          <w:b/>
          <w:bCs/>
          <w:color w:val="000000"/>
          <w:spacing w:val="4"/>
          <w:lang w:val="tr-TR"/>
        </w:rPr>
      </w:pPr>
      <w:r>
        <w:rPr>
          <w:rFonts w:eastAsia="Times New Roman" w:cs="Times New Roman"/>
          <w:b/>
          <w:bCs/>
          <w:noProof/>
          <w:color w:val="FF0000"/>
          <w:spacing w:val="4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4350C8C0" wp14:editId="7B32E737">
                <wp:simplePos x="0" y="0"/>
                <wp:positionH relativeFrom="column">
                  <wp:posOffset>36195</wp:posOffset>
                </wp:positionH>
                <wp:positionV relativeFrom="page">
                  <wp:posOffset>1083945</wp:posOffset>
                </wp:positionV>
                <wp:extent cx="5188585" cy="3721100"/>
                <wp:effectExtent l="0" t="0" r="0" b="0"/>
                <wp:wrapTight wrapText="bothSides">
                  <wp:wrapPolygon edited="0">
                    <wp:start x="0" y="0"/>
                    <wp:lineTo x="0" y="21453"/>
                    <wp:lineTo x="21492" y="21453"/>
                    <wp:lineTo x="21492" y="0"/>
                    <wp:lineTo x="0" y="0"/>
                  </wp:wrapPolygon>
                </wp:wrapTight>
                <wp:docPr id="36" name="Gr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8585" cy="3721100"/>
                          <a:chOff x="0" y="0"/>
                          <a:chExt cx="5648325" cy="256603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30"/>
                          <a:stretch/>
                        </pic:blipFill>
                        <pic:spPr bwMode="auto">
                          <a:xfrm>
                            <a:off x="0" y="0"/>
                            <a:ext cx="5648325" cy="256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1972011" y="94353"/>
                            <a:ext cx="1367943" cy="38770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89423" y="29807"/>
                            <a:ext cx="373155" cy="25437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C708F" id="Grup 36" o:spid="_x0000_s1026" style="position:absolute;margin-left:2.85pt;margin-top:85.35pt;width:408.55pt;height:293pt;z-index:-251649536;mso-position-vertical-relative:page;mso-width-relative:margin;mso-height-relative:margin" coordsize="56483,25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width:56483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">
                  <v:imagedata r:id="rId18" o:title="" cropbottom="12603f"/>
                </v:shape>
                <v:oval id="Oval 4" o:spid="_x0000_s1028" style="position:absolute;left:19720;top:943;width:13679;height:3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" filled="f" strokecolor="red">
                  <v:shadow on="t" color="black" opacity="22937f" origin=",.5" offset="0,.63889mm"/>
                </v:oval>
                <v:oval id="Oval 5" o:spid="_x0000_s1029" style="position:absolute;left:894;top:298;width:3731;height:2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" filled="f" strokecolor="red">
                  <v:shadow on="t" color="black" opacity="22937f" origin=",.5" offset="0,.63889mm"/>
                </v:oval>
                <w10:wrap type="tight" anchory="page"/>
              </v:group>
            </w:pict>
          </mc:Fallback>
        </mc:AlternateContent>
      </w:r>
      <w:proofErr w:type="spellStart"/>
      <w:r w:rsidR="00CB38FA" w:rsidRPr="00AB7BE0">
        <w:rPr>
          <w:b/>
          <w:bCs/>
        </w:rPr>
        <w:t>Şekil</w:t>
      </w:r>
      <w:proofErr w:type="spellEnd"/>
      <w:r w:rsidR="00CB38FA" w:rsidRPr="00AB7BE0">
        <w:rPr>
          <w:b/>
          <w:bCs/>
        </w:rPr>
        <w:t xml:space="preserve"> 2.</w:t>
      </w:r>
      <w:r w:rsidR="00CB38FA" w:rsidRPr="00AB7BE0">
        <w:rPr>
          <w:b/>
          <w:bCs/>
        </w:rPr>
        <w:fldChar w:fldCharType="begin"/>
      </w:r>
      <w:r w:rsidR="00CB38FA" w:rsidRPr="00AB7BE0">
        <w:rPr>
          <w:b/>
          <w:bCs/>
        </w:rPr>
        <w:instrText xml:space="preserve"> SEQ Şekil_2. \* ARABIC </w:instrText>
      </w:r>
      <w:r w:rsidR="00CB38FA" w:rsidRPr="00AB7BE0">
        <w:rPr>
          <w:b/>
          <w:bCs/>
        </w:rPr>
        <w:fldChar w:fldCharType="separate"/>
      </w:r>
      <w:r w:rsidR="002358EA">
        <w:rPr>
          <w:b/>
          <w:bCs/>
          <w:noProof/>
        </w:rPr>
        <w:t>1</w:t>
      </w:r>
      <w:r w:rsidR="00CB38FA" w:rsidRPr="00AB7BE0">
        <w:rPr>
          <w:b/>
          <w:bCs/>
        </w:rPr>
        <w:fldChar w:fldCharType="end"/>
      </w:r>
      <w:r w:rsidR="004013AE">
        <w:rPr>
          <w:b/>
          <w:bCs/>
        </w:rPr>
        <w:t>:</w:t>
      </w:r>
      <w:r w:rsidR="00CB38FA">
        <w:t xml:space="preserve"> </w:t>
      </w:r>
      <w:proofErr w:type="spellStart"/>
      <w:r w:rsidR="00AB7BE0">
        <w:t>Başlık</w:t>
      </w:r>
      <w:bookmarkEnd w:id="36"/>
      <w:proofErr w:type="spellEnd"/>
      <w:r w:rsidR="008A5B06">
        <w:t xml:space="preserve"> </w:t>
      </w:r>
      <w:proofErr w:type="spellStart"/>
      <w:r w:rsidR="008A5B06">
        <w:t>stillerinin</w:t>
      </w:r>
      <w:proofErr w:type="spellEnd"/>
      <w:r w:rsidR="008A5B06">
        <w:t xml:space="preserve"> </w:t>
      </w:r>
      <w:proofErr w:type="spellStart"/>
      <w:r w:rsidR="008A5B06">
        <w:t>kullanımı</w:t>
      </w:r>
      <w:proofErr w:type="spellEnd"/>
    </w:p>
    <w:p w14:paraId="30196E13" w14:textId="4CDFDF07" w:rsidR="00BD0434" w:rsidRDefault="00BD0434" w:rsidP="00BD0434"/>
    <w:p w14:paraId="7ECF2EC8" w14:textId="412B63EE" w:rsidR="00FD6A62" w:rsidRPr="00FD6A62" w:rsidRDefault="00FD6A62" w:rsidP="00FD6A62">
      <w:pPr>
        <w:pStyle w:val="Balk2"/>
        <w:rPr>
          <w:rFonts w:eastAsia="Times New Roman"/>
          <w:lang w:val="tr-TR"/>
        </w:rPr>
      </w:pPr>
      <w:bookmarkStart w:id="37" w:name="_Toc100753829"/>
      <w:r>
        <w:rPr>
          <w:rFonts w:eastAsia="Times New Roman"/>
          <w:lang w:val="tr-TR"/>
        </w:rPr>
        <w:t>2.2. İKİNCİ DERECE BAŞLIK</w:t>
      </w:r>
      <w:bookmarkEnd w:id="37"/>
      <w:r>
        <w:rPr>
          <w:rFonts w:eastAsia="Times New Roman"/>
          <w:lang w:val="tr-TR"/>
        </w:rPr>
        <w:t xml:space="preserve"> </w:t>
      </w:r>
    </w:p>
    <w:p w14:paraId="75279481" w14:textId="7B5ECC43" w:rsidR="00E9073C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Metin içinde sırasıyla 5 düzeyde başlık kullanılır. </w:t>
      </w:r>
    </w:p>
    <w:p w14:paraId="7AAEAF3C" w14:textId="051260BA" w:rsidR="00E9073C" w:rsidRDefault="00E9073C" w:rsidP="00E9073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Birinci derece başlıklar (Tez Onayı, Beyan, İthaf, Teşekkür, İçindekiler, Tablolar Listesi, Şekiller Listesi, Simgeler/Kısaltmalar Listesi, Özet, </w:t>
      </w:r>
      <w:proofErr w:type="spellStart"/>
      <w:r>
        <w:rPr>
          <w:rFonts w:eastAsia="Times New Roman" w:cs="Times New Roman"/>
          <w:color w:val="000000"/>
          <w:spacing w:val="4"/>
          <w:lang w:val="tr-TR"/>
        </w:rPr>
        <w:t>Abstract</w:t>
      </w:r>
      <w:proofErr w:type="spellEnd"/>
      <w:r>
        <w:rPr>
          <w:rFonts w:eastAsia="Times New Roman" w:cs="Times New Roman"/>
          <w:color w:val="000000"/>
          <w:spacing w:val="4"/>
          <w:lang w:val="tr-TR"/>
        </w:rPr>
        <w:t>, Giriş ve Amaç, Genel Bilgiler, Gereç ve</w:t>
      </w:r>
      <w:r w:rsidR="008A5B06">
        <w:rPr>
          <w:rFonts w:eastAsia="Times New Roman" w:cs="Times New Roman"/>
          <w:color w:val="000000"/>
          <w:spacing w:val="4"/>
          <w:lang w:val="tr-TR"/>
        </w:rPr>
        <w:t xml:space="preserve"> </w:t>
      </w:r>
      <w:r>
        <w:rPr>
          <w:rFonts w:eastAsia="Times New Roman" w:cs="Times New Roman"/>
          <w:color w:val="000000"/>
          <w:spacing w:val="4"/>
          <w:lang w:val="tr-TR"/>
        </w:rPr>
        <w:t>Yöntemler, Bulgular, Tartışma, Kaynaklar, Ekler ve Öz</w:t>
      </w:r>
      <w:r w:rsidR="00ED09E7">
        <w:rPr>
          <w:rFonts w:eastAsia="Times New Roman" w:cs="Times New Roman"/>
          <w:color w:val="000000"/>
          <w:spacing w:val="4"/>
          <w:lang w:val="tr-TR"/>
        </w:rPr>
        <w:t xml:space="preserve"> G</w:t>
      </w:r>
      <w:r>
        <w:rPr>
          <w:rFonts w:eastAsia="Times New Roman" w:cs="Times New Roman"/>
          <w:color w:val="000000"/>
          <w:spacing w:val="4"/>
          <w:lang w:val="tr-TR"/>
        </w:rPr>
        <w:t xml:space="preserve">eçmiş gibi tez bölümleri) 14 punto, koyu ve büyük harfler ile sayfa ortalanarak yazılmalıdır. Başlıktan önce 24 nokta sonra 18 nokta boşluk bırakılmalıdır. Satır aralığı </w:t>
      </w:r>
      <w:r w:rsidR="00ED09E7">
        <w:rPr>
          <w:rFonts w:eastAsia="Times New Roman" w:cs="Times New Roman"/>
          <w:color w:val="000000"/>
          <w:spacing w:val="4"/>
          <w:lang w:val="tr-TR"/>
        </w:rPr>
        <w:t xml:space="preserve">1,5 </w:t>
      </w:r>
      <w:r>
        <w:rPr>
          <w:rFonts w:eastAsia="Times New Roman" w:cs="Times New Roman"/>
          <w:color w:val="000000"/>
          <w:spacing w:val="4"/>
          <w:lang w:val="tr-TR"/>
        </w:rPr>
        <w:t>satır olmalıdır</w:t>
      </w:r>
      <w:r w:rsidR="00ED09E7">
        <w:rPr>
          <w:rFonts w:eastAsia="Times New Roman" w:cs="Times New Roman"/>
          <w:color w:val="000000"/>
          <w:spacing w:val="4"/>
          <w:lang w:val="tr-TR"/>
        </w:rPr>
        <w:t xml:space="preserve"> (Tablo 2.1)</w:t>
      </w:r>
      <w:r w:rsidR="00F96D91">
        <w:rPr>
          <w:rFonts w:eastAsia="Times New Roman" w:cs="Times New Roman"/>
          <w:color w:val="000000"/>
          <w:spacing w:val="4"/>
          <w:lang w:val="tr-TR"/>
        </w:rPr>
        <w:t>.</w:t>
      </w:r>
    </w:p>
    <w:p w14:paraId="48974EBA" w14:textId="77777777" w:rsidR="00F96D91" w:rsidRPr="00E9073C" w:rsidRDefault="00F96D91" w:rsidP="00E9073C">
      <w:pPr>
        <w:pStyle w:val="GvdeMetni"/>
        <w:rPr>
          <w:lang w:val="tr-TR"/>
        </w:rPr>
      </w:pPr>
    </w:p>
    <w:p w14:paraId="6FEF32B8" w14:textId="77777777" w:rsidR="00E9073C" w:rsidRPr="00E9073C" w:rsidRDefault="00E9073C" w:rsidP="00E9073C">
      <w:pPr>
        <w:rPr>
          <w:lang w:val="tr-TR"/>
        </w:rPr>
      </w:pPr>
    </w:p>
    <w:p w14:paraId="437BE0FD" w14:textId="77777777" w:rsidR="00E9073C" w:rsidRDefault="00E9073C" w:rsidP="00BD0434"/>
    <w:p w14:paraId="5BCA887E" w14:textId="77777777" w:rsidR="00BD0434" w:rsidRPr="00BD0434" w:rsidRDefault="00BD0434" w:rsidP="00BD0434"/>
    <w:p w14:paraId="41503761" w14:textId="3D6964AC" w:rsidR="00D458FE" w:rsidRDefault="00D458FE" w:rsidP="003C661D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  <w:lang w:val="tr-TR"/>
        </w:rPr>
      </w:pPr>
    </w:p>
    <w:p w14:paraId="0F47EB8F" w14:textId="77777777" w:rsidR="00D458FE" w:rsidRDefault="00D458FE" w:rsidP="003C661D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  <w:lang w:val="tr-TR"/>
        </w:rPr>
      </w:pPr>
    </w:p>
    <w:p w14:paraId="18E4C01F" w14:textId="77777777" w:rsidR="003C661D" w:rsidRPr="003C661D" w:rsidRDefault="003C661D" w:rsidP="003C661D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  <w:lang w:val="tr-TR"/>
        </w:rPr>
      </w:pPr>
    </w:p>
    <w:p w14:paraId="78F3B12A" w14:textId="77777777" w:rsidR="00E9073C" w:rsidRDefault="00E9073C" w:rsidP="00C02292">
      <w:pPr>
        <w:pStyle w:val="ResimYazs"/>
        <w:rPr>
          <w:b/>
          <w:bCs/>
        </w:rPr>
      </w:pPr>
    </w:p>
    <w:p w14:paraId="3BB6561A" w14:textId="37C3CBA9" w:rsidR="00E9073C" w:rsidRPr="00E9073C" w:rsidRDefault="00C02292" w:rsidP="00ED09E7">
      <w:pPr>
        <w:pStyle w:val="ResimYazs"/>
      </w:pPr>
      <w:bookmarkStart w:id="38" w:name="_Toc100500542"/>
      <w:r w:rsidRPr="00C02292">
        <w:rPr>
          <w:b/>
          <w:bCs/>
        </w:rPr>
        <w:t>Tablo 2.</w:t>
      </w:r>
      <w:r w:rsidRPr="00C02292">
        <w:rPr>
          <w:b/>
          <w:bCs/>
        </w:rPr>
        <w:fldChar w:fldCharType="begin"/>
      </w:r>
      <w:r w:rsidRPr="00C02292">
        <w:rPr>
          <w:b/>
          <w:bCs/>
        </w:rPr>
        <w:instrText xml:space="preserve"> SEQ Tablo_2. \* ARABIC </w:instrText>
      </w:r>
      <w:r w:rsidRPr="00C02292">
        <w:rPr>
          <w:b/>
          <w:bCs/>
        </w:rPr>
        <w:fldChar w:fldCharType="separate"/>
      </w:r>
      <w:r w:rsidR="002358EA">
        <w:rPr>
          <w:b/>
          <w:bCs/>
          <w:noProof/>
        </w:rPr>
        <w:t>1</w:t>
      </w:r>
      <w:r w:rsidRPr="00C02292">
        <w:rPr>
          <w:b/>
          <w:bCs/>
        </w:rPr>
        <w:fldChar w:fldCharType="end"/>
      </w:r>
      <w:r w:rsidR="004013AE">
        <w:rPr>
          <w:b/>
          <w:bCs/>
        </w:rPr>
        <w:t>:</w:t>
      </w:r>
      <w:r>
        <w:t xml:space="preserve"> </w:t>
      </w:r>
      <w:proofErr w:type="spellStart"/>
      <w:r w:rsidR="00ED09E7">
        <w:t>Başlık</w:t>
      </w:r>
      <w:proofErr w:type="spellEnd"/>
      <w:r w:rsidR="00ED09E7">
        <w:t xml:space="preserve"> </w:t>
      </w:r>
      <w:proofErr w:type="spellStart"/>
      <w:r w:rsidR="00ED09E7">
        <w:t>düzeylerine</w:t>
      </w:r>
      <w:proofErr w:type="spellEnd"/>
      <w:r w:rsidR="00ED09E7">
        <w:t xml:space="preserve"> </w:t>
      </w:r>
      <w:proofErr w:type="spellStart"/>
      <w:r w:rsidR="00ED09E7">
        <w:t>göre</w:t>
      </w:r>
      <w:proofErr w:type="spellEnd"/>
      <w:r w:rsidR="00ED09E7">
        <w:t xml:space="preserve"> </w:t>
      </w:r>
      <w:proofErr w:type="spellStart"/>
      <w:r w:rsidR="00ED09E7">
        <w:t>yazım</w:t>
      </w:r>
      <w:proofErr w:type="spellEnd"/>
      <w:r w:rsidR="00ED09E7">
        <w:t xml:space="preserve"> </w:t>
      </w:r>
      <w:proofErr w:type="spellStart"/>
      <w:r w:rsidR="00ED09E7">
        <w:t>kuralları</w:t>
      </w:r>
      <w:bookmarkEnd w:id="38"/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24"/>
        <w:gridCol w:w="1547"/>
        <w:gridCol w:w="677"/>
        <w:gridCol w:w="1042"/>
        <w:gridCol w:w="887"/>
        <w:gridCol w:w="1239"/>
        <w:gridCol w:w="850"/>
        <w:gridCol w:w="850"/>
      </w:tblGrid>
      <w:tr w:rsidR="006C5962" w:rsidRPr="00C55C11" w14:paraId="767DAFBC" w14:textId="77777777" w:rsidTr="003627C4">
        <w:tc>
          <w:tcPr>
            <w:tcW w:w="1124" w:type="dxa"/>
            <w:vAlign w:val="center"/>
          </w:tcPr>
          <w:p w14:paraId="2DE08A9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Başlık</w:t>
            </w:r>
          </w:p>
          <w:p w14:paraId="1A31CE86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Düzeyi</w:t>
            </w:r>
          </w:p>
        </w:tc>
        <w:tc>
          <w:tcPr>
            <w:tcW w:w="1547" w:type="dxa"/>
            <w:vAlign w:val="center"/>
          </w:tcPr>
          <w:p w14:paraId="03CCB457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Büyük</w:t>
            </w:r>
          </w:p>
          <w:p w14:paraId="5F2F0FEC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</w:p>
          <w:p w14:paraId="2B82B1EB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Küçük Harf</w:t>
            </w:r>
          </w:p>
        </w:tc>
        <w:tc>
          <w:tcPr>
            <w:tcW w:w="677" w:type="dxa"/>
            <w:vAlign w:val="center"/>
          </w:tcPr>
          <w:p w14:paraId="4FF04E66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Punto</w:t>
            </w:r>
          </w:p>
        </w:tc>
        <w:tc>
          <w:tcPr>
            <w:tcW w:w="1042" w:type="dxa"/>
            <w:vAlign w:val="center"/>
          </w:tcPr>
          <w:p w14:paraId="50FC8A93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Girinti</w:t>
            </w:r>
          </w:p>
        </w:tc>
        <w:tc>
          <w:tcPr>
            <w:tcW w:w="887" w:type="dxa"/>
            <w:vAlign w:val="center"/>
          </w:tcPr>
          <w:p w14:paraId="035D1C5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Koyuluk</w:t>
            </w:r>
          </w:p>
        </w:tc>
        <w:tc>
          <w:tcPr>
            <w:tcW w:w="1239" w:type="dxa"/>
            <w:vAlign w:val="center"/>
          </w:tcPr>
          <w:p w14:paraId="261527DF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Metin Konumu</w:t>
            </w:r>
          </w:p>
        </w:tc>
        <w:tc>
          <w:tcPr>
            <w:tcW w:w="850" w:type="dxa"/>
            <w:vAlign w:val="center"/>
          </w:tcPr>
          <w:p w14:paraId="2156CB0F" w14:textId="77777777" w:rsidR="006C5962" w:rsidRDefault="006C5962" w:rsidP="006C59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Aralık</w:t>
            </w:r>
          </w:p>
          <w:p w14:paraId="5644D536" w14:textId="0E123E54" w:rsidR="003627C4" w:rsidRPr="00C55C11" w:rsidRDefault="003627C4" w:rsidP="006C59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4A76FEE" w14:textId="741EA24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Yazı Tipi</w:t>
            </w:r>
          </w:p>
        </w:tc>
      </w:tr>
      <w:tr w:rsidR="006C5962" w:rsidRPr="00C55C11" w14:paraId="6DFB316C" w14:textId="77777777" w:rsidTr="003627C4">
        <w:tc>
          <w:tcPr>
            <w:tcW w:w="1124" w:type="dxa"/>
            <w:vAlign w:val="center"/>
          </w:tcPr>
          <w:p w14:paraId="4ECBBAEE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547" w:type="dxa"/>
            <w:vAlign w:val="center"/>
          </w:tcPr>
          <w:p w14:paraId="78CF0B35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Tamamı büyük</w:t>
            </w:r>
          </w:p>
        </w:tc>
        <w:tc>
          <w:tcPr>
            <w:tcW w:w="677" w:type="dxa"/>
            <w:vAlign w:val="center"/>
          </w:tcPr>
          <w:p w14:paraId="39EDECC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042" w:type="dxa"/>
            <w:vAlign w:val="center"/>
          </w:tcPr>
          <w:p w14:paraId="77A1B0A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Ortalanmış</w:t>
            </w:r>
          </w:p>
        </w:tc>
        <w:tc>
          <w:tcPr>
            <w:tcW w:w="887" w:type="dxa"/>
            <w:vAlign w:val="center"/>
          </w:tcPr>
          <w:p w14:paraId="110334D7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430ECFE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altında</w:t>
            </w:r>
          </w:p>
        </w:tc>
        <w:tc>
          <w:tcPr>
            <w:tcW w:w="850" w:type="dxa"/>
            <w:vAlign w:val="center"/>
          </w:tcPr>
          <w:p w14:paraId="56FF282D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Önce: 24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64E21218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CF0E539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Sonra: 18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070E15B2" w14:textId="3A717060" w:rsidR="00F6215E" w:rsidRPr="00C55C11" w:rsidRDefault="00F6215E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2A49D849" w14:textId="29B45AD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Times New Roman</w:t>
            </w:r>
          </w:p>
        </w:tc>
      </w:tr>
      <w:tr w:rsidR="006C5962" w:rsidRPr="00C55C11" w14:paraId="4D0641F9" w14:textId="77777777" w:rsidTr="003627C4">
        <w:tc>
          <w:tcPr>
            <w:tcW w:w="1124" w:type="dxa"/>
            <w:vAlign w:val="center"/>
          </w:tcPr>
          <w:p w14:paraId="58A3F25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547" w:type="dxa"/>
            <w:vAlign w:val="center"/>
          </w:tcPr>
          <w:p w14:paraId="249417D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Tamamı büyük</w:t>
            </w:r>
          </w:p>
        </w:tc>
        <w:tc>
          <w:tcPr>
            <w:tcW w:w="677" w:type="dxa"/>
            <w:vAlign w:val="center"/>
          </w:tcPr>
          <w:p w14:paraId="6062999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41AA5E6A" w14:textId="1085B5EE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1,25 cm</w:t>
            </w:r>
          </w:p>
        </w:tc>
        <w:tc>
          <w:tcPr>
            <w:tcW w:w="887" w:type="dxa"/>
            <w:vAlign w:val="center"/>
          </w:tcPr>
          <w:p w14:paraId="3FF4E35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5C20BC14" w14:textId="77777777" w:rsidR="006C5962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altında</w:t>
            </w:r>
          </w:p>
          <w:p w14:paraId="30C1A053" w14:textId="22C0DE66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50125DBF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Önce: 12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73EB1451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6EA58B" w14:textId="30968716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Sonra:</w:t>
            </w:r>
          </w:p>
          <w:p w14:paraId="6AF05698" w14:textId="124EDC85" w:rsidR="006C5962" w:rsidRPr="00C55C11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0F305A56" w14:textId="4262FF7E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5962" w:rsidRPr="00C55C11" w14:paraId="2BABD649" w14:textId="77777777" w:rsidTr="003627C4">
        <w:tc>
          <w:tcPr>
            <w:tcW w:w="1124" w:type="dxa"/>
            <w:vAlign w:val="center"/>
          </w:tcPr>
          <w:p w14:paraId="041DD82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547" w:type="dxa"/>
            <w:vAlign w:val="center"/>
          </w:tcPr>
          <w:p w14:paraId="07FA4330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 harfler büyük</w:t>
            </w:r>
          </w:p>
        </w:tc>
        <w:tc>
          <w:tcPr>
            <w:tcW w:w="677" w:type="dxa"/>
            <w:vAlign w:val="center"/>
          </w:tcPr>
          <w:p w14:paraId="26F034F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682BFDB4" w14:textId="74A12CDF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1,25 cm</w:t>
            </w:r>
          </w:p>
        </w:tc>
        <w:tc>
          <w:tcPr>
            <w:tcW w:w="887" w:type="dxa"/>
            <w:vAlign w:val="center"/>
          </w:tcPr>
          <w:p w14:paraId="7AB0E1C4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12B59E60" w14:textId="77777777" w:rsidR="006C5962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altında</w:t>
            </w:r>
          </w:p>
          <w:p w14:paraId="6ED21450" w14:textId="6EDC40F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531D7CEB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0C622180" w14:textId="2136EC8C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5962" w:rsidRPr="00C55C11" w14:paraId="727D1202" w14:textId="77777777" w:rsidTr="003627C4">
        <w:tc>
          <w:tcPr>
            <w:tcW w:w="1124" w:type="dxa"/>
            <w:vAlign w:val="center"/>
          </w:tcPr>
          <w:p w14:paraId="7A487D7E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547" w:type="dxa"/>
            <w:vAlign w:val="center"/>
          </w:tcPr>
          <w:p w14:paraId="4A0335D8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İlk </w:t>
            </w:r>
            <w:proofErr w:type="spellStart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keliminen</w:t>
            </w:r>
            <w:proofErr w:type="spellEnd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 baş harfi büyük</w:t>
            </w:r>
          </w:p>
        </w:tc>
        <w:tc>
          <w:tcPr>
            <w:tcW w:w="677" w:type="dxa"/>
            <w:vAlign w:val="center"/>
          </w:tcPr>
          <w:p w14:paraId="78358F0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39BD37DE" w14:textId="664356CD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1,77 cm</w:t>
            </w:r>
          </w:p>
        </w:tc>
        <w:tc>
          <w:tcPr>
            <w:tcW w:w="887" w:type="dxa"/>
            <w:vAlign w:val="center"/>
          </w:tcPr>
          <w:p w14:paraId="2B15133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628E2CF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yanında</w:t>
            </w:r>
          </w:p>
        </w:tc>
        <w:tc>
          <w:tcPr>
            <w:tcW w:w="850" w:type="dxa"/>
            <w:vMerge/>
          </w:tcPr>
          <w:p w14:paraId="27CF1D4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035F1A35" w14:textId="2D4E16D8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5962" w:rsidRPr="00C55C11" w14:paraId="73B1C503" w14:textId="77777777" w:rsidTr="003627C4">
        <w:tc>
          <w:tcPr>
            <w:tcW w:w="1124" w:type="dxa"/>
            <w:vAlign w:val="center"/>
          </w:tcPr>
          <w:p w14:paraId="4328BDC1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547" w:type="dxa"/>
            <w:vAlign w:val="center"/>
          </w:tcPr>
          <w:p w14:paraId="0D0465AA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İlk </w:t>
            </w:r>
            <w:proofErr w:type="spellStart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keliminen</w:t>
            </w:r>
            <w:proofErr w:type="spellEnd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 baş harfi büyük</w:t>
            </w:r>
          </w:p>
        </w:tc>
        <w:tc>
          <w:tcPr>
            <w:tcW w:w="677" w:type="dxa"/>
            <w:vAlign w:val="center"/>
          </w:tcPr>
          <w:p w14:paraId="7CBCE858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762A8402" w14:textId="4065F6F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1,77 cm</w:t>
            </w:r>
          </w:p>
        </w:tc>
        <w:tc>
          <w:tcPr>
            <w:tcW w:w="887" w:type="dxa"/>
            <w:vAlign w:val="center"/>
          </w:tcPr>
          <w:p w14:paraId="58172D4C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1239" w:type="dxa"/>
            <w:vAlign w:val="center"/>
          </w:tcPr>
          <w:p w14:paraId="0C319E18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yanında</w:t>
            </w:r>
          </w:p>
        </w:tc>
        <w:tc>
          <w:tcPr>
            <w:tcW w:w="850" w:type="dxa"/>
            <w:vAlign w:val="center"/>
          </w:tcPr>
          <w:p w14:paraId="7715B1F6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Önce:</w:t>
            </w:r>
          </w:p>
          <w:p w14:paraId="4BBC1019" w14:textId="59966F39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27CF59EC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DD052B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Sonra:</w:t>
            </w:r>
          </w:p>
          <w:p w14:paraId="42B15C6B" w14:textId="07263B66" w:rsidR="006C5962" w:rsidRPr="00C55C11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6nk</w:t>
            </w:r>
          </w:p>
        </w:tc>
        <w:tc>
          <w:tcPr>
            <w:tcW w:w="850" w:type="dxa"/>
            <w:vMerge/>
            <w:vAlign w:val="center"/>
          </w:tcPr>
          <w:p w14:paraId="668ABE42" w14:textId="4FA33191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3F0358E" w14:textId="53317FD3" w:rsidR="00F16856" w:rsidRPr="00F31628" w:rsidRDefault="00F16856" w:rsidP="00E9073C">
      <w:pPr>
        <w:pStyle w:val="GvdeMetni"/>
        <w:suppressAutoHyphens/>
        <w:autoSpaceDE w:val="0"/>
        <w:autoSpaceDN w:val="0"/>
        <w:spacing w:after="0"/>
        <w:ind w:firstLine="0"/>
        <w:rPr>
          <w:rFonts w:eastAsia="Times New Roman" w:cs="Times New Roman"/>
          <w:color w:val="000000" w:themeColor="text1"/>
          <w:spacing w:val="4"/>
          <w:lang w:val="tr-TR"/>
        </w:rPr>
      </w:pPr>
    </w:p>
    <w:p w14:paraId="64D31E75" w14:textId="1C545530" w:rsidR="00ED09E7" w:rsidRDefault="00ED09E7" w:rsidP="00ED09E7">
      <w:pPr>
        <w:pStyle w:val="Balk3"/>
        <w:rPr>
          <w:rFonts w:eastAsia="Times New Roman"/>
          <w:lang w:val="tr-TR"/>
        </w:rPr>
      </w:pPr>
      <w:bookmarkStart w:id="39" w:name="_Toc100407718"/>
      <w:bookmarkStart w:id="40" w:name="_Toc100753830"/>
      <w:r>
        <w:rPr>
          <w:rFonts w:eastAsia="Times New Roman"/>
          <w:lang w:val="tr-TR"/>
        </w:rPr>
        <w:t xml:space="preserve">2.2.1. </w:t>
      </w:r>
      <w:r w:rsidRPr="003C661D">
        <w:rPr>
          <w:rFonts w:eastAsia="Times New Roman"/>
          <w:lang w:val="tr-TR"/>
        </w:rPr>
        <w:t>Üçüncü Derece Başlık</w:t>
      </w:r>
      <w:bookmarkEnd w:id="39"/>
      <w:bookmarkEnd w:id="40"/>
    </w:p>
    <w:p w14:paraId="1FFBD8CB" w14:textId="3BFB1952" w:rsidR="00ED09E7" w:rsidRDefault="00ED09E7" w:rsidP="00ED09E7">
      <w:pPr>
        <w:pStyle w:val="GvdeMetni"/>
      </w:pPr>
      <w:proofErr w:type="spellStart"/>
      <w:r>
        <w:t>Başlık</w:t>
      </w:r>
      <w:proofErr w:type="spellEnd"/>
      <w:r>
        <w:t xml:space="preserve"> </w:t>
      </w:r>
      <w:proofErr w:type="spellStart"/>
      <w:r>
        <w:t>düzeylerinin</w:t>
      </w:r>
      <w:proofErr w:type="spellEnd"/>
      <w:r>
        <w:t xml:space="preserve"> </w:t>
      </w:r>
      <w:proofErr w:type="spellStart"/>
      <w:r>
        <w:t>girintilerinde</w:t>
      </w:r>
      <w:proofErr w:type="spellEnd"/>
      <w:r>
        <w:t xml:space="preserve"> </w:t>
      </w:r>
      <w:proofErr w:type="spellStart"/>
      <w:r>
        <w:t>hatalar</w:t>
      </w:r>
      <w:proofErr w:type="spellEnd"/>
      <w:r>
        <w:t xml:space="preserve"> </w:t>
      </w:r>
      <w:proofErr w:type="spellStart"/>
      <w:r>
        <w:t>görüyorsanız</w:t>
      </w:r>
      <w:proofErr w:type="spellEnd"/>
      <w:r>
        <w:t xml:space="preserve">, </w:t>
      </w:r>
      <w:proofErr w:type="spellStart"/>
      <w:r>
        <w:t>bunları</w:t>
      </w:r>
      <w:proofErr w:type="spellEnd"/>
      <w:r>
        <w:t xml:space="preserve"> 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sekmesindeki</w:t>
      </w:r>
      <w:proofErr w:type="spellEnd"/>
      <w:r>
        <w:t xml:space="preserve">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bölümünün</w:t>
      </w:r>
      <w:proofErr w:type="spellEnd"/>
      <w:r>
        <w:t xml:space="preserve"> </w:t>
      </w:r>
      <w:proofErr w:type="spellStart"/>
      <w:r>
        <w:t>altındaki</w:t>
      </w:r>
      <w:proofErr w:type="spellEnd"/>
      <w:r>
        <w:t xml:space="preserve">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oka</w:t>
      </w:r>
      <w:proofErr w:type="spellEnd"/>
      <w:r>
        <w:t xml:space="preserve"> </w:t>
      </w:r>
      <w:proofErr w:type="spellStart"/>
      <w:r>
        <w:t>tıklayrak</w:t>
      </w:r>
      <w:proofErr w:type="spellEnd"/>
      <w:r>
        <w:t xml:space="preserve"> </w:t>
      </w:r>
      <w:proofErr w:type="spellStart"/>
      <w:r>
        <w:t>açtığınız</w:t>
      </w:r>
      <w:proofErr w:type="spellEnd"/>
      <w:r>
        <w:t xml:space="preserve"> </w:t>
      </w:r>
      <w:proofErr w:type="spellStart"/>
      <w:r>
        <w:t>pencereden</w:t>
      </w:r>
      <w:proofErr w:type="spellEnd"/>
      <w:r>
        <w:t xml:space="preserve"> </w:t>
      </w:r>
      <w:proofErr w:type="spellStart"/>
      <w:r>
        <w:t>düzeltebilirsiniz</w:t>
      </w:r>
      <w:proofErr w:type="spellEnd"/>
      <w:r>
        <w:t xml:space="preserve">. </w:t>
      </w:r>
      <w:proofErr w:type="spellStart"/>
      <w:r>
        <w:t>Örneğin</w:t>
      </w:r>
      <w:proofErr w:type="spellEnd"/>
      <w:r>
        <w:t xml:space="preserve"> 4. </w:t>
      </w:r>
      <w:proofErr w:type="spellStart"/>
      <w:r>
        <w:t>ve</w:t>
      </w:r>
      <w:proofErr w:type="spellEnd"/>
      <w:r>
        <w:t xml:space="preserve"> 5. </w:t>
      </w:r>
      <w:proofErr w:type="spellStart"/>
      <w:r>
        <w:t>derece</w:t>
      </w:r>
      <w:proofErr w:type="spellEnd"/>
      <w:r>
        <w:t xml:space="preserve"> </w:t>
      </w:r>
      <w:proofErr w:type="spellStart"/>
      <w:r>
        <w:t>başlıklar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girinti</w:t>
      </w:r>
      <w:proofErr w:type="spellEnd"/>
      <w:r>
        <w:t xml:space="preserve"> </w:t>
      </w:r>
      <w:proofErr w:type="spellStart"/>
      <w:r>
        <w:t>değerini</w:t>
      </w:r>
      <w:proofErr w:type="spellEnd"/>
      <w:r>
        <w:t xml:space="preserve"> 1, 77 cm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ayarlayabilirsiniz</w:t>
      </w:r>
      <w:proofErr w:type="spellEnd"/>
      <w:r>
        <w:t>.</w:t>
      </w:r>
    </w:p>
    <w:p w14:paraId="640A45B1" w14:textId="77777777" w:rsidR="00F96D91" w:rsidRDefault="00F96D91" w:rsidP="00F96D91">
      <w:pPr>
        <w:pStyle w:val="GvdeMetni"/>
        <w:ind w:firstLine="0"/>
      </w:pPr>
    </w:p>
    <w:p w14:paraId="02BE0113" w14:textId="77777777" w:rsidR="00ED09E7" w:rsidRDefault="00ED09E7" w:rsidP="00ED09E7">
      <w:pPr>
        <w:pStyle w:val="GvdeMetni"/>
        <w:ind w:firstLine="0"/>
        <w:rPr>
          <w:lang w:val="tr-TR"/>
        </w:rPr>
      </w:pPr>
      <w:r w:rsidRPr="003243F5">
        <w:rPr>
          <w:noProof/>
          <w:lang w:val="tr-TR" w:eastAsia="tr-TR"/>
        </w:rPr>
        <w:drawing>
          <wp:inline distT="0" distB="0" distL="0" distR="0" wp14:anchorId="6B07C4D3" wp14:editId="2416C632">
            <wp:extent cx="4462780" cy="2365352"/>
            <wp:effectExtent l="0" t="0" r="0" b="0"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6326" cy="239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3D8A" w14:textId="673D1CEC" w:rsidR="00ED09E7" w:rsidRPr="00ED09E7" w:rsidRDefault="00ED09E7" w:rsidP="009C632B">
      <w:pPr>
        <w:pStyle w:val="ResimYazs"/>
        <w:rPr>
          <w:lang w:val="tr-TR"/>
        </w:rPr>
      </w:pPr>
      <w:bookmarkStart w:id="41" w:name="_Toc100753382"/>
      <w:proofErr w:type="spellStart"/>
      <w:r w:rsidRPr="00ED09E7">
        <w:rPr>
          <w:b/>
          <w:bCs/>
        </w:rPr>
        <w:t>Şekil</w:t>
      </w:r>
      <w:proofErr w:type="spellEnd"/>
      <w:r w:rsidRPr="00ED09E7">
        <w:rPr>
          <w:b/>
          <w:bCs/>
        </w:rPr>
        <w:t xml:space="preserve"> 2.</w:t>
      </w:r>
      <w:r w:rsidRPr="00ED09E7">
        <w:rPr>
          <w:b/>
          <w:bCs/>
        </w:rPr>
        <w:fldChar w:fldCharType="begin"/>
      </w:r>
      <w:r w:rsidRPr="00ED09E7">
        <w:rPr>
          <w:b/>
          <w:bCs/>
        </w:rPr>
        <w:instrText xml:space="preserve"> SEQ Şekil_2. \* ARABIC </w:instrText>
      </w:r>
      <w:r w:rsidRPr="00ED09E7">
        <w:rPr>
          <w:b/>
          <w:bCs/>
        </w:rPr>
        <w:fldChar w:fldCharType="separate"/>
      </w:r>
      <w:r w:rsidR="002358EA">
        <w:rPr>
          <w:b/>
          <w:bCs/>
          <w:noProof/>
        </w:rPr>
        <w:t>2</w:t>
      </w:r>
      <w:r w:rsidRPr="00ED09E7">
        <w:rPr>
          <w:b/>
          <w:bCs/>
        </w:rPr>
        <w:fldChar w:fldCharType="end"/>
      </w:r>
      <w:r w:rsidRPr="00ED09E7">
        <w:rPr>
          <w:b/>
          <w:bCs/>
        </w:rPr>
        <w:t>:</w:t>
      </w:r>
      <w:r>
        <w:rPr>
          <w:b/>
          <w:bCs/>
        </w:rPr>
        <w:t xml:space="preserve">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girintilerini</w:t>
      </w:r>
      <w:proofErr w:type="spellEnd"/>
      <w:r>
        <w:t xml:space="preserve"> </w:t>
      </w:r>
      <w:proofErr w:type="spellStart"/>
      <w:r>
        <w:t>ayarlama</w:t>
      </w:r>
      <w:bookmarkEnd w:id="41"/>
      <w:proofErr w:type="spellEnd"/>
    </w:p>
    <w:p w14:paraId="5F0DFC85" w14:textId="77777777" w:rsidR="00E9073C" w:rsidRDefault="00E9073C" w:rsidP="004013AE">
      <w:pPr>
        <w:pStyle w:val="ResimYazs"/>
        <w:jc w:val="left"/>
        <w:rPr>
          <w:b/>
          <w:bCs/>
        </w:rPr>
      </w:pPr>
    </w:p>
    <w:p w14:paraId="15BCB092" w14:textId="77777777" w:rsidR="000F59D4" w:rsidRDefault="000F59D4" w:rsidP="00AB35F7">
      <w:pPr>
        <w:pStyle w:val="Balk1"/>
        <w:rPr>
          <w:rFonts w:eastAsia="Times New Roman"/>
          <w:lang w:val="tr-TR"/>
        </w:rPr>
        <w:sectPr w:rsidR="000F59D4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  <w:bookmarkStart w:id="42" w:name="_Toc67034293"/>
      <w:bookmarkStart w:id="43" w:name="_Toc100753831"/>
    </w:p>
    <w:p w14:paraId="79E1D9D8" w14:textId="44CACCC3" w:rsidR="004C6940" w:rsidRDefault="00AB35F7" w:rsidP="00AB35F7">
      <w:pPr>
        <w:pStyle w:val="Balk1"/>
        <w:rPr>
          <w:rFonts w:eastAsia="Times New Roman"/>
          <w:lang w:val="tr-TR"/>
        </w:rPr>
      </w:pPr>
      <w:r>
        <w:rPr>
          <w:rFonts w:eastAsia="Times New Roman"/>
          <w:lang w:val="tr-TR"/>
        </w:rPr>
        <w:lastRenderedPageBreak/>
        <w:t xml:space="preserve">3. </w:t>
      </w:r>
      <w:r w:rsidR="000B73A8" w:rsidRPr="004C6940">
        <w:rPr>
          <w:rFonts w:eastAsia="Times New Roman"/>
          <w:lang w:val="tr-TR"/>
        </w:rPr>
        <w:t>GEREÇ VE YÖNTEM</w:t>
      </w:r>
      <w:bookmarkEnd w:id="42"/>
      <w:bookmarkEnd w:id="43"/>
    </w:p>
    <w:p w14:paraId="43EDCDE2" w14:textId="15003524" w:rsidR="00ED09E7" w:rsidRDefault="00ED09E7" w:rsidP="00ED09E7">
      <w:pPr>
        <w:rPr>
          <w:lang w:val="tr-TR"/>
        </w:rPr>
      </w:pPr>
    </w:p>
    <w:p w14:paraId="4F5310F9" w14:textId="54DBDA99" w:rsidR="00ED09E7" w:rsidRDefault="00ED09E7" w:rsidP="00ED09E7">
      <w:pPr>
        <w:pStyle w:val="Balk2"/>
        <w:rPr>
          <w:rFonts w:eastAsia="Times New Roman"/>
          <w:lang w:val="tr-TR"/>
        </w:rPr>
      </w:pPr>
      <w:bookmarkStart w:id="44" w:name="_Toc100753832"/>
      <w:r>
        <w:rPr>
          <w:rFonts w:eastAsia="Times New Roman"/>
          <w:lang w:val="tr-TR"/>
        </w:rPr>
        <w:t>3.1. İKİNCİ DERECE BAŞLIK</w:t>
      </w:r>
      <w:bookmarkEnd w:id="44"/>
      <w:r>
        <w:rPr>
          <w:rFonts w:eastAsia="Times New Roman"/>
          <w:lang w:val="tr-TR"/>
        </w:rPr>
        <w:t xml:space="preserve"> </w:t>
      </w:r>
    </w:p>
    <w:p w14:paraId="36450211" w14:textId="6562CBDD" w:rsidR="002E6DB2" w:rsidRDefault="002E6DB2" w:rsidP="002E6DB2">
      <w:pPr>
        <w:pStyle w:val="GvdeMetni"/>
      </w:pPr>
      <w:proofErr w:type="spellStart"/>
      <w:r>
        <w:t>Tüm</w:t>
      </w:r>
      <w:proofErr w:type="spellEnd"/>
      <w:r>
        <w:t xml:space="preserve"> </w:t>
      </w:r>
      <w:proofErr w:type="spellStart"/>
      <w:r>
        <w:t>tablo</w:t>
      </w:r>
      <w:proofErr w:type="spellEnd"/>
      <w:r>
        <w:t xml:space="preserve">, </w:t>
      </w:r>
      <w:proofErr w:type="spellStart"/>
      <w:r>
        <w:t>şekil</w:t>
      </w:r>
      <w:proofErr w:type="spellEnd"/>
      <w:r>
        <w:t xml:space="preserve">, </w:t>
      </w:r>
      <w:proofErr w:type="spellStart"/>
      <w:r>
        <w:t>resim</w:t>
      </w:r>
      <w:proofErr w:type="spellEnd"/>
      <w:r>
        <w:t xml:space="preserve">, </w:t>
      </w:r>
      <w:proofErr w:type="spellStart"/>
      <w:r>
        <w:t>grafik</w:t>
      </w:r>
      <w:proofErr w:type="spellEnd"/>
      <w:r w:rsidR="00C55C11">
        <w:t xml:space="preserve">, </w:t>
      </w:r>
      <w:proofErr w:type="spellStart"/>
      <w:r w:rsidR="00C55C11">
        <w:t>denklemler</w:t>
      </w:r>
      <w:proofErr w:type="spellEnd"/>
      <w:r w:rsidR="00C55C11"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metinler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(</w:t>
      </w:r>
      <w:proofErr w:type="spellStart"/>
      <w:r>
        <w:t>öncesi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sonrasında</w:t>
      </w:r>
      <w:proofErr w:type="spellEnd"/>
      <w:r>
        <w:t xml:space="preserve">) </w:t>
      </w:r>
      <w:proofErr w:type="spellStart"/>
      <w:r>
        <w:t>boş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satır</w:t>
      </w:r>
      <w:proofErr w:type="spellEnd"/>
      <w:r>
        <w:t xml:space="preserve"> </w:t>
      </w:r>
      <w:proofErr w:type="spellStart"/>
      <w:r w:rsidR="00886102">
        <w:t>bırakınız</w:t>
      </w:r>
      <w:proofErr w:type="spellEnd"/>
      <w:r w:rsidR="00886102">
        <w:t xml:space="preserve">. </w:t>
      </w:r>
      <w:fldSimple w:instr=" TOC \h \z \c &quot;Tablo 1.&quot; "/>
    </w:p>
    <w:p w14:paraId="23E41BF4" w14:textId="3EA0B208" w:rsidR="00CE34BC" w:rsidRDefault="00CE34BC" w:rsidP="008F5AE6">
      <w:pPr>
        <w:pStyle w:val="Balk3"/>
        <w:rPr>
          <w:rFonts w:eastAsia="Times New Roman"/>
          <w:lang w:val="tr-TR"/>
        </w:rPr>
      </w:pPr>
      <w:bookmarkStart w:id="45" w:name="_Toc100753833"/>
      <w:r>
        <w:rPr>
          <w:rFonts w:eastAsia="Times New Roman"/>
          <w:lang w:val="tr-TR"/>
        </w:rPr>
        <w:t>3.</w:t>
      </w:r>
      <w:r w:rsidR="008F5AE6">
        <w:rPr>
          <w:rFonts w:eastAsia="Times New Roman"/>
          <w:lang w:val="tr-TR"/>
        </w:rPr>
        <w:t>1</w:t>
      </w:r>
      <w:r>
        <w:rPr>
          <w:rFonts w:eastAsia="Times New Roman"/>
          <w:lang w:val="tr-TR"/>
        </w:rPr>
        <w:t>.</w:t>
      </w:r>
      <w:r w:rsidR="008F5AE6">
        <w:rPr>
          <w:rFonts w:eastAsia="Times New Roman"/>
          <w:lang w:val="tr-TR"/>
        </w:rPr>
        <w:t>1</w:t>
      </w:r>
      <w:r w:rsidR="009C632B">
        <w:rPr>
          <w:rFonts w:eastAsia="Times New Roman"/>
          <w:lang w:val="tr-TR"/>
        </w:rPr>
        <w:t>.</w:t>
      </w:r>
      <w:r>
        <w:rPr>
          <w:rFonts w:eastAsia="Times New Roman"/>
          <w:lang w:val="tr-TR"/>
        </w:rPr>
        <w:t xml:space="preserve"> </w:t>
      </w:r>
      <w:r w:rsidR="008F5AE6">
        <w:rPr>
          <w:rFonts w:eastAsia="Times New Roman"/>
          <w:lang w:val="tr-TR"/>
        </w:rPr>
        <w:t>Üçüncü Derece Başlık</w:t>
      </w:r>
      <w:bookmarkEnd w:id="45"/>
    </w:p>
    <w:p w14:paraId="64C6D70A" w14:textId="273A51CB" w:rsidR="00FD0379" w:rsidRDefault="00CE34BC" w:rsidP="00FD0379">
      <w:pPr>
        <w:pStyle w:val="GvdeMetni"/>
        <w:rPr>
          <w:lang w:val="tr-TR"/>
        </w:rPr>
      </w:pPr>
      <w:r>
        <w:rPr>
          <w:lang w:val="tr-TR"/>
        </w:rPr>
        <w:t xml:space="preserve"> </w:t>
      </w:r>
      <w:r w:rsidRPr="00CE34BC">
        <w:rPr>
          <w:lang w:val="tr-TR"/>
        </w:rPr>
        <w:t xml:space="preserve">Resimlemeleriniz için (tablo, şekil, resim, grafik vb.) otomatik resim başlığı kullanmanız tablolar ve şekiller listenizi otomatik şekilde oluşturmanıza yardımcı olur. </w:t>
      </w:r>
      <w:r w:rsidR="000C40F8">
        <w:rPr>
          <w:lang w:val="tr-TR"/>
        </w:rPr>
        <w:t>Bunun için şeklinize</w:t>
      </w:r>
      <w:r w:rsidRPr="00CE34BC">
        <w:rPr>
          <w:lang w:val="tr-TR"/>
        </w:rPr>
        <w:t xml:space="preserve"> sağ tıkla</w:t>
      </w:r>
      <w:r w:rsidR="00B25D51">
        <w:rPr>
          <w:lang w:val="tr-TR"/>
        </w:rPr>
        <w:t>dığınızda açılan pencerede</w:t>
      </w:r>
      <w:r w:rsidRPr="00CE34BC">
        <w:rPr>
          <w:lang w:val="tr-TR"/>
        </w:rPr>
        <w:t xml:space="preserve"> veya başvurular sekmesinde</w:t>
      </w:r>
      <w:r w:rsidR="005C2F60">
        <w:rPr>
          <w:lang w:val="tr-TR"/>
        </w:rPr>
        <w:t>,</w:t>
      </w:r>
      <w:r w:rsidRPr="00CE34BC">
        <w:rPr>
          <w:lang w:val="tr-TR"/>
        </w:rPr>
        <w:t xml:space="preserve"> ‘Resim yazısı ekle’ seçeneğini seçin. Ardından </w:t>
      </w:r>
      <w:r w:rsidR="000C40F8">
        <w:rPr>
          <w:lang w:val="tr-TR"/>
        </w:rPr>
        <w:t>şeklin</w:t>
      </w:r>
      <w:r w:rsidRPr="00CE34BC">
        <w:rPr>
          <w:lang w:val="tr-TR"/>
        </w:rPr>
        <w:t xml:space="preserve"> bulunduğu bölüm için uygun etiketi ‘Yeni Etiket’ sekmesinden oluşturun. Örneğin Gereç ve Yöntem bölümündeki bir </w:t>
      </w:r>
      <w:r w:rsidR="00FD0379">
        <w:rPr>
          <w:lang w:val="tr-TR"/>
        </w:rPr>
        <w:t>şekil</w:t>
      </w:r>
      <w:r w:rsidRPr="00CE34BC">
        <w:rPr>
          <w:lang w:val="tr-TR"/>
        </w:rPr>
        <w:t xml:space="preserve"> için ‘</w:t>
      </w:r>
      <w:r w:rsidR="00FD0379">
        <w:rPr>
          <w:lang w:val="tr-TR"/>
        </w:rPr>
        <w:t>Şekil</w:t>
      </w:r>
      <w:r w:rsidRPr="00CE34BC">
        <w:rPr>
          <w:lang w:val="tr-TR"/>
        </w:rPr>
        <w:t xml:space="preserve"> 3.’ şeklinde yeni bir etiket oluşturabilirsiniz</w:t>
      </w:r>
      <w:r w:rsidR="00202F7A">
        <w:rPr>
          <w:lang w:val="tr-TR"/>
        </w:rPr>
        <w:t xml:space="preserve"> veya varsa listedeki bu etiketi kullanabilirsiniz</w:t>
      </w:r>
      <w:r w:rsidRPr="00CE34BC">
        <w:rPr>
          <w:lang w:val="tr-TR"/>
        </w:rPr>
        <w:t xml:space="preserve">. Otomatik olarak </w:t>
      </w:r>
      <w:r w:rsidR="000C40F8">
        <w:rPr>
          <w:lang w:val="tr-TR"/>
        </w:rPr>
        <w:t>şekil</w:t>
      </w:r>
      <w:r w:rsidRPr="00CE34BC">
        <w:rPr>
          <w:lang w:val="tr-TR"/>
        </w:rPr>
        <w:t xml:space="preserve"> sıra numarası etiketin yanında çıkacaktır (</w:t>
      </w:r>
      <w:r w:rsidR="000C40F8">
        <w:rPr>
          <w:lang w:val="tr-TR"/>
        </w:rPr>
        <w:t xml:space="preserve">Gereç ve Yöntem bölümündeki </w:t>
      </w:r>
      <w:r w:rsidR="00FD0379">
        <w:rPr>
          <w:lang w:val="tr-TR"/>
        </w:rPr>
        <w:t>ilk</w:t>
      </w:r>
      <w:r w:rsidRPr="00CE34BC">
        <w:rPr>
          <w:lang w:val="tr-TR"/>
        </w:rPr>
        <w:t xml:space="preserve"> </w:t>
      </w:r>
      <w:r w:rsidR="00FD0379">
        <w:rPr>
          <w:lang w:val="tr-TR"/>
        </w:rPr>
        <w:t xml:space="preserve">şekil </w:t>
      </w:r>
      <w:r w:rsidRPr="00CE34BC">
        <w:rPr>
          <w:lang w:val="tr-TR"/>
        </w:rPr>
        <w:t xml:space="preserve">için </w:t>
      </w:r>
      <w:r w:rsidR="00FD0379">
        <w:rPr>
          <w:lang w:val="tr-TR"/>
        </w:rPr>
        <w:t>Şekil</w:t>
      </w:r>
      <w:r w:rsidRPr="00CE34BC">
        <w:rPr>
          <w:lang w:val="tr-TR"/>
        </w:rPr>
        <w:t xml:space="preserve"> 3.</w:t>
      </w:r>
      <w:r w:rsidR="00FD0379">
        <w:rPr>
          <w:lang w:val="tr-TR"/>
        </w:rPr>
        <w:t>1</w:t>
      </w:r>
      <w:r w:rsidRPr="00CE34BC">
        <w:rPr>
          <w:lang w:val="tr-TR"/>
        </w:rPr>
        <w:t xml:space="preserve">). </w:t>
      </w:r>
      <w:r w:rsidR="00202F7A">
        <w:rPr>
          <w:lang w:val="tr-TR"/>
        </w:rPr>
        <w:t>Tamam tıkladıktan sonra e</w:t>
      </w:r>
      <w:r w:rsidR="00202F7A" w:rsidRPr="00CE34BC">
        <w:rPr>
          <w:lang w:val="tr-TR"/>
        </w:rPr>
        <w:t>tiketin devamına</w:t>
      </w:r>
      <w:r w:rsidR="00202F7A">
        <w:rPr>
          <w:lang w:val="tr-TR"/>
        </w:rPr>
        <w:t xml:space="preserve"> iki nokta koyarak</w:t>
      </w:r>
      <w:r w:rsidR="00202F7A" w:rsidRPr="00CE34BC">
        <w:rPr>
          <w:lang w:val="tr-TR"/>
        </w:rPr>
        <w:t xml:space="preserve"> sadece ilk kelimenin baş harfi büyük olacak şekilde başlığı yazın.</w:t>
      </w:r>
      <w:r w:rsidR="00202F7A">
        <w:rPr>
          <w:lang w:val="tr-TR"/>
        </w:rPr>
        <w:t xml:space="preserve"> Son olarak başlık numarası ve başlığı örneklerdeki düzene göre ayarlayın (sadece başlık numarası koyu, noktadan sonra boşluksuz)</w:t>
      </w:r>
      <w:r w:rsidR="008A5B06">
        <w:rPr>
          <w:lang w:val="tr-TR"/>
        </w:rPr>
        <w:t>.</w:t>
      </w:r>
    </w:p>
    <w:p w14:paraId="2BB2941D" w14:textId="76142CA5" w:rsidR="00FD0379" w:rsidRDefault="006C5962" w:rsidP="00E11BBB">
      <w:pPr>
        <w:pStyle w:val="GvdeMetni"/>
        <w:tabs>
          <w:tab w:val="left" w:pos="8364"/>
        </w:tabs>
        <w:ind w:firstLine="0"/>
        <w:rPr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56032" behindDoc="0" locked="0" layoutInCell="1" allowOverlap="1" wp14:anchorId="093A6326" wp14:editId="249594D0">
            <wp:simplePos x="0" y="0"/>
            <wp:positionH relativeFrom="column">
              <wp:posOffset>-23688</wp:posOffset>
            </wp:positionH>
            <wp:positionV relativeFrom="page">
              <wp:posOffset>6435449</wp:posOffset>
            </wp:positionV>
            <wp:extent cx="5220586" cy="2755631"/>
            <wp:effectExtent l="0" t="0" r="0" b="6985"/>
            <wp:wrapNone/>
            <wp:docPr id="6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 içeren bir resim&#10;&#10;Açıklama otomatik olarak oluşturuldu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86" cy="2755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40581" w14:textId="7FBC4E48" w:rsidR="00FD0379" w:rsidRDefault="00FD0379" w:rsidP="00FD0379">
      <w:pPr>
        <w:pStyle w:val="GvdeMetni"/>
        <w:rPr>
          <w:lang w:val="tr-TR"/>
        </w:rPr>
      </w:pPr>
    </w:p>
    <w:p w14:paraId="44E19B96" w14:textId="1E1A9BB1" w:rsidR="00FD0379" w:rsidRDefault="00FD0379" w:rsidP="00FD0379">
      <w:pPr>
        <w:pStyle w:val="GvdeMetni"/>
        <w:rPr>
          <w:lang w:val="tr-TR"/>
        </w:rPr>
      </w:pPr>
    </w:p>
    <w:p w14:paraId="7DD392BD" w14:textId="77777777" w:rsidR="00FD0379" w:rsidRDefault="00FD0379" w:rsidP="00FD0379">
      <w:pPr>
        <w:pStyle w:val="GvdeMetni"/>
        <w:rPr>
          <w:lang w:val="tr-TR"/>
        </w:rPr>
      </w:pPr>
    </w:p>
    <w:p w14:paraId="68956084" w14:textId="2EE71D70" w:rsidR="00FD0379" w:rsidRPr="00FD0379" w:rsidRDefault="00FD0379" w:rsidP="00FD0379">
      <w:pPr>
        <w:pStyle w:val="GvdeMetni"/>
        <w:rPr>
          <w:lang w:val="tr-TR"/>
        </w:rPr>
      </w:pPr>
    </w:p>
    <w:p w14:paraId="11529BBD" w14:textId="437A2D57" w:rsidR="00FD0379" w:rsidRDefault="00FD0379" w:rsidP="00FD0379">
      <w:pPr>
        <w:pStyle w:val="GvdeMetni"/>
        <w:ind w:firstLine="0"/>
        <w:rPr>
          <w:iCs/>
          <w:noProof/>
        </w:rPr>
      </w:pPr>
    </w:p>
    <w:p w14:paraId="4293C47A" w14:textId="52FF1AC2" w:rsidR="00FD0379" w:rsidRPr="00CE34BC" w:rsidRDefault="00FD0379" w:rsidP="00FD0379">
      <w:pPr>
        <w:pStyle w:val="GvdeMetni"/>
        <w:ind w:firstLine="0"/>
        <w:rPr>
          <w:lang w:val="tr-TR"/>
        </w:rPr>
      </w:pPr>
    </w:p>
    <w:p w14:paraId="440357FB" w14:textId="00F3B30D" w:rsidR="00ED09E7" w:rsidRPr="00ED09E7" w:rsidRDefault="00ED09E7" w:rsidP="00ED09E7">
      <w:pPr>
        <w:rPr>
          <w:lang w:val="tr-TR"/>
        </w:rPr>
      </w:pPr>
    </w:p>
    <w:p w14:paraId="4939CA2D" w14:textId="5F1C0001" w:rsidR="00877E9A" w:rsidRDefault="00877E9A" w:rsidP="00877E9A"/>
    <w:p w14:paraId="0B5CF005" w14:textId="77777777" w:rsidR="00E11BBB" w:rsidRDefault="00E11BBB" w:rsidP="00E11BBB">
      <w:pPr>
        <w:pStyle w:val="ResimYazs"/>
        <w:rPr>
          <w:b/>
          <w:bCs/>
        </w:rPr>
      </w:pPr>
    </w:p>
    <w:p w14:paraId="0C7A31BA" w14:textId="61585BC0" w:rsidR="00E11BBB" w:rsidRPr="00E11BBB" w:rsidRDefault="00E11BBB" w:rsidP="00E11BBB">
      <w:pPr>
        <w:pStyle w:val="ResimYazs"/>
      </w:pPr>
      <w:bookmarkStart w:id="46" w:name="_Toc100753389"/>
      <w:proofErr w:type="spellStart"/>
      <w:r w:rsidRPr="00E11BBB">
        <w:rPr>
          <w:b/>
          <w:bCs/>
        </w:rPr>
        <w:t>Şekil</w:t>
      </w:r>
      <w:proofErr w:type="spellEnd"/>
      <w:r w:rsidRPr="00E11BBB">
        <w:rPr>
          <w:b/>
          <w:bCs/>
        </w:rPr>
        <w:t xml:space="preserve"> 3.</w:t>
      </w:r>
      <w:r w:rsidRPr="00E11BBB">
        <w:rPr>
          <w:b/>
          <w:bCs/>
        </w:rPr>
        <w:fldChar w:fldCharType="begin"/>
      </w:r>
      <w:r w:rsidRPr="00E11BBB">
        <w:rPr>
          <w:b/>
          <w:bCs/>
        </w:rPr>
        <w:instrText xml:space="preserve"> SEQ Şekil_3. \* ARABIC </w:instrText>
      </w:r>
      <w:r w:rsidRPr="00E11BBB">
        <w:rPr>
          <w:b/>
          <w:bCs/>
        </w:rPr>
        <w:fldChar w:fldCharType="separate"/>
      </w:r>
      <w:r w:rsidR="002358EA">
        <w:rPr>
          <w:b/>
          <w:bCs/>
          <w:noProof/>
        </w:rPr>
        <w:t>1</w:t>
      </w:r>
      <w:r w:rsidRPr="00E11BBB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Şekil</w:t>
      </w:r>
      <w:proofErr w:type="spellEnd"/>
      <w:r>
        <w:t xml:space="preserve"> </w:t>
      </w:r>
      <w:proofErr w:type="spellStart"/>
      <w:r>
        <w:t>başlığı</w:t>
      </w:r>
      <w:proofErr w:type="spellEnd"/>
      <w:r>
        <w:t xml:space="preserve"> </w:t>
      </w:r>
      <w:proofErr w:type="spellStart"/>
      <w:r>
        <w:t>ekleme</w:t>
      </w:r>
      <w:bookmarkEnd w:id="46"/>
      <w:proofErr w:type="spellEnd"/>
    </w:p>
    <w:p w14:paraId="497B2AFA" w14:textId="053FAB85" w:rsidR="008F5AE6" w:rsidRDefault="008F5AE6" w:rsidP="008F5AE6">
      <w:pPr>
        <w:pStyle w:val="Balk3"/>
        <w:rPr>
          <w:rFonts w:eastAsia="Times New Roman"/>
          <w:lang w:val="tr-TR"/>
        </w:rPr>
      </w:pPr>
      <w:bookmarkStart w:id="47" w:name="_Toc100753834"/>
      <w:r>
        <w:rPr>
          <w:rFonts w:eastAsia="Times New Roman"/>
          <w:lang w:val="tr-TR"/>
        </w:rPr>
        <w:lastRenderedPageBreak/>
        <w:t>3.1.</w:t>
      </w:r>
      <w:r w:rsidR="006624AA">
        <w:rPr>
          <w:rFonts w:eastAsia="Times New Roman"/>
          <w:lang w:val="tr-TR"/>
        </w:rPr>
        <w:t>2.</w:t>
      </w:r>
      <w:r>
        <w:rPr>
          <w:rFonts w:eastAsia="Times New Roman"/>
          <w:lang w:val="tr-TR"/>
        </w:rPr>
        <w:t xml:space="preserve"> Üçüncü Derece Başlık</w:t>
      </w:r>
      <w:bookmarkEnd w:id="47"/>
    </w:p>
    <w:p w14:paraId="04ACF6E0" w14:textId="5811E3AC" w:rsidR="008F5AE6" w:rsidRDefault="008F5AE6" w:rsidP="008F5AE6">
      <w:pPr>
        <w:pStyle w:val="GvdeMetni"/>
        <w:rPr>
          <w:lang w:val="tr-TR"/>
        </w:rPr>
      </w:pPr>
      <w:r>
        <w:rPr>
          <w:lang w:val="tr-TR"/>
        </w:rPr>
        <w:t>Şekiller listesi oluşturmak için başvurular sekmesindeki resim yazıları bölümünden ‘şekiller tablosu ekle’ seçeneğine tıklayınız.</w:t>
      </w:r>
      <w:r w:rsidR="00F96D91">
        <w:rPr>
          <w:lang w:val="tr-TR"/>
        </w:rPr>
        <w:t xml:space="preserve"> </w:t>
      </w:r>
      <w:r w:rsidR="00A70FA9">
        <w:rPr>
          <w:lang w:val="tr-TR"/>
        </w:rPr>
        <w:t>Buradan kullandığınız</w:t>
      </w:r>
      <w:r w:rsidR="00106F76">
        <w:rPr>
          <w:lang w:val="tr-TR"/>
        </w:rPr>
        <w:t xml:space="preserve"> şekil </w:t>
      </w:r>
      <w:r w:rsidR="00A70FA9">
        <w:rPr>
          <w:lang w:val="tr-TR"/>
        </w:rPr>
        <w:t>etiketle</w:t>
      </w:r>
      <w:r w:rsidR="00106F76">
        <w:rPr>
          <w:lang w:val="tr-TR"/>
        </w:rPr>
        <w:t>ri</w:t>
      </w:r>
      <w:r w:rsidR="00A70FA9">
        <w:rPr>
          <w:lang w:val="tr-TR"/>
        </w:rPr>
        <w:t xml:space="preserve"> için ayrı ayrı şekil tablosu oluştur</w:t>
      </w:r>
      <w:r w:rsidR="00106F76">
        <w:rPr>
          <w:lang w:val="tr-TR"/>
        </w:rPr>
        <w:t>arak sonrasında bunları birleşik bir liste görünümüne</w:t>
      </w:r>
      <w:r w:rsidR="00680103">
        <w:rPr>
          <w:lang w:val="tr-TR"/>
        </w:rPr>
        <w:t xml:space="preserve"> (şekiller listesi sayfasındaki gibi)</w:t>
      </w:r>
      <w:r w:rsidR="00106F76">
        <w:rPr>
          <w:lang w:val="tr-TR"/>
        </w:rPr>
        <w:t xml:space="preserve"> sokabilirsiniz.</w:t>
      </w:r>
    </w:p>
    <w:p w14:paraId="22D050D2" w14:textId="77777777" w:rsidR="00F96D91" w:rsidRPr="008F5AE6" w:rsidRDefault="00F96D91" w:rsidP="00F96D91">
      <w:pPr>
        <w:pStyle w:val="GvdeMetni"/>
        <w:ind w:firstLine="0"/>
        <w:rPr>
          <w:lang w:val="tr-TR"/>
        </w:rPr>
      </w:pPr>
    </w:p>
    <w:p w14:paraId="11FA3D06" w14:textId="2ABEC2B5" w:rsidR="008F5AE6" w:rsidRDefault="00F96D91" w:rsidP="004013AE">
      <w:pPr>
        <w:pStyle w:val="ResimYazs"/>
        <w:spacing w:before="240"/>
        <w:jc w:val="left"/>
        <w:rPr>
          <w:b/>
          <w:bCs/>
        </w:rPr>
      </w:pPr>
      <w:r w:rsidRPr="00F96D91">
        <w:rPr>
          <w:b/>
          <w:bCs/>
          <w:noProof/>
          <w:lang w:val="tr-TR" w:eastAsia="tr-TR"/>
        </w:rPr>
        <w:drawing>
          <wp:inline distT="0" distB="0" distL="0" distR="0" wp14:anchorId="7340661A" wp14:editId="3BDB050E">
            <wp:extent cx="5231219" cy="3822700"/>
            <wp:effectExtent l="0" t="0" r="7620" b="6350"/>
            <wp:docPr id="52" name="Resim 5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esim 52" descr="metin içeren bir resim&#10;&#10;Açıklama otomatik olarak oluşturuldu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2168" cy="382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D7F5" w14:textId="647C524E" w:rsidR="00F96D91" w:rsidRDefault="00F96D91" w:rsidP="00B25D51">
      <w:pPr>
        <w:pStyle w:val="ResimYazs"/>
        <w:rPr>
          <w:iCs w:val="0"/>
          <w:szCs w:val="24"/>
        </w:rPr>
      </w:pPr>
      <w:bookmarkStart w:id="48" w:name="_Toc100753390"/>
      <w:proofErr w:type="spellStart"/>
      <w:r w:rsidRPr="00F96D91">
        <w:rPr>
          <w:b/>
          <w:bCs/>
        </w:rPr>
        <w:t>Şekil</w:t>
      </w:r>
      <w:proofErr w:type="spellEnd"/>
      <w:r w:rsidRPr="00F96D91">
        <w:rPr>
          <w:b/>
          <w:bCs/>
        </w:rPr>
        <w:t xml:space="preserve"> 3.</w:t>
      </w:r>
      <w:r w:rsidRPr="00F96D91">
        <w:rPr>
          <w:b/>
          <w:bCs/>
        </w:rPr>
        <w:fldChar w:fldCharType="begin"/>
      </w:r>
      <w:r w:rsidRPr="00F96D91">
        <w:rPr>
          <w:b/>
          <w:bCs/>
        </w:rPr>
        <w:instrText xml:space="preserve"> SEQ Şekil_3. \* ARABIC </w:instrText>
      </w:r>
      <w:r w:rsidRPr="00F96D91">
        <w:rPr>
          <w:b/>
          <w:bCs/>
        </w:rPr>
        <w:fldChar w:fldCharType="separate"/>
      </w:r>
      <w:r w:rsidR="002358EA">
        <w:rPr>
          <w:b/>
          <w:bCs/>
          <w:noProof/>
        </w:rPr>
        <w:t>2</w:t>
      </w:r>
      <w:r w:rsidRPr="00F96D91">
        <w:rPr>
          <w:b/>
          <w:bCs/>
        </w:rPr>
        <w:fldChar w:fldCharType="end"/>
      </w:r>
      <w:r w:rsidRPr="00F96D91">
        <w:rPr>
          <w:b/>
          <w:bCs/>
          <w:iCs w:val="0"/>
          <w:szCs w:val="24"/>
        </w:rPr>
        <w:t>:</w:t>
      </w:r>
      <w:r w:rsidRPr="00F96D91">
        <w:rPr>
          <w:iCs w:val="0"/>
          <w:szCs w:val="24"/>
        </w:rPr>
        <w:t xml:space="preserve"> </w:t>
      </w:r>
      <w:proofErr w:type="spellStart"/>
      <w:r>
        <w:rPr>
          <w:iCs w:val="0"/>
          <w:szCs w:val="24"/>
        </w:rPr>
        <w:t>Şekiller</w:t>
      </w:r>
      <w:proofErr w:type="spellEnd"/>
      <w:r>
        <w:rPr>
          <w:iCs w:val="0"/>
          <w:szCs w:val="24"/>
        </w:rPr>
        <w:t xml:space="preserve"> </w:t>
      </w:r>
      <w:proofErr w:type="spellStart"/>
      <w:r>
        <w:rPr>
          <w:iCs w:val="0"/>
          <w:szCs w:val="24"/>
        </w:rPr>
        <w:t>listesi</w:t>
      </w:r>
      <w:proofErr w:type="spellEnd"/>
      <w:r>
        <w:rPr>
          <w:iCs w:val="0"/>
          <w:szCs w:val="24"/>
        </w:rPr>
        <w:t xml:space="preserve"> </w:t>
      </w:r>
      <w:proofErr w:type="spellStart"/>
      <w:r>
        <w:rPr>
          <w:iCs w:val="0"/>
          <w:szCs w:val="24"/>
        </w:rPr>
        <w:t>oluşturma</w:t>
      </w:r>
      <w:bookmarkEnd w:id="48"/>
      <w:proofErr w:type="spellEnd"/>
    </w:p>
    <w:p w14:paraId="2196F93B" w14:textId="77777777" w:rsidR="00F96D91" w:rsidRDefault="00F96D91" w:rsidP="00F96D91">
      <w:pPr>
        <w:pStyle w:val="ResimYazs"/>
        <w:rPr>
          <w:iCs w:val="0"/>
          <w:szCs w:val="24"/>
        </w:rPr>
      </w:pPr>
    </w:p>
    <w:p w14:paraId="059D07B1" w14:textId="6AFB4DFB" w:rsidR="00A70FA9" w:rsidRDefault="00A70FA9" w:rsidP="00A70FA9">
      <w:pPr>
        <w:pStyle w:val="Balk3"/>
        <w:rPr>
          <w:rFonts w:eastAsia="Times New Roman"/>
          <w:lang w:val="tr-TR"/>
        </w:rPr>
      </w:pPr>
      <w:bookmarkStart w:id="49" w:name="_Toc100753835"/>
      <w:r>
        <w:rPr>
          <w:rFonts w:eastAsia="Times New Roman"/>
          <w:lang w:val="tr-TR"/>
        </w:rPr>
        <w:t>3.1.</w:t>
      </w:r>
      <w:r w:rsidR="006624AA">
        <w:rPr>
          <w:rFonts w:eastAsia="Times New Roman"/>
          <w:lang w:val="tr-TR"/>
        </w:rPr>
        <w:t>3</w:t>
      </w:r>
      <w:r w:rsidR="009C632B">
        <w:rPr>
          <w:rFonts w:eastAsia="Times New Roman"/>
          <w:lang w:val="tr-TR"/>
        </w:rPr>
        <w:t>.</w:t>
      </w:r>
      <w:r>
        <w:rPr>
          <w:rFonts w:eastAsia="Times New Roman"/>
          <w:lang w:val="tr-TR"/>
        </w:rPr>
        <w:t xml:space="preserve"> Üçüncü Derece Başlık</w:t>
      </w:r>
      <w:bookmarkStart w:id="50" w:name="_Toc67044001"/>
      <w:bookmarkEnd w:id="49"/>
    </w:p>
    <w:p w14:paraId="6EDDB0C2" w14:textId="085E9117" w:rsidR="00A70FA9" w:rsidRDefault="0043586C" w:rsidP="00A70FA9">
      <w:pPr>
        <w:pStyle w:val="GvdeMetni"/>
        <w:rPr>
          <w:lang w:val="tr-TR"/>
        </w:rPr>
      </w:pPr>
      <w:r>
        <w:rPr>
          <w:lang w:val="tr-TR"/>
        </w:rPr>
        <w:t xml:space="preserve">Şekiller listesini güncellemek için listeye sağ tıklayarak alanı güncelle deyiniz. Şablonda </w:t>
      </w:r>
      <w:r w:rsidR="002E6DB2">
        <w:rPr>
          <w:lang w:val="tr-TR"/>
        </w:rPr>
        <w:t>Genel Bilgiler, Gereç ve Yöntem ve Bulgular</w:t>
      </w:r>
      <w:r>
        <w:rPr>
          <w:lang w:val="tr-TR"/>
        </w:rPr>
        <w:t xml:space="preserve"> bölümle</w:t>
      </w:r>
      <w:r w:rsidR="002E6DB2">
        <w:rPr>
          <w:lang w:val="tr-TR"/>
        </w:rPr>
        <w:t>rinde</w:t>
      </w:r>
      <w:r>
        <w:rPr>
          <w:lang w:val="tr-TR"/>
        </w:rPr>
        <w:t xml:space="preserve"> şekillere yer verilmiştir. Sizin tezinizde bu bölüm dışında şekil varsa</w:t>
      </w:r>
      <w:r w:rsidR="002E6DB2">
        <w:rPr>
          <w:lang w:val="tr-TR"/>
        </w:rPr>
        <w:t>, bunlara ilişkin şekiller tablosunu listeye eklemelisiniz. Şekilleriniz sadece bu bölümlerde yer alıyorsa</w:t>
      </w:r>
      <w:r w:rsidR="000D1BF3">
        <w:rPr>
          <w:lang w:val="tr-TR"/>
        </w:rPr>
        <w:t xml:space="preserve"> yeni şekil listesi oluşturmadan sadece</w:t>
      </w:r>
      <w:r w:rsidR="002E6DB2">
        <w:rPr>
          <w:lang w:val="tr-TR"/>
        </w:rPr>
        <w:t xml:space="preserve"> alanı güncelleştirmeniz yeterli olacaktır. </w:t>
      </w:r>
    </w:p>
    <w:p w14:paraId="2FD951BE" w14:textId="77777777" w:rsidR="008F5AE6" w:rsidRPr="008F5AE6" w:rsidRDefault="008F5AE6" w:rsidP="008F5AE6"/>
    <w:p w14:paraId="1A3E1092" w14:textId="6008B173" w:rsidR="008A729E" w:rsidRPr="008A729E" w:rsidRDefault="008F5AE6" w:rsidP="004013AE">
      <w:pPr>
        <w:pStyle w:val="ResimYazs"/>
        <w:spacing w:before="240"/>
        <w:jc w:val="left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92544" behindDoc="1" locked="0" layoutInCell="1" allowOverlap="1" wp14:anchorId="394C0366" wp14:editId="24245A83">
            <wp:simplePos x="0" y="0"/>
            <wp:positionH relativeFrom="margin">
              <wp:posOffset>4445</wp:posOffset>
            </wp:positionH>
            <wp:positionV relativeFrom="page">
              <wp:posOffset>1264920</wp:posOffset>
            </wp:positionV>
            <wp:extent cx="5368925" cy="3156585"/>
            <wp:effectExtent l="0" t="0" r="3175" b="5715"/>
            <wp:wrapTight wrapText="bothSides">
              <wp:wrapPolygon edited="0">
                <wp:start x="0" y="0"/>
                <wp:lineTo x="0" y="21509"/>
                <wp:lineTo x="21536" y="21509"/>
                <wp:lineTo x="21536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0"/>
      <w:r w:rsidRPr="008A729E">
        <w:t xml:space="preserve"> </w:t>
      </w:r>
    </w:p>
    <w:p w14:paraId="56904294" w14:textId="5F3AF0EF" w:rsidR="002E6DB2" w:rsidRDefault="002E6DB2" w:rsidP="009C632B">
      <w:pPr>
        <w:pStyle w:val="ResimYazs"/>
      </w:pPr>
      <w:bookmarkStart w:id="51" w:name="_Toc100753391"/>
      <w:proofErr w:type="spellStart"/>
      <w:r w:rsidRPr="002E6DB2">
        <w:rPr>
          <w:b/>
          <w:bCs/>
        </w:rPr>
        <w:t>Şekil</w:t>
      </w:r>
      <w:proofErr w:type="spellEnd"/>
      <w:r w:rsidRPr="002E6DB2">
        <w:rPr>
          <w:b/>
          <w:bCs/>
        </w:rPr>
        <w:t xml:space="preserve"> 3.</w:t>
      </w:r>
      <w:r w:rsidRPr="002E6DB2">
        <w:rPr>
          <w:b/>
          <w:bCs/>
        </w:rPr>
        <w:fldChar w:fldCharType="begin"/>
      </w:r>
      <w:r w:rsidRPr="002E6DB2">
        <w:rPr>
          <w:b/>
          <w:bCs/>
        </w:rPr>
        <w:instrText xml:space="preserve"> SEQ Şekil_3. \* ARABIC </w:instrText>
      </w:r>
      <w:r w:rsidRPr="002E6DB2">
        <w:rPr>
          <w:b/>
          <w:bCs/>
        </w:rPr>
        <w:fldChar w:fldCharType="separate"/>
      </w:r>
      <w:r w:rsidR="002358EA">
        <w:rPr>
          <w:b/>
          <w:bCs/>
          <w:noProof/>
        </w:rPr>
        <w:t>3</w:t>
      </w:r>
      <w:r w:rsidRPr="002E6DB2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Şekiller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güncelleme</w:t>
      </w:r>
      <w:bookmarkEnd w:id="51"/>
      <w:proofErr w:type="spellEnd"/>
    </w:p>
    <w:p w14:paraId="6FE55F27" w14:textId="77777777" w:rsidR="000F4FFF" w:rsidRPr="000F4FFF" w:rsidRDefault="000F4FFF" w:rsidP="000F4FFF"/>
    <w:p w14:paraId="646CEF49" w14:textId="222BA40A" w:rsidR="00452EDA" w:rsidRPr="000F4FFF" w:rsidRDefault="000F4FFF" w:rsidP="000F4FFF">
      <w:pPr>
        <w:pStyle w:val="Balk2"/>
        <w:rPr>
          <w:rFonts w:eastAsia="Times New Roman"/>
          <w:lang w:val="tr-TR"/>
        </w:rPr>
      </w:pPr>
      <w:bookmarkStart w:id="52" w:name="_Toc100753836"/>
      <w:r>
        <w:rPr>
          <w:rFonts w:eastAsia="Times New Roman"/>
          <w:lang w:val="tr-TR"/>
        </w:rPr>
        <w:t>3.2. İKİNCİ DERECE BAŞLIK</w:t>
      </w:r>
      <w:bookmarkEnd w:id="52"/>
    </w:p>
    <w:p w14:paraId="31B97A56" w14:textId="77777777" w:rsidR="00640F51" w:rsidRDefault="00640F51" w:rsidP="00640F51">
      <w:pPr>
        <w:pStyle w:val="GvdeMetni"/>
        <w:rPr>
          <w:lang w:val="tr-TR"/>
        </w:rPr>
      </w:pPr>
      <w:r>
        <w:rPr>
          <w:lang w:val="tr-TR"/>
        </w:rPr>
        <w:t>Tablo, şekil, resim vb. resimlemeler için Tablo 3.1’de verilen kurallara uyunuz.</w:t>
      </w:r>
    </w:p>
    <w:p w14:paraId="56284559" w14:textId="37C36EDF" w:rsidR="00E07BB1" w:rsidRDefault="00E07BB1" w:rsidP="00640F51">
      <w:pPr>
        <w:pStyle w:val="GvdeMetni"/>
        <w:rPr>
          <w:lang w:val="tr-TR"/>
        </w:rPr>
      </w:pPr>
    </w:p>
    <w:p w14:paraId="312C5355" w14:textId="6B5930CB" w:rsidR="00E07BB1" w:rsidRPr="00E07BB1" w:rsidRDefault="00E07BB1" w:rsidP="00E07BB1">
      <w:pPr>
        <w:pStyle w:val="ResimYazs"/>
        <w:rPr>
          <w:lang w:val="tr-TR"/>
        </w:rPr>
      </w:pPr>
      <w:bookmarkStart w:id="53" w:name="_Toc100753412"/>
      <w:r w:rsidRPr="00E07BB1">
        <w:rPr>
          <w:b/>
          <w:bCs/>
        </w:rPr>
        <w:t>Tablo 3.</w:t>
      </w:r>
      <w:r w:rsidRPr="00E07BB1">
        <w:rPr>
          <w:b/>
          <w:bCs/>
        </w:rPr>
        <w:fldChar w:fldCharType="begin"/>
      </w:r>
      <w:r w:rsidRPr="00E07BB1">
        <w:rPr>
          <w:b/>
          <w:bCs/>
        </w:rPr>
        <w:instrText xml:space="preserve"> SEQ Tablo_3. \* ARABIC </w:instrText>
      </w:r>
      <w:r w:rsidRPr="00E07BB1">
        <w:rPr>
          <w:b/>
          <w:bCs/>
        </w:rPr>
        <w:fldChar w:fldCharType="separate"/>
      </w:r>
      <w:r w:rsidR="002358EA">
        <w:rPr>
          <w:b/>
          <w:bCs/>
          <w:noProof/>
        </w:rPr>
        <w:t>1</w:t>
      </w:r>
      <w:r w:rsidRPr="00E07BB1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Resimlemelere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kurallar</w:t>
      </w:r>
      <w:bookmarkEnd w:id="53"/>
      <w:proofErr w:type="spellEnd"/>
    </w:p>
    <w:tbl>
      <w:tblPr>
        <w:tblStyle w:val="TabloKlavuz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982"/>
        <w:gridCol w:w="1276"/>
        <w:gridCol w:w="1559"/>
        <w:gridCol w:w="1558"/>
      </w:tblGrid>
      <w:tr w:rsidR="00E07BB1" w14:paraId="63FAC980" w14:textId="5923CDC9" w:rsidTr="00AA7382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7FD3CA3A" w14:textId="44795F2D" w:rsidR="00E07BB1" w:rsidRDefault="00E07BB1" w:rsidP="00640F51">
            <w:pPr>
              <w:pStyle w:val="GvdeMetni"/>
              <w:ind w:firstLine="0"/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2219E" w14:textId="03804A0E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Konum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0AD73" w14:textId="12A5BA64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Punto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AE2C7" w14:textId="4402C170" w:rsidR="00E07BB1" w:rsidRPr="00E07BB1" w:rsidRDefault="000F4FFF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Yazım Biçimi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4D9A6B6A" w14:textId="131B5F61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Yazı Karakteri</w:t>
            </w:r>
          </w:p>
        </w:tc>
      </w:tr>
      <w:tr w:rsidR="00E07BB1" w14:paraId="1D1C1D46" w14:textId="3817A1B7" w:rsidTr="00AA7382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27113235" w14:textId="0A713E8A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Resimleme Görseli</w:t>
            </w:r>
          </w:p>
        </w:tc>
        <w:tc>
          <w:tcPr>
            <w:tcW w:w="1982" w:type="dxa"/>
            <w:tcBorders>
              <w:top w:val="single" w:sz="4" w:space="0" w:color="auto"/>
            </w:tcBorders>
            <w:vAlign w:val="center"/>
          </w:tcPr>
          <w:p w14:paraId="233B4758" w14:textId="412C6C4F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Sol satır başına hizalı</w:t>
            </w:r>
          </w:p>
          <w:p w14:paraId="59BFD4A6" w14:textId="42B19DB5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Sayfa kenar boşluklarından taşmayacak şekilde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F4DC364" w14:textId="77777777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54D9A0F" w14:textId="77777777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7DA3CC02" w14:textId="77777777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07BB1" w14:paraId="3EC77A0F" w14:textId="0FD66376" w:rsidTr="00AA7382">
        <w:tc>
          <w:tcPr>
            <w:tcW w:w="2122" w:type="dxa"/>
            <w:vAlign w:val="center"/>
          </w:tcPr>
          <w:p w14:paraId="5A9BC884" w14:textId="728A791E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Resimleme Başlığı</w:t>
            </w:r>
          </w:p>
        </w:tc>
        <w:tc>
          <w:tcPr>
            <w:tcW w:w="1982" w:type="dxa"/>
            <w:vAlign w:val="center"/>
          </w:tcPr>
          <w:p w14:paraId="256851BD" w14:textId="0F35804A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Sol satır başına hizalı</w:t>
            </w:r>
          </w:p>
        </w:tc>
        <w:tc>
          <w:tcPr>
            <w:tcW w:w="1276" w:type="dxa"/>
            <w:vAlign w:val="center"/>
          </w:tcPr>
          <w:p w14:paraId="2E1474B6" w14:textId="5F4A06B1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12</w:t>
            </w:r>
          </w:p>
        </w:tc>
        <w:tc>
          <w:tcPr>
            <w:tcW w:w="1559" w:type="dxa"/>
            <w:vAlign w:val="center"/>
          </w:tcPr>
          <w:p w14:paraId="4049ED20" w14:textId="1F1286EE" w:rsidR="000F4FFF" w:rsidRDefault="000F4FFF" w:rsidP="000F4FFF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Başluk</w:t>
            </w:r>
            <w:proofErr w:type="spellEnd"/>
            <w:r>
              <w:rPr>
                <w:sz w:val="18"/>
                <w:szCs w:val="18"/>
              </w:rPr>
              <w:t xml:space="preserve"> numarası koyu punto, başlık adı normal punto</w:t>
            </w:r>
          </w:p>
          <w:p w14:paraId="61CE34AB" w14:textId="3FF54AF8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İlk kelimenin baş harfi büyük</w:t>
            </w:r>
          </w:p>
        </w:tc>
        <w:tc>
          <w:tcPr>
            <w:tcW w:w="1558" w:type="dxa"/>
            <w:vAlign w:val="center"/>
          </w:tcPr>
          <w:p w14:paraId="2EB26DBA" w14:textId="37C5F145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 New Roman</w:t>
            </w:r>
          </w:p>
        </w:tc>
      </w:tr>
      <w:tr w:rsidR="00E07BB1" w14:paraId="45EE9BA9" w14:textId="0E283378" w:rsidTr="00AA7382">
        <w:tc>
          <w:tcPr>
            <w:tcW w:w="2122" w:type="dxa"/>
            <w:vAlign w:val="center"/>
          </w:tcPr>
          <w:p w14:paraId="05A2678C" w14:textId="3027543A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Resimleme İçeriği</w:t>
            </w:r>
          </w:p>
        </w:tc>
        <w:tc>
          <w:tcPr>
            <w:tcW w:w="1982" w:type="dxa"/>
            <w:vAlign w:val="center"/>
          </w:tcPr>
          <w:p w14:paraId="426B0E05" w14:textId="1C621561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İçeriğe göre</w:t>
            </w:r>
          </w:p>
        </w:tc>
        <w:tc>
          <w:tcPr>
            <w:tcW w:w="1276" w:type="dxa"/>
            <w:vAlign w:val="center"/>
          </w:tcPr>
          <w:p w14:paraId="2005BD72" w14:textId="5D2A8F75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En az 8 en fazla 11</w:t>
            </w:r>
          </w:p>
        </w:tc>
        <w:tc>
          <w:tcPr>
            <w:tcW w:w="1559" w:type="dxa"/>
            <w:vAlign w:val="center"/>
          </w:tcPr>
          <w:p w14:paraId="174179E9" w14:textId="4FB596F4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E07BB1">
              <w:rPr>
                <w:sz w:val="18"/>
                <w:szCs w:val="18"/>
              </w:rPr>
              <w:t>İçeriğie</w:t>
            </w:r>
            <w:proofErr w:type="spellEnd"/>
            <w:r w:rsidRPr="00E07BB1">
              <w:rPr>
                <w:sz w:val="18"/>
                <w:szCs w:val="18"/>
              </w:rPr>
              <w:t xml:space="preserve"> göre</w:t>
            </w:r>
          </w:p>
        </w:tc>
        <w:tc>
          <w:tcPr>
            <w:tcW w:w="1558" w:type="dxa"/>
            <w:vAlign w:val="center"/>
          </w:tcPr>
          <w:p w14:paraId="374B2D3B" w14:textId="7BB3F0DE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 New Roman</w:t>
            </w:r>
          </w:p>
        </w:tc>
      </w:tr>
    </w:tbl>
    <w:p w14:paraId="06D5D45E" w14:textId="3E2B169E" w:rsidR="009C632B" w:rsidRPr="009C632B" w:rsidRDefault="009C632B" w:rsidP="009C632B">
      <w:pPr>
        <w:pStyle w:val="GvdeMetni"/>
        <w:ind w:firstLine="0"/>
        <w:sectPr w:rsidR="009C632B" w:rsidRPr="009C632B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2639AB63" w14:textId="10AE3650" w:rsidR="004C6940" w:rsidRDefault="00AB35F7" w:rsidP="009D13A4">
      <w:pPr>
        <w:pStyle w:val="Balk1"/>
        <w:rPr>
          <w:rFonts w:eastAsia="Times New Roman"/>
          <w:lang w:val="tr-TR"/>
        </w:rPr>
      </w:pPr>
      <w:bookmarkStart w:id="54" w:name="_Toc67034294"/>
      <w:bookmarkStart w:id="55" w:name="_Toc100753837"/>
      <w:r>
        <w:rPr>
          <w:rFonts w:eastAsia="Times New Roman"/>
          <w:lang w:val="tr-TR"/>
        </w:rPr>
        <w:lastRenderedPageBreak/>
        <w:t xml:space="preserve">4. </w:t>
      </w:r>
      <w:r w:rsidR="000B73A8" w:rsidRPr="004C6940">
        <w:rPr>
          <w:rFonts w:eastAsia="Times New Roman"/>
          <w:lang w:val="tr-TR"/>
        </w:rPr>
        <w:t>BULGULAR</w:t>
      </w:r>
      <w:bookmarkEnd w:id="54"/>
      <w:bookmarkEnd w:id="55"/>
    </w:p>
    <w:p w14:paraId="5E02DC0F" w14:textId="77777777" w:rsidR="009D13A4" w:rsidRPr="009D13A4" w:rsidRDefault="009D13A4" w:rsidP="009D13A4">
      <w:pPr>
        <w:rPr>
          <w:lang w:val="tr-TR"/>
        </w:rPr>
      </w:pPr>
    </w:p>
    <w:p w14:paraId="152218A9" w14:textId="2E6754AF" w:rsidR="009D13A4" w:rsidRDefault="009D13A4" w:rsidP="009D13A4">
      <w:pPr>
        <w:pStyle w:val="Balk2"/>
        <w:rPr>
          <w:rFonts w:eastAsia="Times New Roman"/>
          <w:lang w:val="tr-TR"/>
        </w:rPr>
      </w:pPr>
      <w:bookmarkStart w:id="56" w:name="_Toc100753838"/>
      <w:r>
        <w:rPr>
          <w:rFonts w:eastAsia="Times New Roman"/>
          <w:lang w:val="tr-TR"/>
        </w:rPr>
        <w:t>4.1. İKİNCİ DERECE BAŞLIK</w:t>
      </w:r>
      <w:bookmarkEnd w:id="56"/>
    </w:p>
    <w:p w14:paraId="3A363564" w14:textId="69E3C8AB" w:rsidR="009D13A4" w:rsidRPr="007175AC" w:rsidRDefault="007175AC" w:rsidP="007175A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>Art arda gelen 1., 2. ve 3. derece başlıklar arasında 1 satır boşluk bırakın.</w:t>
      </w:r>
    </w:p>
    <w:p w14:paraId="7F4C41E6" w14:textId="65F8946A" w:rsidR="007175AC" w:rsidRDefault="009D13A4" w:rsidP="007175AC">
      <w:pPr>
        <w:pStyle w:val="Balk3"/>
        <w:rPr>
          <w:rFonts w:eastAsia="Times New Roman"/>
          <w:lang w:val="tr-TR"/>
        </w:rPr>
      </w:pPr>
      <w:bookmarkStart w:id="57" w:name="_Toc100753839"/>
      <w:r>
        <w:rPr>
          <w:rFonts w:eastAsia="Times New Roman"/>
          <w:lang w:val="tr-TR"/>
        </w:rPr>
        <w:t>4.1.1. Üçüncü Derece Başlık</w:t>
      </w:r>
      <w:bookmarkEnd w:id="57"/>
    </w:p>
    <w:p w14:paraId="3B057BAF" w14:textId="2193C18B" w:rsidR="000C40F8" w:rsidRDefault="000C40F8" w:rsidP="000C40F8">
      <w:pPr>
        <w:pStyle w:val="GvdeMetni"/>
        <w:rPr>
          <w:lang w:val="tr-TR"/>
        </w:rPr>
      </w:pPr>
      <w:r>
        <w:rPr>
          <w:lang w:val="tr-TR"/>
        </w:rPr>
        <w:t>Tablolara tablo başlığı eklemek için</w:t>
      </w:r>
      <w:r w:rsidRPr="00CE34BC">
        <w:rPr>
          <w:lang w:val="tr-TR"/>
        </w:rPr>
        <w:t xml:space="preserve"> başvurular sekmesinde ‘Resim yazısı ekle’ seçeneğini seçin. Ardından </w:t>
      </w:r>
      <w:r>
        <w:rPr>
          <w:lang w:val="tr-TR"/>
        </w:rPr>
        <w:t>tablonun</w:t>
      </w:r>
      <w:r w:rsidRPr="00CE34BC">
        <w:rPr>
          <w:lang w:val="tr-TR"/>
        </w:rPr>
        <w:t xml:space="preserve"> bulunduğu bölüm için uygun etiketi ‘Yeni Etiket’ sekmesinden oluşturun. Örneğin </w:t>
      </w:r>
      <w:r>
        <w:rPr>
          <w:lang w:val="tr-TR"/>
        </w:rPr>
        <w:t>Bulgular</w:t>
      </w:r>
      <w:r w:rsidRPr="00CE34BC">
        <w:rPr>
          <w:lang w:val="tr-TR"/>
        </w:rPr>
        <w:t xml:space="preserve"> bölümündeki bir </w:t>
      </w:r>
      <w:r>
        <w:rPr>
          <w:lang w:val="tr-TR"/>
        </w:rPr>
        <w:t>şekil</w:t>
      </w:r>
      <w:r w:rsidRPr="00CE34BC">
        <w:rPr>
          <w:lang w:val="tr-TR"/>
        </w:rPr>
        <w:t xml:space="preserve"> için ‘</w:t>
      </w:r>
      <w:r>
        <w:rPr>
          <w:lang w:val="tr-TR"/>
        </w:rPr>
        <w:t>Tablo</w:t>
      </w:r>
      <w:r w:rsidRPr="00CE34BC">
        <w:rPr>
          <w:lang w:val="tr-TR"/>
        </w:rPr>
        <w:t xml:space="preserve"> </w:t>
      </w:r>
      <w:r>
        <w:rPr>
          <w:lang w:val="tr-TR"/>
        </w:rPr>
        <w:t>4</w:t>
      </w:r>
      <w:r w:rsidRPr="00CE34BC">
        <w:rPr>
          <w:lang w:val="tr-TR"/>
        </w:rPr>
        <w:t xml:space="preserve">.’ şeklinde yeni bir etiket oluşturabilirsiniz. Otomatik olarak </w:t>
      </w:r>
      <w:r>
        <w:rPr>
          <w:lang w:val="tr-TR"/>
        </w:rPr>
        <w:t>tablo</w:t>
      </w:r>
      <w:r w:rsidRPr="00CE34BC">
        <w:rPr>
          <w:lang w:val="tr-TR"/>
        </w:rPr>
        <w:t xml:space="preserve"> sıra numarası etiketin yanında çıkacaktır (</w:t>
      </w:r>
      <w:r>
        <w:rPr>
          <w:lang w:val="tr-TR"/>
        </w:rPr>
        <w:t>Bulgular bölümündeki ilk tablo için</w:t>
      </w:r>
      <w:r w:rsidRPr="00CE34BC">
        <w:rPr>
          <w:lang w:val="tr-TR"/>
        </w:rPr>
        <w:t xml:space="preserve"> </w:t>
      </w:r>
      <w:r>
        <w:rPr>
          <w:lang w:val="tr-TR"/>
        </w:rPr>
        <w:t>Tablo</w:t>
      </w:r>
      <w:r w:rsidRPr="00CE34BC">
        <w:rPr>
          <w:lang w:val="tr-TR"/>
        </w:rPr>
        <w:t xml:space="preserve"> </w:t>
      </w:r>
      <w:r>
        <w:rPr>
          <w:lang w:val="tr-TR"/>
        </w:rPr>
        <w:t>4</w:t>
      </w:r>
      <w:r w:rsidRPr="00CE34BC">
        <w:rPr>
          <w:lang w:val="tr-TR"/>
        </w:rPr>
        <w:t>.</w:t>
      </w:r>
      <w:r>
        <w:rPr>
          <w:lang w:val="tr-TR"/>
        </w:rPr>
        <w:t>1</w:t>
      </w:r>
      <w:r w:rsidRPr="00CE34BC">
        <w:rPr>
          <w:lang w:val="tr-TR"/>
        </w:rPr>
        <w:t xml:space="preserve">). </w:t>
      </w:r>
      <w:r w:rsidR="00202F7A">
        <w:rPr>
          <w:lang w:val="tr-TR"/>
        </w:rPr>
        <w:t>Tamam</w:t>
      </w:r>
      <w:r w:rsidR="00956608">
        <w:rPr>
          <w:lang w:val="tr-TR"/>
        </w:rPr>
        <w:t>a</w:t>
      </w:r>
      <w:r w:rsidR="00202F7A">
        <w:rPr>
          <w:lang w:val="tr-TR"/>
        </w:rPr>
        <w:t xml:space="preserve"> tıkladıktan sonra e</w:t>
      </w:r>
      <w:r w:rsidRPr="00CE34BC">
        <w:rPr>
          <w:lang w:val="tr-TR"/>
        </w:rPr>
        <w:t>tiketin devamına</w:t>
      </w:r>
      <w:r w:rsidR="00C83243">
        <w:rPr>
          <w:lang w:val="tr-TR"/>
        </w:rPr>
        <w:t xml:space="preserve"> iki nokta koyarak</w:t>
      </w:r>
      <w:r w:rsidRPr="00CE34BC">
        <w:rPr>
          <w:lang w:val="tr-TR"/>
        </w:rPr>
        <w:t xml:space="preserve"> sadece ilk kelimenin baş harfi büyük olacak şekilde başlığı yazın.</w:t>
      </w:r>
      <w:r w:rsidR="00C83243">
        <w:rPr>
          <w:lang w:val="tr-TR"/>
        </w:rPr>
        <w:t xml:space="preserve"> Son olarak başlık numarası ve başlığı örneklerdeki düzene göre ayarlayın (sadece başlık numarası koyu, noktadan sonra boşluksuz)</w:t>
      </w:r>
      <w:r w:rsidR="00202F7A">
        <w:rPr>
          <w:lang w:val="tr-TR"/>
        </w:rPr>
        <w:t>.</w:t>
      </w:r>
    </w:p>
    <w:p w14:paraId="1F24219C" w14:textId="47B3CDCD" w:rsidR="004825A8" w:rsidRPr="004825A8" w:rsidRDefault="00C83243" w:rsidP="004825A8">
      <w:pPr>
        <w:pStyle w:val="GvdeMetni"/>
        <w:ind w:firstLine="0"/>
        <w:rPr>
          <w:lang w:val="tr-TR"/>
        </w:rPr>
      </w:pPr>
      <w:r>
        <w:rPr>
          <w:b/>
          <w:bCs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3A7650F0" wp14:editId="06E4F8F5">
                <wp:simplePos x="0" y="0"/>
                <wp:positionH relativeFrom="column">
                  <wp:posOffset>12065</wp:posOffset>
                </wp:positionH>
                <wp:positionV relativeFrom="page">
                  <wp:posOffset>5614632</wp:posOffset>
                </wp:positionV>
                <wp:extent cx="5379720" cy="3467100"/>
                <wp:effectExtent l="0" t="0" r="0" b="0"/>
                <wp:wrapTight wrapText="bothSides">
                  <wp:wrapPolygon edited="0">
                    <wp:start x="0" y="0"/>
                    <wp:lineTo x="0" y="21481"/>
                    <wp:lineTo x="21493" y="21481"/>
                    <wp:lineTo x="21493" y="0"/>
                    <wp:lineTo x="0" y="0"/>
                  </wp:wrapPolygon>
                </wp:wrapTight>
                <wp:docPr id="43" name="Gr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3467100"/>
                          <a:chOff x="0" y="0"/>
                          <a:chExt cx="5594350" cy="3146425"/>
                        </a:xfrm>
                      </wpg:grpSpPr>
                      <pic:pic xmlns:pic="http://schemas.openxmlformats.org/drawingml/2006/picture">
                        <pic:nvPicPr>
                          <pic:cNvPr id="26" name="Resim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0" cy="314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882097" y="38928"/>
                            <a:ext cx="305587" cy="20010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2889802" y="158198"/>
                            <a:ext cx="305587" cy="31915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2392845" y="1331015"/>
                            <a:ext cx="990861" cy="20010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2850045" y="1668946"/>
                            <a:ext cx="305587" cy="20010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58E46" id="Grup 43" o:spid="_x0000_s1026" style="position:absolute;margin-left:.95pt;margin-top:442.1pt;width:423.6pt;height:273pt;z-index:-251558400;mso-position-vertical-relative:page;mso-width-relative:margin;mso-height-relative:margin" coordsize="55943,3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6" o:spid="_x0000_s1027" type="#_x0000_t75" style="position:absolute;width:55943;height:3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">
                  <v:imagedata r:id="rId24" o:title=""/>
                </v:shape>
                <v:oval id="Oval 28" o:spid="_x0000_s1028" style="position:absolute;left:8820;top:389;width:305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" filled="f" strokecolor="red">
                  <v:shadow on="t" color="black" opacity="22937f" origin=",.5" offset="0,.63889mm"/>
                </v:oval>
                <v:oval id="Oval 29" o:spid="_x0000_s1029" style="position:absolute;left:28898;top:1581;width:3055;height:3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" filled="f" strokecolor="red">
                  <v:shadow on="t" color="black" opacity="22937f" origin=",.5" offset="0,.63889mm"/>
                </v:oval>
                <v:oval id="Oval 30" o:spid="_x0000_s1030" style="position:absolute;left:23928;top:13310;width:990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" filled="f" strokecolor="red">
                  <v:shadow on="t" color="black" opacity="22937f" origin=",.5" offset="0,.63889mm"/>
                </v:oval>
                <v:oval id="Oval 31" o:spid="_x0000_s1031" style="position:absolute;left:28500;top:16689;width:305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" filled="f" strokecolor="red">
                  <v:shadow on="t" color="black" opacity="22937f" origin=",.5" offset="0,.63889mm"/>
                </v:oval>
                <w10:wrap type="tight" anchory="page"/>
              </v:group>
            </w:pict>
          </mc:Fallback>
        </mc:AlternateContent>
      </w:r>
    </w:p>
    <w:p w14:paraId="4DBF5F73" w14:textId="6B07142E" w:rsidR="00B25D51" w:rsidRPr="00B25D51" w:rsidRDefault="00C83243" w:rsidP="00C83243">
      <w:pPr>
        <w:pStyle w:val="ResimYazs"/>
        <w:rPr>
          <w:lang w:val="tr-TR"/>
        </w:rPr>
      </w:pPr>
      <w:bookmarkStart w:id="58" w:name="_Toc100753400"/>
      <w:proofErr w:type="spellStart"/>
      <w:r w:rsidRPr="00C83243">
        <w:rPr>
          <w:b/>
          <w:bCs/>
        </w:rPr>
        <w:t>Şekil</w:t>
      </w:r>
      <w:proofErr w:type="spellEnd"/>
      <w:r w:rsidRPr="00C83243">
        <w:rPr>
          <w:b/>
          <w:bCs/>
        </w:rPr>
        <w:t xml:space="preserve"> 4.</w:t>
      </w:r>
      <w:r w:rsidRPr="00C83243">
        <w:rPr>
          <w:b/>
          <w:bCs/>
        </w:rPr>
        <w:fldChar w:fldCharType="begin"/>
      </w:r>
      <w:r w:rsidRPr="00C83243">
        <w:rPr>
          <w:b/>
          <w:bCs/>
        </w:rPr>
        <w:instrText xml:space="preserve"> SEQ Şekil_4. \* ARABIC </w:instrText>
      </w:r>
      <w:r w:rsidRPr="00C83243">
        <w:rPr>
          <w:b/>
          <w:bCs/>
        </w:rPr>
        <w:fldChar w:fldCharType="separate"/>
      </w:r>
      <w:r w:rsidR="002358EA">
        <w:rPr>
          <w:b/>
          <w:bCs/>
          <w:noProof/>
        </w:rPr>
        <w:t>1</w:t>
      </w:r>
      <w:r w:rsidRPr="00C83243">
        <w:rPr>
          <w:b/>
          <w:bCs/>
        </w:rPr>
        <w:fldChar w:fldCharType="end"/>
      </w:r>
      <w:r w:rsidRPr="00C83243">
        <w:rPr>
          <w:b/>
          <w:bCs/>
        </w:rPr>
        <w:t>:</w:t>
      </w:r>
      <w:r>
        <w:t xml:space="preserve"> Tablo </w:t>
      </w:r>
      <w:proofErr w:type="spellStart"/>
      <w:r>
        <w:t>başlığı</w:t>
      </w:r>
      <w:proofErr w:type="spellEnd"/>
      <w:r>
        <w:t xml:space="preserve"> </w:t>
      </w:r>
      <w:proofErr w:type="spellStart"/>
      <w:r>
        <w:t>ekleme</w:t>
      </w:r>
      <w:bookmarkEnd w:id="58"/>
      <w:proofErr w:type="spellEnd"/>
    </w:p>
    <w:p w14:paraId="3F8AC5AE" w14:textId="77777777" w:rsidR="009D13A4" w:rsidRPr="009D13A4" w:rsidRDefault="009D13A4" w:rsidP="009D13A4">
      <w:pPr>
        <w:rPr>
          <w:lang w:val="tr-TR"/>
        </w:rPr>
      </w:pPr>
    </w:p>
    <w:p w14:paraId="4AB9E375" w14:textId="619B6F59" w:rsidR="00AA7382" w:rsidRPr="00AA7382" w:rsidRDefault="004825A8" w:rsidP="00AA7382">
      <w:pPr>
        <w:pStyle w:val="Balk2"/>
        <w:rPr>
          <w:rFonts w:eastAsia="Times New Roman"/>
          <w:lang w:val="tr-TR"/>
        </w:rPr>
      </w:pPr>
      <w:bookmarkStart w:id="59" w:name="_Toc100753840"/>
      <w:r>
        <w:rPr>
          <w:rFonts w:eastAsia="Times New Roman"/>
          <w:lang w:val="tr-TR"/>
        </w:rPr>
        <w:lastRenderedPageBreak/>
        <w:t>4.2. İKİNCİ DERECE BAŞLIK</w:t>
      </w:r>
      <w:bookmarkEnd w:id="59"/>
    </w:p>
    <w:p w14:paraId="49C1EB2F" w14:textId="0BC62B42" w:rsidR="00106F76" w:rsidRDefault="00106F76" w:rsidP="00106F76">
      <w:pPr>
        <w:pStyle w:val="GvdeMetni"/>
        <w:rPr>
          <w:lang w:val="tr-TR"/>
        </w:rPr>
      </w:pPr>
      <w:r>
        <w:rPr>
          <w:lang w:val="tr-TR"/>
        </w:rPr>
        <w:t>Tablolar listesi oluşturmak için başvurular sekmesindeki resim yazıları bölümünden ‘şekiller tablosu ekle’ seçeneğine tıklayınız</w:t>
      </w:r>
      <w:r w:rsidR="008D26EB">
        <w:rPr>
          <w:lang w:val="tr-TR"/>
        </w:rPr>
        <w:t xml:space="preserve"> (Şekil 4. 2)</w:t>
      </w:r>
      <w:r>
        <w:rPr>
          <w:lang w:val="tr-TR"/>
        </w:rPr>
        <w:t xml:space="preserve">. Buradan kullandığınız tablo etiketleri için ayrı ayrı şekil tablosu oluşturarak sonrasında bunları birleşik bir liste görünümüne </w:t>
      </w:r>
      <w:r w:rsidR="00680103">
        <w:rPr>
          <w:lang w:val="tr-TR"/>
        </w:rPr>
        <w:t xml:space="preserve">(tablolar listesi sayfasındaki gibi) </w:t>
      </w:r>
      <w:r>
        <w:rPr>
          <w:lang w:val="tr-TR"/>
        </w:rPr>
        <w:t>sokabilirsiniz.</w:t>
      </w:r>
    </w:p>
    <w:p w14:paraId="75EEA33C" w14:textId="77777777" w:rsidR="00106F76" w:rsidRDefault="00106F76" w:rsidP="00AA7382">
      <w:pPr>
        <w:pStyle w:val="GvdeMetni"/>
        <w:rPr>
          <w:lang w:val="tr-TR"/>
        </w:rPr>
      </w:pPr>
    </w:p>
    <w:p w14:paraId="16203908" w14:textId="1D20D6F2" w:rsidR="00106F76" w:rsidRDefault="00106F76" w:rsidP="00106F76">
      <w:pPr>
        <w:pStyle w:val="GvdeMetni"/>
        <w:ind w:firstLine="0"/>
        <w:rPr>
          <w:lang w:val="tr-TR"/>
        </w:rPr>
      </w:pPr>
      <w:r w:rsidRPr="00106F76">
        <w:rPr>
          <w:noProof/>
          <w:lang w:val="tr-TR" w:eastAsia="tr-TR"/>
        </w:rPr>
        <w:drawing>
          <wp:inline distT="0" distB="0" distL="0" distR="0" wp14:anchorId="0FE2CFEB" wp14:editId="6E65FCFB">
            <wp:extent cx="5371298" cy="3837733"/>
            <wp:effectExtent l="0" t="0" r="127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5746" cy="38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F279" w14:textId="690EF1CA" w:rsidR="00106F76" w:rsidRPr="00106F76" w:rsidRDefault="00106F76" w:rsidP="00106F76">
      <w:pPr>
        <w:pStyle w:val="ResimYazs"/>
        <w:rPr>
          <w:lang w:val="tr-TR"/>
        </w:rPr>
      </w:pPr>
      <w:bookmarkStart w:id="60" w:name="_Toc100753401"/>
      <w:proofErr w:type="spellStart"/>
      <w:r w:rsidRPr="00106F76">
        <w:rPr>
          <w:b/>
          <w:bCs/>
        </w:rPr>
        <w:t>Şekil</w:t>
      </w:r>
      <w:proofErr w:type="spellEnd"/>
      <w:r w:rsidRPr="00106F76">
        <w:rPr>
          <w:b/>
          <w:bCs/>
        </w:rPr>
        <w:t xml:space="preserve"> 4.</w:t>
      </w:r>
      <w:r w:rsidRPr="00106F76">
        <w:rPr>
          <w:b/>
          <w:bCs/>
        </w:rPr>
        <w:fldChar w:fldCharType="begin"/>
      </w:r>
      <w:r w:rsidRPr="00106F76">
        <w:rPr>
          <w:b/>
          <w:bCs/>
        </w:rPr>
        <w:instrText xml:space="preserve"> SEQ Şekil_4. \* ARABIC </w:instrText>
      </w:r>
      <w:r w:rsidRPr="00106F76">
        <w:rPr>
          <w:b/>
          <w:bCs/>
        </w:rPr>
        <w:fldChar w:fldCharType="separate"/>
      </w:r>
      <w:r w:rsidR="002358EA">
        <w:rPr>
          <w:b/>
          <w:bCs/>
          <w:noProof/>
        </w:rPr>
        <w:t>2</w:t>
      </w:r>
      <w:r w:rsidRPr="00106F76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Tablolar</w:t>
      </w:r>
      <w:proofErr w:type="spellEnd"/>
      <w:r>
        <w:t xml:space="preserve"> </w:t>
      </w:r>
      <w:proofErr w:type="spellStart"/>
      <w:r>
        <w:t>listesi</w:t>
      </w:r>
      <w:proofErr w:type="spellEnd"/>
      <w:r>
        <w:t xml:space="preserve"> </w:t>
      </w:r>
      <w:proofErr w:type="spellStart"/>
      <w:r>
        <w:t>oluşturma</w:t>
      </w:r>
      <w:bookmarkEnd w:id="60"/>
      <w:proofErr w:type="spellEnd"/>
    </w:p>
    <w:p w14:paraId="236460F1" w14:textId="77777777" w:rsidR="00106F76" w:rsidRDefault="00106F76" w:rsidP="00AA7382">
      <w:pPr>
        <w:pStyle w:val="GvdeMetni"/>
        <w:rPr>
          <w:lang w:val="tr-TR"/>
        </w:rPr>
      </w:pPr>
    </w:p>
    <w:p w14:paraId="02B8A7CB" w14:textId="72706030" w:rsidR="00106F76" w:rsidRPr="00AA7382" w:rsidRDefault="00106F76" w:rsidP="00106F76">
      <w:pPr>
        <w:pStyle w:val="Balk2"/>
        <w:rPr>
          <w:rFonts w:eastAsia="Times New Roman"/>
          <w:lang w:val="tr-TR"/>
        </w:rPr>
      </w:pPr>
      <w:bookmarkStart w:id="61" w:name="_Toc100753841"/>
      <w:r>
        <w:rPr>
          <w:rFonts w:eastAsia="Times New Roman"/>
          <w:lang w:val="tr-TR"/>
        </w:rPr>
        <w:t>4.</w:t>
      </w:r>
      <w:r w:rsidR="008D26EB">
        <w:rPr>
          <w:rFonts w:eastAsia="Times New Roman"/>
          <w:lang w:val="tr-TR"/>
        </w:rPr>
        <w:t>3</w:t>
      </w:r>
      <w:r>
        <w:rPr>
          <w:rFonts w:eastAsia="Times New Roman"/>
          <w:lang w:val="tr-TR"/>
        </w:rPr>
        <w:t>. İKİNCİ DERECE BAŞLIK</w:t>
      </w:r>
      <w:bookmarkEnd w:id="61"/>
    </w:p>
    <w:p w14:paraId="71408BA0" w14:textId="0666524C" w:rsidR="00106F76" w:rsidRDefault="00106F76" w:rsidP="00106F76">
      <w:pPr>
        <w:pStyle w:val="GvdeMetni"/>
        <w:rPr>
          <w:lang w:val="tr-TR"/>
        </w:rPr>
      </w:pPr>
      <w:r>
        <w:rPr>
          <w:lang w:val="tr-TR"/>
        </w:rPr>
        <w:t>Tablolar listesini güncellemek için listeye sağ tıklayarak alanı güncelle deyiniz. Şablonda Genel Bilgiler, Gereç ve Yöntem ve Bulgular bölümlerinde tablolara yer verilmiştir. Sizin tezinizde bu bölüm dışında tablo</w:t>
      </w:r>
      <w:r w:rsidR="00526592">
        <w:rPr>
          <w:lang w:val="tr-TR"/>
        </w:rPr>
        <w:t xml:space="preserve"> </w:t>
      </w:r>
      <w:r>
        <w:rPr>
          <w:lang w:val="tr-TR"/>
        </w:rPr>
        <w:t xml:space="preserve">varsa, bunlara ilişkin listeyi eklemelisiniz. Şekilleriniz sadece bu bölümlerde yer alıyorsa </w:t>
      </w:r>
      <w:r w:rsidR="00526592">
        <w:rPr>
          <w:lang w:val="tr-TR"/>
        </w:rPr>
        <w:t xml:space="preserve">yeni tablo listesi oluşturmadan sadece </w:t>
      </w:r>
      <w:r>
        <w:rPr>
          <w:lang w:val="tr-TR"/>
        </w:rPr>
        <w:t xml:space="preserve">alanı güncelleştirmeniz yeterli olacaktır. </w:t>
      </w:r>
    </w:p>
    <w:p w14:paraId="0B00871D" w14:textId="37D7009E" w:rsidR="001A4477" w:rsidRPr="001A4477" w:rsidRDefault="008D26EB" w:rsidP="001A4477">
      <w:pPr>
        <w:pStyle w:val="GvdeMetni"/>
        <w:ind w:firstLine="0"/>
        <w:rPr>
          <w:lang w:val="tr-TR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760128" behindDoc="1" locked="0" layoutInCell="1" allowOverlap="1" wp14:anchorId="47922592" wp14:editId="244CC71B">
            <wp:simplePos x="0" y="0"/>
            <wp:positionH relativeFrom="margin">
              <wp:posOffset>6985</wp:posOffset>
            </wp:positionH>
            <wp:positionV relativeFrom="page">
              <wp:posOffset>1267365</wp:posOffset>
            </wp:positionV>
            <wp:extent cx="5316220" cy="3711575"/>
            <wp:effectExtent l="0" t="0" r="0" b="3175"/>
            <wp:wrapTight wrapText="bothSides">
              <wp:wrapPolygon edited="0">
                <wp:start x="0" y="0"/>
                <wp:lineTo x="0" y="21508"/>
                <wp:lineTo x="21517" y="21508"/>
                <wp:lineTo x="21517" y="0"/>
                <wp:lineTo x="0" y="0"/>
              </wp:wrapPolygon>
            </wp:wrapTight>
            <wp:docPr id="44" name="Resim 44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esim 44" descr="tablo içeren bir resim&#10;&#10;Açıklama otomatik olarak oluşturuldu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3F1A8" w14:textId="696BFB91" w:rsidR="00106F76" w:rsidRDefault="008D26EB" w:rsidP="008D26EB">
      <w:pPr>
        <w:pStyle w:val="ResimYazs"/>
      </w:pPr>
      <w:bookmarkStart w:id="62" w:name="_Toc100753402"/>
      <w:proofErr w:type="spellStart"/>
      <w:r w:rsidRPr="008D26EB">
        <w:rPr>
          <w:b/>
          <w:bCs/>
        </w:rPr>
        <w:t>Şekil</w:t>
      </w:r>
      <w:proofErr w:type="spellEnd"/>
      <w:r w:rsidRPr="008D26EB">
        <w:rPr>
          <w:b/>
          <w:bCs/>
        </w:rPr>
        <w:t xml:space="preserve"> 4.</w:t>
      </w:r>
      <w:r w:rsidRPr="008D26EB">
        <w:rPr>
          <w:b/>
          <w:bCs/>
        </w:rPr>
        <w:fldChar w:fldCharType="begin"/>
      </w:r>
      <w:r w:rsidRPr="008D26EB">
        <w:rPr>
          <w:b/>
          <w:bCs/>
        </w:rPr>
        <w:instrText xml:space="preserve"> SEQ Şekil_4. \* ARABIC </w:instrText>
      </w:r>
      <w:r w:rsidRPr="008D26EB">
        <w:rPr>
          <w:b/>
          <w:bCs/>
        </w:rPr>
        <w:fldChar w:fldCharType="separate"/>
      </w:r>
      <w:r w:rsidR="002358EA">
        <w:rPr>
          <w:b/>
          <w:bCs/>
          <w:noProof/>
        </w:rPr>
        <w:t>3</w:t>
      </w:r>
      <w:r w:rsidRPr="008D26EB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Tablolar</w:t>
      </w:r>
      <w:proofErr w:type="spellEnd"/>
      <w:r>
        <w:t xml:space="preserve"> </w:t>
      </w:r>
      <w:proofErr w:type="spellStart"/>
      <w:r>
        <w:t>listesi</w:t>
      </w:r>
      <w:proofErr w:type="spellEnd"/>
      <w:r>
        <w:t xml:space="preserve"> </w:t>
      </w:r>
      <w:proofErr w:type="spellStart"/>
      <w:r>
        <w:t>güncelleme</w:t>
      </w:r>
      <w:bookmarkEnd w:id="62"/>
      <w:proofErr w:type="spellEnd"/>
    </w:p>
    <w:p w14:paraId="2BED97FF" w14:textId="54ECD55F" w:rsidR="008D26EB" w:rsidRDefault="008D26EB" w:rsidP="008D26EB"/>
    <w:p w14:paraId="41667585" w14:textId="0EC0E0A8" w:rsidR="008D26EB" w:rsidRDefault="008D26EB" w:rsidP="008D26EB">
      <w:pPr>
        <w:pStyle w:val="Balk3"/>
        <w:rPr>
          <w:rFonts w:eastAsia="Times New Roman"/>
          <w:lang w:val="tr-TR"/>
        </w:rPr>
      </w:pPr>
      <w:bookmarkStart w:id="63" w:name="_Toc100753842"/>
      <w:r>
        <w:rPr>
          <w:rFonts w:eastAsia="Times New Roman"/>
          <w:lang w:val="tr-TR"/>
        </w:rPr>
        <w:t>4.3.1. Üçüncü Derece Başlık</w:t>
      </w:r>
      <w:bookmarkEnd w:id="63"/>
    </w:p>
    <w:p w14:paraId="0746FC98" w14:textId="00C1794B" w:rsidR="000E10BB" w:rsidRDefault="005013FC" w:rsidP="008D26EB">
      <w:pPr>
        <w:pStyle w:val="GvdeMetni"/>
      </w:pPr>
      <w:proofErr w:type="spellStart"/>
      <w:r>
        <w:t>Bütün</w:t>
      </w:r>
      <w:proofErr w:type="spellEnd"/>
      <w:r>
        <w:t xml:space="preserve"> </w:t>
      </w:r>
      <w:proofErr w:type="spellStart"/>
      <w:r>
        <w:t>başlıklarınızı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</w:t>
      </w:r>
      <w:proofErr w:type="spellStart"/>
      <w:r>
        <w:t>stillerini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kullanarak</w:t>
      </w:r>
      <w:proofErr w:type="spellEnd"/>
      <w:r>
        <w:t xml:space="preserve"> </w:t>
      </w:r>
      <w:proofErr w:type="spellStart"/>
      <w:r>
        <w:t>oluşturduktan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içindekiler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güncellemeniz</w:t>
      </w:r>
      <w:proofErr w:type="spellEnd"/>
      <w:r>
        <w:t xml:space="preserve"> </w:t>
      </w:r>
      <w:proofErr w:type="spellStart"/>
      <w:r>
        <w:t>gerekmektedir</w:t>
      </w:r>
      <w:proofErr w:type="spellEnd"/>
      <w:r>
        <w:t xml:space="preserve">. Bunun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içindekiler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seçtiğinizde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r w:rsidR="00A60150">
        <w:t>‘</w:t>
      </w:r>
      <w:proofErr w:type="spellStart"/>
      <w:r>
        <w:t>tabloyu</w:t>
      </w:r>
      <w:proofErr w:type="spellEnd"/>
      <w:r>
        <w:t xml:space="preserve"> </w:t>
      </w:r>
      <w:proofErr w:type="spellStart"/>
      <w:r>
        <w:t>güncelleştir</w:t>
      </w:r>
      <w:proofErr w:type="spellEnd"/>
      <w:r w:rsidR="00A60150">
        <w:t>’</w:t>
      </w:r>
      <w:r>
        <w:t xml:space="preserve"> </w:t>
      </w:r>
      <w:proofErr w:type="spellStart"/>
      <w:r>
        <w:t>seçeneğine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 xml:space="preserve">.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tabloyu</w:t>
      </w:r>
      <w:proofErr w:type="spellEnd"/>
      <w:r>
        <w:t xml:space="preserve"> </w:t>
      </w:r>
      <w:proofErr w:type="spellStart"/>
      <w:r>
        <w:t>güncelleştir</w:t>
      </w:r>
      <w:proofErr w:type="spellEnd"/>
      <w:r>
        <w:t xml:space="preserve"> </w:t>
      </w:r>
      <w:proofErr w:type="spellStart"/>
      <w:r w:rsidR="000E10BB">
        <w:t>seçeneğini</w:t>
      </w:r>
      <w:proofErr w:type="spellEnd"/>
      <w:r w:rsidR="000E10BB">
        <w:t xml:space="preserve"> </w:t>
      </w:r>
      <w:proofErr w:type="spellStart"/>
      <w:r w:rsidR="000E10BB">
        <w:t>seçin</w:t>
      </w:r>
      <w:proofErr w:type="spellEnd"/>
      <w:r w:rsidR="000E10BB">
        <w:t xml:space="preserve">. </w:t>
      </w:r>
      <w:proofErr w:type="spellStart"/>
      <w:r w:rsidR="000E10BB">
        <w:t>İçindekil</w:t>
      </w:r>
      <w:proofErr w:type="spellEnd"/>
      <w:r w:rsidR="000E10BB">
        <w:t xml:space="preserve"> </w:t>
      </w:r>
      <w:proofErr w:type="spellStart"/>
      <w:r w:rsidR="000E10BB">
        <w:t>listesi</w:t>
      </w:r>
      <w:proofErr w:type="spellEnd"/>
      <w:r w:rsidR="000E10BB">
        <w:t xml:space="preserve"> </w:t>
      </w:r>
      <w:proofErr w:type="spellStart"/>
      <w:r w:rsidR="000E10BB">
        <w:t>otomaik</w:t>
      </w:r>
      <w:proofErr w:type="spellEnd"/>
      <w:r w:rsidR="000E10BB">
        <w:t xml:space="preserve"> </w:t>
      </w:r>
      <w:proofErr w:type="spellStart"/>
      <w:r w:rsidR="000E10BB">
        <w:t>olarak</w:t>
      </w:r>
      <w:proofErr w:type="spellEnd"/>
      <w:r w:rsidR="000E10BB">
        <w:t xml:space="preserve"> </w:t>
      </w:r>
      <w:proofErr w:type="spellStart"/>
      <w:r w:rsidR="000E10BB">
        <w:t>oluşacaktır</w:t>
      </w:r>
      <w:proofErr w:type="spellEnd"/>
      <w:r w:rsidR="000E10BB">
        <w:t xml:space="preserve">. </w:t>
      </w:r>
      <w:proofErr w:type="spellStart"/>
      <w:r w:rsidR="000E10BB">
        <w:t>Listede</w:t>
      </w:r>
      <w:proofErr w:type="spellEnd"/>
      <w:r w:rsidR="000E10BB">
        <w:t xml:space="preserve"> 1., 2., 3 </w:t>
      </w:r>
      <w:proofErr w:type="spellStart"/>
      <w:r w:rsidR="000E10BB">
        <w:t>ve</w:t>
      </w:r>
      <w:proofErr w:type="spellEnd"/>
      <w:r w:rsidR="000E10BB">
        <w:t xml:space="preserve"> 4. </w:t>
      </w:r>
      <w:proofErr w:type="spellStart"/>
      <w:r w:rsidR="000E10BB">
        <w:t>Derece</w:t>
      </w:r>
      <w:proofErr w:type="spellEnd"/>
      <w:r w:rsidR="000E10BB">
        <w:t xml:space="preserve"> </w:t>
      </w:r>
      <w:proofErr w:type="spellStart"/>
      <w:r w:rsidR="000E10BB">
        <w:t>başlıkların</w:t>
      </w:r>
      <w:proofErr w:type="spellEnd"/>
      <w:r w:rsidR="000E10BB">
        <w:t xml:space="preserve"> </w:t>
      </w:r>
      <w:proofErr w:type="spellStart"/>
      <w:r w:rsidR="000E10BB">
        <w:t>yer</w:t>
      </w:r>
      <w:proofErr w:type="spellEnd"/>
      <w:r w:rsidR="000E10BB">
        <w:t xml:space="preserve"> </w:t>
      </w:r>
      <w:proofErr w:type="spellStart"/>
      <w:r w:rsidR="000E10BB">
        <w:t>aldığından</w:t>
      </w:r>
      <w:proofErr w:type="spellEnd"/>
      <w:r w:rsidR="000E10BB">
        <w:t xml:space="preserve"> </w:t>
      </w:r>
      <w:proofErr w:type="spellStart"/>
      <w:r w:rsidR="000E10BB">
        <w:t>ve</w:t>
      </w:r>
      <w:proofErr w:type="spellEnd"/>
      <w:r w:rsidR="000E10BB">
        <w:t xml:space="preserve"> </w:t>
      </w:r>
      <w:proofErr w:type="spellStart"/>
      <w:r w:rsidR="000E10BB">
        <w:t>yazı</w:t>
      </w:r>
      <w:proofErr w:type="spellEnd"/>
      <w:r w:rsidR="000E10BB">
        <w:t xml:space="preserve"> </w:t>
      </w:r>
      <w:proofErr w:type="spellStart"/>
      <w:r w:rsidR="000E10BB">
        <w:t>tipinin</w:t>
      </w:r>
      <w:proofErr w:type="spellEnd"/>
      <w:r w:rsidR="000E10BB">
        <w:t xml:space="preserve"> Times New Roman </w:t>
      </w:r>
      <w:proofErr w:type="spellStart"/>
      <w:r w:rsidR="000E10BB">
        <w:t>olduğundan</w:t>
      </w:r>
      <w:proofErr w:type="spellEnd"/>
      <w:r w:rsidR="000E10BB">
        <w:t xml:space="preserve"> </w:t>
      </w:r>
      <w:proofErr w:type="spellStart"/>
      <w:r w:rsidR="000E10BB">
        <w:t>emin</w:t>
      </w:r>
      <w:proofErr w:type="spellEnd"/>
      <w:r w:rsidR="000E10BB">
        <w:t xml:space="preserve"> </w:t>
      </w:r>
      <w:proofErr w:type="spellStart"/>
      <w:r w:rsidR="000E10BB">
        <w:t>olun</w:t>
      </w:r>
      <w:proofErr w:type="spellEnd"/>
      <w:r w:rsidR="000E10BB">
        <w:t>.</w:t>
      </w:r>
    </w:p>
    <w:p w14:paraId="5C08E231" w14:textId="77777777" w:rsidR="000E10BB" w:rsidRDefault="000E10BB" w:rsidP="008D26EB">
      <w:pPr>
        <w:pStyle w:val="GvdeMetni"/>
      </w:pPr>
    </w:p>
    <w:p w14:paraId="61667ACF" w14:textId="77777777" w:rsidR="000E10BB" w:rsidRDefault="000E10BB" w:rsidP="008D26EB">
      <w:pPr>
        <w:pStyle w:val="GvdeMetni"/>
      </w:pPr>
    </w:p>
    <w:p w14:paraId="2577B49B" w14:textId="77777777" w:rsidR="000E10BB" w:rsidRDefault="000E10BB" w:rsidP="008D26EB">
      <w:pPr>
        <w:pStyle w:val="GvdeMetni"/>
      </w:pPr>
    </w:p>
    <w:p w14:paraId="68A18000" w14:textId="77777777" w:rsidR="000E10BB" w:rsidRDefault="000E10BB" w:rsidP="008D26EB">
      <w:pPr>
        <w:pStyle w:val="GvdeMetni"/>
      </w:pPr>
    </w:p>
    <w:p w14:paraId="60A442A9" w14:textId="2D8DA87E" w:rsidR="000E10BB" w:rsidRDefault="000E10BB" w:rsidP="002323F1">
      <w:pPr>
        <w:pStyle w:val="GvdeMetni"/>
        <w:tabs>
          <w:tab w:val="left" w:pos="2538"/>
        </w:tabs>
        <w:ind w:firstLine="0"/>
      </w:pPr>
    </w:p>
    <w:p w14:paraId="08876120" w14:textId="77777777" w:rsidR="000E10BB" w:rsidRDefault="000E10BB" w:rsidP="008D26EB">
      <w:pPr>
        <w:pStyle w:val="GvdeMetni"/>
      </w:pPr>
    </w:p>
    <w:p w14:paraId="113187FC" w14:textId="55349F45" w:rsidR="00106F76" w:rsidRPr="008D26EB" w:rsidRDefault="000E10BB" w:rsidP="000E10BB">
      <w:pPr>
        <w:pStyle w:val="GvdeMetni"/>
        <w:ind w:firstLine="0"/>
      </w:pPr>
      <w:r w:rsidRPr="007C613C">
        <w:rPr>
          <w:noProof/>
          <w:lang w:val="tr-TR" w:eastAsia="tr-TR"/>
        </w:rPr>
        <w:lastRenderedPageBreak/>
        <w:drawing>
          <wp:inline distT="0" distB="0" distL="0" distR="0" wp14:anchorId="5ECEEAC3" wp14:editId="52A6C7C3">
            <wp:extent cx="5375039" cy="2435382"/>
            <wp:effectExtent l="0" t="0" r="0" b="3175"/>
            <wp:docPr id="18" name="Resim 18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 descr="tablo içeren bir resim&#10;&#10;Açıklama otomatik olarak oluşturuldu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0449" cy="245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66B1A6" w14:textId="01C3B5D9" w:rsidR="00106F76" w:rsidRDefault="002323F1" w:rsidP="002323F1">
      <w:pPr>
        <w:pStyle w:val="ResimYazs"/>
      </w:pPr>
      <w:bookmarkStart w:id="64" w:name="_Toc100753403"/>
      <w:proofErr w:type="spellStart"/>
      <w:r w:rsidRPr="002323F1">
        <w:rPr>
          <w:b/>
          <w:bCs/>
        </w:rPr>
        <w:t>Şekil</w:t>
      </w:r>
      <w:proofErr w:type="spellEnd"/>
      <w:r w:rsidRPr="002323F1">
        <w:rPr>
          <w:b/>
          <w:bCs/>
        </w:rPr>
        <w:t xml:space="preserve"> 4.</w:t>
      </w:r>
      <w:r w:rsidRPr="002323F1">
        <w:rPr>
          <w:b/>
          <w:bCs/>
        </w:rPr>
        <w:fldChar w:fldCharType="begin"/>
      </w:r>
      <w:r w:rsidRPr="002323F1">
        <w:rPr>
          <w:b/>
          <w:bCs/>
        </w:rPr>
        <w:instrText xml:space="preserve"> SEQ Şekil_4. \* ARABIC </w:instrText>
      </w:r>
      <w:r w:rsidRPr="002323F1">
        <w:rPr>
          <w:b/>
          <w:bCs/>
        </w:rPr>
        <w:fldChar w:fldCharType="separate"/>
      </w:r>
      <w:r w:rsidR="002358EA">
        <w:rPr>
          <w:b/>
          <w:bCs/>
          <w:noProof/>
        </w:rPr>
        <w:t>4</w:t>
      </w:r>
      <w:r w:rsidRPr="002323F1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İçindekil</w:t>
      </w:r>
      <w:r w:rsidR="00E11BBB">
        <w:t>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güncelleme</w:t>
      </w:r>
      <w:bookmarkEnd w:id="64"/>
      <w:proofErr w:type="spellEnd"/>
    </w:p>
    <w:p w14:paraId="39127835" w14:textId="4607E2CD" w:rsidR="00106F76" w:rsidRDefault="00106F76" w:rsidP="002323F1">
      <w:pPr>
        <w:pStyle w:val="GvdeMetni"/>
        <w:ind w:firstLine="0"/>
        <w:rPr>
          <w:lang w:val="tr-TR"/>
        </w:rPr>
      </w:pPr>
    </w:p>
    <w:p w14:paraId="5A4931B3" w14:textId="604E3D35" w:rsidR="002323F1" w:rsidRDefault="002323F1" w:rsidP="002323F1">
      <w:pPr>
        <w:pStyle w:val="Balk3"/>
        <w:rPr>
          <w:rFonts w:eastAsia="Times New Roman"/>
          <w:lang w:val="tr-TR"/>
        </w:rPr>
      </w:pPr>
      <w:bookmarkStart w:id="65" w:name="_Toc100753843"/>
      <w:r>
        <w:rPr>
          <w:rFonts w:eastAsia="Times New Roman"/>
          <w:lang w:val="tr-TR"/>
        </w:rPr>
        <w:t>4.3.</w:t>
      </w:r>
      <w:r w:rsidR="00E11BBB">
        <w:rPr>
          <w:rFonts w:eastAsia="Times New Roman"/>
          <w:lang w:val="tr-TR"/>
        </w:rPr>
        <w:t>2</w:t>
      </w:r>
      <w:r>
        <w:rPr>
          <w:rFonts w:eastAsia="Times New Roman"/>
          <w:lang w:val="tr-TR"/>
        </w:rPr>
        <w:t>. Üçüncü Derece Başlık</w:t>
      </w:r>
      <w:bookmarkEnd w:id="65"/>
    </w:p>
    <w:p w14:paraId="0090B023" w14:textId="77777777" w:rsidR="00106F76" w:rsidRDefault="005C5492" w:rsidP="00AA7382">
      <w:pPr>
        <w:pStyle w:val="GvdeMetni"/>
        <w:rPr>
          <w:lang w:val="tr-TR"/>
        </w:rPr>
      </w:pPr>
      <w:r>
        <w:rPr>
          <w:lang w:val="tr-TR"/>
        </w:rPr>
        <w:t>Bölünmüş bir tablo vereceğiniz zaman devam eden saydaki tablonun başında ‘</w:t>
      </w:r>
      <w:r>
        <w:rPr>
          <w:b/>
          <w:bCs/>
          <w:lang w:val="tr-TR"/>
        </w:rPr>
        <w:t>T</w:t>
      </w:r>
      <w:r w:rsidRPr="005C5492">
        <w:rPr>
          <w:b/>
          <w:bCs/>
          <w:lang w:val="tr-TR"/>
        </w:rPr>
        <w:t>ablo numarası</w:t>
      </w:r>
      <w:r>
        <w:rPr>
          <w:b/>
          <w:bCs/>
          <w:lang w:val="tr-TR"/>
        </w:rPr>
        <w:t xml:space="preserve"> </w:t>
      </w:r>
      <w:r w:rsidRPr="005C5492">
        <w:rPr>
          <w:lang w:val="tr-TR"/>
        </w:rPr>
        <w:t>(devam)</w:t>
      </w:r>
      <w:r>
        <w:rPr>
          <w:lang w:val="tr-TR"/>
        </w:rPr>
        <w:t>’ yazınız.</w:t>
      </w:r>
    </w:p>
    <w:p w14:paraId="2400F8D3" w14:textId="77777777" w:rsidR="00A624C5" w:rsidRDefault="00A624C5" w:rsidP="00AA7382">
      <w:pPr>
        <w:pStyle w:val="GvdeMetni"/>
        <w:rPr>
          <w:lang w:val="tr-TR"/>
        </w:rPr>
      </w:pPr>
    </w:p>
    <w:p w14:paraId="7D82407C" w14:textId="2DEE7C90" w:rsidR="005C5492" w:rsidRPr="00A624C5" w:rsidRDefault="00A624C5" w:rsidP="00A624C5">
      <w:pPr>
        <w:pStyle w:val="ResimYazs"/>
        <w:rPr>
          <w:lang w:val="tr-TR"/>
        </w:rPr>
      </w:pPr>
      <w:bookmarkStart w:id="66" w:name="_Toc100753446"/>
      <w:r w:rsidRPr="00A624C5">
        <w:rPr>
          <w:b/>
          <w:bCs/>
        </w:rPr>
        <w:t>Tablo 4.</w:t>
      </w:r>
      <w:r w:rsidRPr="00A624C5">
        <w:rPr>
          <w:b/>
          <w:bCs/>
        </w:rPr>
        <w:fldChar w:fldCharType="begin"/>
      </w:r>
      <w:r w:rsidRPr="00A624C5">
        <w:rPr>
          <w:b/>
          <w:bCs/>
        </w:rPr>
        <w:instrText xml:space="preserve"> SEQ Tablo_4. \* ARABIC </w:instrText>
      </w:r>
      <w:r w:rsidRPr="00A624C5">
        <w:rPr>
          <w:b/>
          <w:bCs/>
        </w:rPr>
        <w:fldChar w:fldCharType="separate"/>
      </w:r>
      <w:r w:rsidR="002358EA">
        <w:rPr>
          <w:b/>
          <w:bCs/>
          <w:noProof/>
        </w:rPr>
        <w:t>1</w:t>
      </w:r>
      <w:r w:rsidRPr="00A624C5">
        <w:rPr>
          <w:b/>
          <w:bCs/>
        </w:rPr>
        <w:fldChar w:fldCharType="end"/>
      </w:r>
      <w:r>
        <w:rPr>
          <w:b/>
          <w:bCs/>
        </w:rPr>
        <w:t xml:space="preserve">: </w:t>
      </w:r>
      <w:r>
        <w:t xml:space="preserve">Tezin </w:t>
      </w:r>
      <w:proofErr w:type="spellStart"/>
      <w:r>
        <w:t>bölümleri</w:t>
      </w:r>
      <w:bookmarkEnd w:id="66"/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48"/>
        <w:gridCol w:w="4249"/>
      </w:tblGrid>
      <w:tr w:rsidR="005C5492" w:rsidRPr="00F412F3" w14:paraId="697699E3" w14:textId="77777777" w:rsidTr="00C43B8F">
        <w:tc>
          <w:tcPr>
            <w:tcW w:w="4248" w:type="dxa"/>
            <w:vAlign w:val="center"/>
          </w:tcPr>
          <w:p w14:paraId="5F06D5C8" w14:textId="42CAEA6E" w:rsidR="005C5492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ANA BÖLÜMLER</w:t>
            </w:r>
          </w:p>
        </w:tc>
        <w:tc>
          <w:tcPr>
            <w:tcW w:w="4249" w:type="dxa"/>
            <w:vAlign w:val="center"/>
          </w:tcPr>
          <w:p w14:paraId="244440CC" w14:textId="5617C1D4" w:rsidR="005C5492" w:rsidRPr="00F412F3" w:rsidRDefault="00F412F3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ALT BÖLÜMLER</w:t>
            </w:r>
          </w:p>
        </w:tc>
      </w:tr>
      <w:tr w:rsidR="00A624C5" w:rsidRPr="00F412F3" w14:paraId="1E45EE7B" w14:textId="77777777" w:rsidTr="00C43B8F">
        <w:tc>
          <w:tcPr>
            <w:tcW w:w="4248" w:type="dxa"/>
            <w:vMerge w:val="restart"/>
            <w:vAlign w:val="center"/>
          </w:tcPr>
          <w:p w14:paraId="05FA9A1F" w14:textId="56D23A51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DIŞ KAPAK</w:t>
            </w:r>
          </w:p>
        </w:tc>
        <w:tc>
          <w:tcPr>
            <w:tcW w:w="4249" w:type="dxa"/>
            <w:vAlign w:val="center"/>
          </w:tcPr>
          <w:p w14:paraId="79F74604" w14:textId="1D140768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ÖN DIŞ KAPAK</w:t>
            </w:r>
          </w:p>
        </w:tc>
      </w:tr>
      <w:tr w:rsidR="00A624C5" w:rsidRPr="00F412F3" w14:paraId="6D1BC7CA" w14:textId="77777777" w:rsidTr="00C43B8F">
        <w:tc>
          <w:tcPr>
            <w:tcW w:w="4248" w:type="dxa"/>
            <w:vMerge/>
          </w:tcPr>
          <w:p w14:paraId="7BDAB53A" w14:textId="77777777" w:rsidR="00A624C5" w:rsidRPr="00F412F3" w:rsidRDefault="00A624C5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0677C64" w14:textId="2D07BDA1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ARKA DIŞ KAPAK</w:t>
            </w:r>
          </w:p>
        </w:tc>
      </w:tr>
      <w:tr w:rsidR="00A624C5" w:rsidRPr="00F412F3" w14:paraId="24F2B6CF" w14:textId="77777777" w:rsidTr="00C43B8F">
        <w:tc>
          <w:tcPr>
            <w:tcW w:w="4248" w:type="dxa"/>
            <w:vMerge/>
          </w:tcPr>
          <w:p w14:paraId="5DCC8AD0" w14:textId="77777777" w:rsidR="00A624C5" w:rsidRPr="00F412F3" w:rsidRDefault="00A624C5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0AF64647" w14:textId="522C6BB8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CİLT SIRTI</w:t>
            </w:r>
          </w:p>
        </w:tc>
      </w:tr>
      <w:tr w:rsidR="00C43B8F" w:rsidRPr="00F412F3" w14:paraId="105F86D1" w14:textId="77777777" w:rsidTr="00C43B8F">
        <w:tc>
          <w:tcPr>
            <w:tcW w:w="4248" w:type="dxa"/>
            <w:vMerge w:val="restart"/>
            <w:vAlign w:val="center"/>
          </w:tcPr>
          <w:p w14:paraId="0E5BF2B4" w14:textId="30E8A11A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ÖN SAYFALAR</w:t>
            </w:r>
          </w:p>
        </w:tc>
        <w:tc>
          <w:tcPr>
            <w:tcW w:w="4249" w:type="dxa"/>
            <w:vAlign w:val="center"/>
          </w:tcPr>
          <w:p w14:paraId="787A8C26" w14:textId="68B45F1F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BOŞ SAYFA</w:t>
            </w:r>
          </w:p>
        </w:tc>
      </w:tr>
      <w:tr w:rsidR="00C43B8F" w:rsidRPr="00F412F3" w14:paraId="244AE811" w14:textId="77777777" w:rsidTr="00C43B8F">
        <w:tc>
          <w:tcPr>
            <w:tcW w:w="4248" w:type="dxa"/>
            <w:vMerge/>
          </w:tcPr>
          <w:p w14:paraId="3BC3C0E4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FCBB0CF" w14:textId="7344222B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İÇ KAPAK</w:t>
            </w:r>
          </w:p>
        </w:tc>
      </w:tr>
      <w:tr w:rsidR="00C43B8F" w:rsidRPr="00F412F3" w14:paraId="6831BA84" w14:textId="77777777" w:rsidTr="00C43B8F">
        <w:tc>
          <w:tcPr>
            <w:tcW w:w="4248" w:type="dxa"/>
            <w:vMerge/>
          </w:tcPr>
          <w:p w14:paraId="68B5991C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9BFA536" w14:textId="06FF5C71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TEZ ONAYI</w:t>
            </w:r>
          </w:p>
        </w:tc>
      </w:tr>
      <w:tr w:rsidR="00C43B8F" w:rsidRPr="00F412F3" w14:paraId="1C9E13D0" w14:textId="77777777" w:rsidTr="00C43B8F">
        <w:tc>
          <w:tcPr>
            <w:tcW w:w="4248" w:type="dxa"/>
            <w:vMerge/>
          </w:tcPr>
          <w:p w14:paraId="56CD591B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EE04404" w14:textId="4A7A8CA3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BEYAN</w:t>
            </w:r>
          </w:p>
        </w:tc>
      </w:tr>
      <w:tr w:rsidR="00C43B8F" w:rsidRPr="00F412F3" w14:paraId="053C97DA" w14:textId="77777777" w:rsidTr="00C43B8F">
        <w:tc>
          <w:tcPr>
            <w:tcW w:w="4248" w:type="dxa"/>
            <w:vMerge/>
          </w:tcPr>
          <w:p w14:paraId="164DDE5C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4458297E" w14:textId="102BCB44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İTHAF (İsteğe bağlı)</w:t>
            </w:r>
          </w:p>
        </w:tc>
      </w:tr>
      <w:tr w:rsidR="00C43B8F" w:rsidRPr="00F412F3" w14:paraId="2F229A73" w14:textId="77777777" w:rsidTr="00C43B8F">
        <w:tc>
          <w:tcPr>
            <w:tcW w:w="4248" w:type="dxa"/>
            <w:vMerge/>
          </w:tcPr>
          <w:p w14:paraId="095D5EF3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E103733" w14:textId="143C83EF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TEŞEKKÜR</w:t>
            </w:r>
          </w:p>
        </w:tc>
      </w:tr>
    </w:tbl>
    <w:p w14:paraId="6873D64D" w14:textId="4B7D6669" w:rsidR="00F412F3" w:rsidRPr="00F412F3" w:rsidRDefault="00F412F3" w:rsidP="00F412F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Tablo 4.1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devam</w:t>
      </w:r>
      <w:proofErr w:type="spellEnd"/>
      <w:r>
        <w:rPr>
          <w:rFonts w:ascii="Times New Roman" w:hAnsi="Times New Roman" w:cs="Times New Roman"/>
        </w:rPr>
        <w:t>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48"/>
        <w:gridCol w:w="4249"/>
      </w:tblGrid>
      <w:tr w:rsidR="00C43B8F" w:rsidRPr="00F412F3" w14:paraId="0CF827E9" w14:textId="77777777" w:rsidTr="00C43B8F">
        <w:tc>
          <w:tcPr>
            <w:tcW w:w="4248" w:type="dxa"/>
            <w:vMerge w:val="restart"/>
          </w:tcPr>
          <w:p w14:paraId="486490E7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517CBF4" w14:textId="07F0C988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İÇİNDEKİLER</w:t>
            </w:r>
          </w:p>
        </w:tc>
      </w:tr>
      <w:tr w:rsidR="00C43B8F" w:rsidRPr="00F412F3" w14:paraId="19C732D8" w14:textId="77777777" w:rsidTr="00C43B8F">
        <w:tc>
          <w:tcPr>
            <w:tcW w:w="4248" w:type="dxa"/>
            <w:vMerge/>
          </w:tcPr>
          <w:p w14:paraId="268C8EBF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794CFE5D" w14:textId="3188DD32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TABLOLAR LİSTESİ (Tablo varsa)</w:t>
            </w:r>
          </w:p>
        </w:tc>
      </w:tr>
      <w:tr w:rsidR="00C43B8F" w:rsidRPr="00F412F3" w14:paraId="1B3E9987" w14:textId="77777777" w:rsidTr="00C43B8F">
        <w:tc>
          <w:tcPr>
            <w:tcW w:w="4248" w:type="dxa"/>
            <w:vMerge/>
          </w:tcPr>
          <w:p w14:paraId="388732EB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5B927F4" w14:textId="39A9EA17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ŞEKİLLER LİSTESİ (Şekil varsa)</w:t>
            </w:r>
          </w:p>
        </w:tc>
      </w:tr>
      <w:tr w:rsidR="00C43B8F" w:rsidRPr="00F412F3" w14:paraId="263EC8E6" w14:textId="77777777" w:rsidTr="00C43B8F">
        <w:tc>
          <w:tcPr>
            <w:tcW w:w="4248" w:type="dxa"/>
            <w:vMerge/>
          </w:tcPr>
          <w:p w14:paraId="6DA829F3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675E430A" w14:textId="2427171F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SİMGELER/KISALTMALAR LİSTESİ (Simge veya kısaltma varsa)</w:t>
            </w:r>
          </w:p>
        </w:tc>
      </w:tr>
      <w:tr w:rsidR="00C43B8F" w:rsidRPr="00F412F3" w14:paraId="2C756486" w14:textId="77777777" w:rsidTr="00C43B8F">
        <w:tc>
          <w:tcPr>
            <w:tcW w:w="4248" w:type="dxa"/>
            <w:vMerge/>
          </w:tcPr>
          <w:p w14:paraId="622E5810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26F552C7" w14:textId="7396C668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ÖZET</w:t>
            </w:r>
          </w:p>
        </w:tc>
      </w:tr>
      <w:tr w:rsidR="00C43B8F" w:rsidRPr="00F412F3" w14:paraId="4017DF78" w14:textId="77777777" w:rsidTr="00C43B8F">
        <w:tc>
          <w:tcPr>
            <w:tcW w:w="4248" w:type="dxa"/>
            <w:vMerge/>
          </w:tcPr>
          <w:p w14:paraId="67BB7A9D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E5BBABE" w14:textId="5FB94759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ABSTRACT</w:t>
            </w:r>
          </w:p>
        </w:tc>
      </w:tr>
      <w:tr w:rsidR="00F412F3" w:rsidRPr="00F412F3" w14:paraId="7C46BA3A" w14:textId="77777777" w:rsidTr="00F412F3">
        <w:tc>
          <w:tcPr>
            <w:tcW w:w="4248" w:type="dxa"/>
            <w:vMerge w:val="restart"/>
            <w:vAlign w:val="center"/>
          </w:tcPr>
          <w:p w14:paraId="5221CD64" w14:textId="162C6A0B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ASIL TEZ METNİ</w:t>
            </w:r>
          </w:p>
        </w:tc>
        <w:tc>
          <w:tcPr>
            <w:tcW w:w="4249" w:type="dxa"/>
            <w:vAlign w:val="center"/>
          </w:tcPr>
          <w:p w14:paraId="75D15F6C" w14:textId="18C0E36B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1. GİRİŞ VE AMAÇ</w:t>
            </w:r>
          </w:p>
        </w:tc>
      </w:tr>
      <w:tr w:rsidR="00F412F3" w:rsidRPr="00F412F3" w14:paraId="0171BC8A" w14:textId="77777777" w:rsidTr="00F412F3">
        <w:tc>
          <w:tcPr>
            <w:tcW w:w="4248" w:type="dxa"/>
            <w:vMerge/>
          </w:tcPr>
          <w:p w14:paraId="169016A4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0C1449B" w14:textId="2DEA9371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2. GENEL BİLGİLER</w:t>
            </w:r>
          </w:p>
        </w:tc>
      </w:tr>
      <w:tr w:rsidR="00F412F3" w:rsidRPr="00F412F3" w14:paraId="34ECA33F" w14:textId="77777777" w:rsidTr="00F412F3">
        <w:tc>
          <w:tcPr>
            <w:tcW w:w="4248" w:type="dxa"/>
            <w:vMerge/>
          </w:tcPr>
          <w:p w14:paraId="01E1506A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BD6A7B5" w14:textId="71F6B85E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3. GEREÇ VE YÖNTEM</w:t>
            </w:r>
          </w:p>
        </w:tc>
      </w:tr>
      <w:tr w:rsidR="00F412F3" w:rsidRPr="00F412F3" w14:paraId="3C5DACFB" w14:textId="77777777" w:rsidTr="00F412F3">
        <w:tc>
          <w:tcPr>
            <w:tcW w:w="4248" w:type="dxa"/>
            <w:vMerge/>
          </w:tcPr>
          <w:p w14:paraId="72357C09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08E460AE" w14:textId="0576EA03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4. BULGULAR</w:t>
            </w:r>
          </w:p>
        </w:tc>
      </w:tr>
      <w:tr w:rsidR="00F412F3" w:rsidRPr="00F412F3" w14:paraId="66554E25" w14:textId="77777777" w:rsidTr="00F412F3">
        <w:tc>
          <w:tcPr>
            <w:tcW w:w="4248" w:type="dxa"/>
            <w:vMerge/>
          </w:tcPr>
          <w:p w14:paraId="70C1F4BE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BD71BE0" w14:textId="486B52E0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5. TARTIŞMA</w:t>
            </w:r>
          </w:p>
        </w:tc>
      </w:tr>
      <w:tr w:rsidR="00F412F3" w:rsidRPr="00F412F3" w14:paraId="67F2ACAF" w14:textId="77777777" w:rsidTr="00F412F3">
        <w:tc>
          <w:tcPr>
            <w:tcW w:w="4248" w:type="dxa"/>
            <w:vMerge/>
          </w:tcPr>
          <w:p w14:paraId="71A3BF40" w14:textId="3087B3CC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1ECE3FA" w14:textId="55518B07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6. SONUÇLAR VE ÖNERİLER</w:t>
            </w:r>
          </w:p>
        </w:tc>
      </w:tr>
      <w:tr w:rsidR="00F412F3" w:rsidRPr="00F412F3" w14:paraId="31CED225" w14:textId="77777777" w:rsidTr="00F412F3">
        <w:tc>
          <w:tcPr>
            <w:tcW w:w="4248" w:type="dxa"/>
            <w:vMerge/>
          </w:tcPr>
          <w:p w14:paraId="62E160E7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7B4F71D4" w14:textId="259CA4BF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KAYNAKLAR</w:t>
            </w:r>
          </w:p>
        </w:tc>
      </w:tr>
      <w:tr w:rsidR="00F412F3" w:rsidRPr="00F412F3" w14:paraId="20DB9A46" w14:textId="77777777" w:rsidTr="00F412F3">
        <w:tc>
          <w:tcPr>
            <w:tcW w:w="4248" w:type="dxa"/>
            <w:vMerge w:val="restart"/>
            <w:vAlign w:val="center"/>
          </w:tcPr>
          <w:p w14:paraId="6660A04B" w14:textId="73065C1E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EKLER</w:t>
            </w:r>
          </w:p>
        </w:tc>
        <w:tc>
          <w:tcPr>
            <w:tcW w:w="4249" w:type="dxa"/>
            <w:vAlign w:val="center"/>
          </w:tcPr>
          <w:p w14:paraId="23F248B2" w14:textId="49682A35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HAM VERİLER (Varsa)</w:t>
            </w:r>
          </w:p>
        </w:tc>
      </w:tr>
      <w:tr w:rsidR="00F412F3" w:rsidRPr="00F412F3" w14:paraId="00A2D560" w14:textId="77777777" w:rsidTr="00F412F3">
        <w:tc>
          <w:tcPr>
            <w:tcW w:w="4248" w:type="dxa"/>
            <w:vMerge/>
          </w:tcPr>
          <w:p w14:paraId="23BA3F75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B211EAE" w14:textId="6C98B120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FORMLAR (Veri- Kayıt-Anket Formları kullanılmışsa)</w:t>
            </w:r>
          </w:p>
        </w:tc>
      </w:tr>
      <w:tr w:rsidR="00F412F3" w:rsidRPr="00F412F3" w14:paraId="27150410" w14:textId="77777777" w:rsidTr="00F412F3">
        <w:tc>
          <w:tcPr>
            <w:tcW w:w="4248" w:type="dxa"/>
            <w:vMerge/>
          </w:tcPr>
          <w:p w14:paraId="043244A5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78010E6" w14:textId="5BEC51F1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ETİK KURUL KARARI (Gerekliyse)</w:t>
            </w:r>
          </w:p>
        </w:tc>
      </w:tr>
      <w:tr w:rsidR="00F412F3" w:rsidRPr="00F412F3" w14:paraId="12B8233B" w14:textId="77777777" w:rsidTr="00F412F3">
        <w:tc>
          <w:tcPr>
            <w:tcW w:w="4248" w:type="dxa"/>
            <w:vMerge/>
          </w:tcPr>
          <w:p w14:paraId="6C4993FE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DBF65FA" w14:textId="721E61C4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PATENT HAKKI İZNİ (Gerekliyse)</w:t>
            </w:r>
          </w:p>
        </w:tc>
      </w:tr>
      <w:tr w:rsidR="00F412F3" w:rsidRPr="00F412F3" w14:paraId="04E8A6BF" w14:textId="77777777" w:rsidTr="00F412F3">
        <w:tc>
          <w:tcPr>
            <w:tcW w:w="4248" w:type="dxa"/>
            <w:vMerge/>
          </w:tcPr>
          <w:p w14:paraId="3D2C4821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66D7EE95" w14:textId="14E9D0AC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TELİF HAKKI İZNİ (Gerekliyse)</w:t>
            </w:r>
          </w:p>
        </w:tc>
      </w:tr>
      <w:tr w:rsidR="00F412F3" w:rsidRPr="00F412F3" w14:paraId="7F0A6110" w14:textId="77777777" w:rsidTr="00F412F3">
        <w:tc>
          <w:tcPr>
            <w:tcW w:w="4248" w:type="dxa"/>
            <w:vMerge/>
          </w:tcPr>
          <w:p w14:paraId="6E41C718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6C7FD48F" w14:textId="3A195BF0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ÖZ GEÇMİŞ</w:t>
            </w:r>
          </w:p>
        </w:tc>
      </w:tr>
      <w:tr w:rsidR="00F412F3" w:rsidRPr="00F412F3" w14:paraId="6306C9E4" w14:textId="77777777" w:rsidTr="00F412F3">
        <w:trPr>
          <w:trHeight w:val="1249"/>
        </w:trPr>
        <w:tc>
          <w:tcPr>
            <w:tcW w:w="4248" w:type="dxa"/>
            <w:vAlign w:val="center"/>
          </w:tcPr>
          <w:p w14:paraId="4C3AB167" w14:textId="1B577616" w:rsidR="00F412F3" w:rsidRPr="00F412F3" w:rsidRDefault="00F412F3" w:rsidP="00F412F3">
            <w:pPr>
              <w:pStyle w:val="GvdeMetni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412F3">
              <w:rPr>
                <w:b/>
                <w:bCs/>
                <w:sz w:val="20"/>
                <w:szCs w:val="20"/>
              </w:rPr>
              <w:t>TEZ SONU</w:t>
            </w:r>
          </w:p>
        </w:tc>
        <w:tc>
          <w:tcPr>
            <w:tcW w:w="4249" w:type="dxa"/>
            <w:vAlign w:val="center"/>
          </w:tcPr>
          <w:p w14:paraId="02B48960" w14:textId="5857325E" w:rsidR="00F412F3" w:rsidRPr="00F412F3" w:rsidRDefault="00F412F3" w:rsidP="00F412F3">
            <w:pPr>
              <w:pStyle w:val="GvdeMetni"/>
              <w:ind w:firstLine="0"/>
              <w:jc w:val="center"/>
              <w:rPr>
                <w:sz w:val="20"/>
                <w:szCs w:val="20"/>
              </w:rPr>
            </w:pPr>
            <w:r w:rsidRPr="00F412F3">
              <w:rPr>
                <w:sz w:val="20"/>
                <w:szCs w:val="20"/>
              </w:rPr>
              <w:t>2 ADET SAYFA NUMARASIZ BOŞ SAYFA</w:t>
            </w:r>
          </w:p>
        </w:tc>
      </w:tr>
    </w:tbl>
    <w:p w14:paraId="57968E28" w14:textId="77777777" w:rsidR="001A4477" w:rsidRDefault="001A4477" w:rsidP="00F412F3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</w:pPr>
    </w:p>
    <w:p w14:paraId="6581681C" w14:textId="77777777" w:rsidR="000F59D4" w:rsidRDefault="000F59D4" w:rsidP="00AB35F7">
      <w:pPr>
        <w:pStyle w:val="Balk1"/>
        <w:rPr>
          <w:rFonts w:eastAsia="Times New Roman"/>
          <w:lang w:val="tr-TR"/>
        </w:rPr>
        <w:sectPr w:rsidR="000F59D4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  <w:bookmarkStart w:id="67" w:name="_Toc67034295"/>
      <w:bookmarkStart w:id="68" w:name="_Toc100753844"/>
    </w:p>
    <w:p w14:paraId="303303D8" w14:textId="44157797" w:rsidR="004C6940" w:rsidRDefault="00AB35F7" w:rsidP="00AB35F7">
      <w:pPr>
        <w:pStyle w:val="Balk1"/>
        <w:rPr>
          <w:rFonts w:eastAsia="Times New Roman"/>
          <w:lang w:val="tr-TR"/>
        </w:rPr>
      </w:pPr>
      <w:r>
        <w:rPr>
          <w:rFonts w:eastAsia="Times New Roman"/>
          <w:lang w:val="tr-TR"/>
        </w:rPr>
        <w:lastRenderedPageBreak/>
        <w:t xml:space="preserve">5. </w:t>
      </w:r>
      <w:r w:rsidR="004C6940" w:rsidRPr="004C6940">
        <w:rPr>
          <w:rFonts w:eastAsia="Times New Roman"/>
          <w:lang w:val="tr-TR"/>
        </w:rPr>
        <w:t>TARTIŞMA</w:t>
      </w:r>
      <w:bookmarkEnd w:id="67"/>
      <w:bookmarkEnd w:id="68"/>
    </w:p>
    <w:p w14:paraId="6E84E218" w14:textId="01D140CD" w:rsidR="004C6940" w:rsidRPr="004C6940" w:rsidRDefault="00C17ADA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Tüm tezinizde (sayfa numaraları, </w:t>
      </w:r>
      <w:proofErr w:type="spellStart"/>
      <w:r>
        <w:rPr>
          <w:rFonts w:eastAsia="Times New Roman" w:cs="Times New Roman"/>
          <w:color w:val="000000"/>
          <w:spacing w:val="4"/>
          <w:lang w:val="tr-TR"/>
        </w:rPr>
        <w:t>içndekiler</w:t>
      </w:r>
      <w:proofErr w:type="spellEnd"/>
      <w:r>
        <w:rPr>
          <w:rFonts w:eastAsia="Times New Roman" w:cs="Times New Roman"/>
          <w:color w:val="000000"/>
          <w:spacing w:val="4"/>
          <w:lang w:val="tr-TR"/>
        </w:rPr>
        <w:t xml:space="preserve"> listesi</w:t>
      </w:r>
      <w:r w:rsidR="002E06F4">
        <w:rPr>
          <w:rFonts w:eastAsia="Times New Roman" w:cs="Times New Roman"/>
          <w:color w:val="000000"/>
          <w:spacing w:val="4"/>
          <w:lang w:val="tr-TR"/>
        </w:rPr>
        <w:t>, tablo içerikleri ve başlıkları</w:t>
      </w:r>
      <w:r w:rsidR="00FD6A62">
        <w:rPr>
          <w:rFonts w:eastAsia="Times New Roman" w:cs="Times New Roman"/>
          <w:color w:val="000000"/>
          <w:spacing w:val="4"/>
          <w:lang w:val="tr-TR"/>
        </w:rPr>
        <w:t xml:space="preserve"> </w:t>
      </w:r>
      <w:proofErr w:type="spellStart"/>
      <w:r w:rsidR="00FD6A62">
        <w:rPr>
          <w:rFonts w:eastAsia="Times New Roman" w:cs="Times New Roman"/>
          <w:color w:val="000000"/>
          <w:spacing w:val="4"/>
          <w:lang w:val="tr-TR"/>
        </w:rPr>
        <w:t>vb</w:t>
      </w:r>
      <w:proofErr w:type="spellEnd"/>
      <w:r w:rsidR="002E06F4">
        <w:rPr>
          <w:rFonts w:eastAsia="Times New Roman" w:cs="Times New Roman"/>
          <w:color w:val="000000"/>
          <w:spacing w:val="4"/>
          <w:lang w:val="tr-TR"/>
        </w:rPr>
        <w:t>) Times New</w:t>
      </w:r>
      <w:r>
        <w:rPr>
          <w:rFonts w:eastAsia="Times New Roman" w:cs="Times New Roman"/>
          <w:color w:val="000000"/>
          <w:spacing w:val="4"/>
          <w:lang w:val="tr-TR"/>
        </w:rPr>
        <w:t xml:space="preserve"> </w:t>
      </w:r>
      <w:r w:rsidR="002E06F4">
        <w:rPr>
          <w:rFonts w:eastAsia="Times New Roman" w:cs="Times New Roman"/>
          <w:color w:val="000000"/>
          <w:spacing w:val="4"/>
          <w:lang w:val="tr-TR"/>
        </w:rPr>
        <w:t xml:space="preserve">Roman karakter kullandığınızdan emin olunuz. </w:t>
      </w:r>
    </w:p>
    <w:p w14:paraId="7AE2A295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38435AC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20BF7F3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03417C6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980A905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7E11776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14DC848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00957C3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1789302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9AC6BEE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6B52D12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F8EDCBE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9C11E60" w14:textId="77777777" w:rsidR="00BA7CDC" w:rsidRDefault="00BA7CDC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A93B0FB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478BA3E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7154E77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9B13813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C0B6C1E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1839FFB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D9BA6E1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AC97AE3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9BB3B85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D3C87C9" w14:textId="6C391301" w:rsidR="00AB092B" w:rsidRDefault="00AB092B" w:rsidP="00AB092B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  <w:sectPr w:rsidR="00AB092B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6163E30E" w14:textId="614404EC" w:rsidR="004C6940" w:rsidRDefault="00AB35F7" w:rsidP="00AB35F7">
      <w:pPr>
        <w:pStyle w:val="Balk1"/>
        <w:rPr>
          <w:rFonts w:eastAsia="Times New Roman"/>
          <w:lang w:val="tr-TR"/>
        </w:rPr>
      </w:pPr>
      <w:bookmarkStart w:id="69" w:name="_Toc67034296"/>
      <w:bookmarkStart w:id="70" w:name="_Toc100753845"/>
      <w:r>
        <w:rPr>
          <w:rFonts w:eastAsia="Times New Roman"/>
          <w:lang w:val="tr-TR"/>
        </w:rPr>
        <w:lastRenderedPageBreak/>
        <w:t xml:space="preserve">6. </w:t>
      </w:r>
      <w:r w:rsidR="004C6940" w:rsidRPr="004C6940">
        <w:rPr>
          <w:rFonts w:eastAsia="Times New Roman"/>
          <w:lang w:val="tr-TR"/>
        </w:rPr>
        <w:t>SONUÇLAR VE ÖNERİLER</w:t>
      </w:r>
      <w:bookmarkEnd w:id="69"/>
      <w:bookmarkEnd w:id="70"/>
    </w:p>
    <w:p w14:paraId="3BD06C49" w14:textId="33601240" w:rsidR="004C6940" w:rsidRPr="004C6940" w:rsidRDefault="00C17ADA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Tezinizi şablona göre yazdıktan sonra </w:t>
      </w:r>
      <w:r w:rsidR="002E06F4">
        <w:rPr>
          <w:rFonts w:eastAsia="Times New Roman" w:cs="Times New Roman"/>
          <w:color w:val="000000"/>
          <w:spacing w:val="4"/>
          <w:lang w:val="tr-TR"/>
        </w:rPr>
        <w:t>kontrol listesinden son kontrollerini yapınız.</w:t>
      </w:r>
      <w:r w:rsidR="00F35C38">
        <w:rPr>
          <w:rFonts w:eastAsia="Times New Roman" w:cs="Times New Roman"/>
          <w:color w:val="000000"/>
          <w:spacing w:val="4"/>
          <w:lang w:val="tr-TR"/>
        </w:rPr>
        <w:t xml:space="preserve"> </w:t>
      </w:r>
      <w:r w:rsidR="002E06F4">
        <w:rPr>
          <w:rFonts w:eastAsia="Times New Roman" w:cs="Times New Roman"/>
          <w:color w:val="000000"/>
          <w:spacing w:val="4"/>
          <w:lang w:val="tr-TR"/>
        </w:rPr>
        <w:t>Sonrasında Word ve Pdf formatında enstitüye ilet</w:t>
      </w:r>
      <w:r w:rsidR="00F35C38">
        <w:rPr>
          <w:rFonts w:eastAsia="Times New Roman" w:cs="Times New Roman"/>
          <w:color w:val="000000"/>
          <w:spacing w:val="4"/>
          <w:lang w:val="tr-TR"/>
        </w:rPr>
        <w:t xml:space="preserve">iniz. Tezinizi yazarken şablon ve </w:t>
      </w:r>
      <w:proofErr w:type="spellStart"/>
      <w:r w:rsidR="00F35C38">
        <w:rPr>
          <w:rFonts w:eastAsia="Times New Roman" w:cs="Times New Roman"/>
          <w:color w:val="000000"/>
          <w:spacing w:val="4"/>
          <w:lang w:val="tr-TR"/>
        </w:rPr>
        <w:t>kontol</w:t>
      </w:r>
      <w:proofErr w:type="spellEnd"/>
      <w:r w:rsidR="00F35C38">
        <w:rPr>
          <w:rFonts w:eastAsia="Times New Roman" w:cs="Times New Roman"/>
          <w:color w:val="000000"/>
          <w:spacing w:val="4"/>
          <w:lang w:val="tr-TR"/>
        </w:rPr>
        <w:t xml:space="preserve"> listesinden yararlanmadığınız düşünülürse bunları kullanmanız yönünde size geri dönüş yapılacaktır. </w:t>
      </w:r>
    </w:p>
    <w:p w14:paraId="45D704B6" w14:textId="77777777" w:rsidR="004C6940" w:rsidRP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4DC8BF0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BF15D83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59D56EF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01D01D7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3DC680D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990977D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B1044F0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A31A3AD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D60DA51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7A457A8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6C36FD1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206A6C8F" w14:textId="77777777" w:rsidR="00BA7CDC" w:rsidRDefault="00BA7CDC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  <w:sectPr w:rsidR="00BA7CDC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bookmarkStart w:id="71" w:name="_Toc67034297"/>
    <w:bookmarkStart w:id="72" w:name="_Toc100753846"/>
    <w:p w14:paraId="6A1891F7" w14:textId="051254F7" w:rsidR="000B76BD" w:rsidRPr="004C6940" w:rsidRDefault="00F93170" w:rsidP="00AB35F7">
      <w:pPr>
        <w:pStyle w:val="Balk1"/>
        <w:rPr>
          <w:rFonts w:eastAsia="Times New Roman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45792" behindDoc="0" locked="0" layoutInCell="0" allowOverlap="1" wp14:anchorId="2A78598E" wp14:editId="16CA60B2">
                <wp:simplePos x="0" y="0"/>
                <wp:positionH relativeFrom="page">
                  <wp:posOffset>3311050</wp:posOffset>
                </wp:positionH>
                <wp:positionV relativeFrom="margin">
                  <wp:posOffset>39977</wp:posOffset>
                </wp:positionV>
                <wp:extent cx="1553646" cy="5639733"/>
                <wp:effectExtent l="0" t="4763" r="4128" b="4127"/>
                <wp:wrapNone/>
                <wp:docPr id="47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53646" cy="5639733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1A2A02F4" w14:textId="12908E00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Kaynakların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etin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çinde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</w:t>
                            </w:r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ullanımı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listesi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örnekleri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“Tez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Kılavuzu”nda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detaylı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anlatılmış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olup</w:t>
                            </w:r>
                            <w:proofErr w:type="spellEnd"/>
                            <w:r w:rsidR="0063473A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F93170"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örneği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olmayan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kaynakları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yazmada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APA format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örneklerinden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yararlanabilirsiniz</w:t>
                            </w:r>
                            <w:proofErr w:type="spellEnd"/>
                            <w:r w:rsidR="0063473A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8C0047C" w14:textId="77777777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978EB94" w14:textId="77777777" w:rsidR="00F93170" w:rsidRPr="008A7F9B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8598E" id="_x0000_s1030" style="position:absolute;left:0;text-align:left;margin-left:260.7pt;margin-top:3.15pt;width:122.35pt;height:444.05pt;rotation:90;z-index:251745792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" o:allowincell="f" fillcolor="#c00000" stroked="f">
                <v:textbox>
                  <w:txbxContent>
                    <w:p w14:paraId="1A2A02F4" w14:textId="12908E00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Kaynakların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etin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çinde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</w:t>
                      </w:r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ullanımı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kaynak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listesi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örnekleri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“Tez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Yazım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Kılavuzu”nda</w:t>
                      </w:r>
                      <w:proofErr w:type="spellEnd"/>
                      <w:proofErr w:type="gram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detaylı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bir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anlatılmış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olup</w:t>
                      </w:r>
                      <w:proofErr w:type="spellEnd"/>
                      <w:r w:rsidR="0063473A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F93170"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örneği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olmayan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kaynakları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yazmada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APA format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örneklerinden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yararlanabilirsiniz</w:t>
                      </w:r>
                      <w:proofErr w:type="spellEnd"/>
                      <w:r w:rsidR="0063473A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58C0047C" w14:textId="77777777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978EB94" w14:textId="77777777" w:rsidR="00F93170" w:rsidRPr="008A7F9B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AC5881" w:rsidRPr="004C6940">
        <w:rPr>
          <w:rFonts w:eastAsia="Times New Roman"/>
          <w:lang w:val="tr-TR"/>
        </w:rPr>
        <w:t>KAYNAKLAR</w:t>
      </w:r>
      <w:bookmarkStart w:id="73" w:name="_Hlk67035118"/>
      <w:bookmarkStart w:id="74" w:name="_Hlk67035043"/>
      <w:bookmarkEnd w:id="71"/>
      <w:bookmarkEnd w:id="72"/>
    </w:p>
    <w:p w14:paraId="3DB21D8B" w14:textId="6ED82255" w:rsidR="00732BB9" w:rsidRDefault="00732BB9" w:rsidP="00732BB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r w:rsidRPr="00732BB9">
        <w:rPr>
          <w:rFonts w:ascii="Times New Roman" w:hAnsi="Times New Roman" w:cs="Times New Roman"/>
          <w:sz w:val="20"/>
          <w:szCs w:val="20"/>
        </w:rPr>
        <w:t xml:space="preserve">Sharer, R. (2001). An agenda for trade, </w:t>
      </w:r>
      <w:r w:rsidR="00120625" w:rsidRPr="00732BB9">
        <w:rPr>
          <w:rFonts w:ascii="Times New Roman" w:hAnsi="Times New Roman" w:cs="Times New Roman"/>
          <w:sz w:val="20"/>
          <w:szCs w:val="20"/>
        </w:rPr>
        <w:t>investment,</w:t>
      </w:r>
      <w:r w:rsidRPr="00732BB9">
        <w:rPr>
          <w:rFonts w:ascii="Times New Roman" w:hAnsi="Times New Roman" w:cs="Times New Roman"/>
          <w:sz w:val="20"/>
          <w:szCs w:val="20"/>
        </w:rPr>
        <w:t xml:space="preserve"> and regional integration. </w:t>
      </w:r>
      <w:r w:rsidRPr="00732BB9">
        <w:rPr>
          <w:rFonts w:ascii="Times New Roman" w:hAnsi="Times New Roman" w:cs="Times New Roman"/>
          <w:i/>
          <w:sz w:val="20"/>
          <w:szCs w:val="20"/>
        </w:rPr>
        <w:t>Finance &amp; Development,</w:t>
      </w:r>
      <w:r w:rsidRPr="00732BB9">
        <w:rPr>
          <w:rFonts w:ascii="Times New Roman" w:hAnsi="Times New Roman" w:cs="Times New Roman"/>
          <w:sz w:val="20"/>
          <w:szCs w:val="20"/>
        </w:rPr>
        <w:t xml:space="preserve"> 38, 14-17.</w:t>
      </w:r>
    </w:p>
    <w:p w14:paraId="1A02C0D2" w14:textId="09122A93" w:rsidR="00732BB9" w:rsidRPr="00732BB9" w:rsidRDefault="00732BB9" w:rsidP="00BA7CD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Pr="00732BB9">
        <w:rPr>
          <w:rFonts w:ascii="Times New Roman" w:hAnsi="Times New Roman" w:cs="Times New Roman"/>
          <w:sz w:val="20"/>
          <w:szCs w:val="20"/>
        </w:rPr>
        <w:t xml:space="preserve">. TÜİK. </w:t>
      </w:r>
      <w:r w:rsidRPr="00732BB9">
        <w:rPr>
          <w:rFonts w:ascii="Times New Roman" w:hAnsi="Times New Roman" w:cs="Times New Roman"/>
          <w:i/>
          <w:sz w:val="20"/>
          <w:szCs w:val="20"/>
        </w:rPr>
        <w:t xml:space="preserve">2015 Genel </w:t>
      </w:r>
      <w:proofErr w:type="spellStart"/>
      <w:r w:rsidRPr="00732BB9">
        <w:rPr>
          <w:rFonts w:ascii="Times New Roman" w:hAnsi="Times New Roman" w:cs="Times New Roman"/>
          <w:i/>
          <w:sz w:val="20"/>
          <w:szCs w:val="20"/>
        </w:rPr>
        <w:t>Nüfus</w:t>
      </w:r>
      <w:proofErr w:type="spellEnd"/>
      <w:r w:rsidRPr="00732BB9">
        <w:rPr>
          <w:rFonts w:ascii="Times New Roman" w:hAnsi="Times New Roman" w:cs="Times New Roman"/>
          <w:i/>
          <w:sz w:val="20"/>
          <w:szCs w:val="20"/>
        </w:rPr>
        <w:t xml:space="preserve"> Sayımı</w:t>
      </w:r>
      <w:r w:rsidRPr="00732BB9">
        <w:rPr>
          <w:rFonts w:ascii="Times New Roman" w:hAnsi="Times New Roman" w:cs="Times New Roman"/>
          <w:sz w:val="20"/>
          <w:szCs w:val="20"/>
        </w:rPr>
        <w:t xml:space="preserve">. Ankara: Türkiye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İstatistik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Kurumu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İnternette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) 2015, 26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Ağustos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Erişim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17.12.2016, http://www.die.gov.tr/nufus_sayimi/2015Nufus.pdf.</w:t>
      </w:r>
    </w:p>
    <w:p w14:paraId="71B65744" w14:textId="77777777" w:rsidR="00732BB9" w:rsidRPr="00732BB9" w:rsidRDefault="00732BB9" w:rsidP="00732BB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6BD42AA" w14:textId="429D50CD" w:rsidR="004C6940" w:rsidRPr="00200209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5B33732" w14:textId="5C0A10FE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7593EEC" w14:textId="1ED67DF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5CFC1B1" w14:textId="1BA71ED1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E469AF5" w14:textId="3DF0B21C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5B3AC48" w14:textId="3754BA56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04A27E02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8C8CA19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9FE03D6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0E61205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354E053C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0D2BAA36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5F2DA42B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4FFFB8E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1B62730B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AE43B99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10CF24D1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5C41D4B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FA4CF5C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0B40C35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46453CF9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9AECE24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4227337D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bookmarkEnd w:id="73"/>
    <w:bookmarkEnd w:id="74"/>
    <w:p w14:paraId="204C74ED" w14:textId="77777777" w:rsidR="00BA7CDC" w:rsidRDefault="00BA7CDC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  <w:sectPr w:rsidR="00BA7CDC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18DC0922" w14:textId="767E51AD" w:rsidR="00AB35F7" w:rsidRDefault="00AB35F7" w:rsidP="00AB35F7">
      <w:pPr>
        <w:pStyle w:val="Balk1"/>
        <w:rPr>
          <w:rFonts w:eastAsia="Times New Roman"/>
          <w:lang w:val="tr-TR"/>
        </w:rPr>
      </w:pPr>
      <w:bookmarkStart w:id="75" w:name="_Toc100753847"/>
      <w:r>
        <w:rPr>
          <w:rFonts w:eastAsia="Times New Roman"/>
          <w:lang w:val="tr-TR"/>
        </w:rPr>
        <w:lastRenderedPageBreak/>
        <w:t>EKLER</w:t>
      </w:r>
      <w:bookmarkStart w:id="76" w:name="_Toc67034298"/>
      <w:bookmarkEnd w:id="75"/>
    </w:p>
    <w:p w14:paraId="478E7440" w14:textId="594BA703" w:rsidR="00AB35F7" w:rsidRPr="002C3544" w:rsidRDefault="003F03EE" w:rsidP="003F03EE">
      <w:pPr>
        <w:pStyle w:val="GvdeMetni"/>
        <w:suppressAutoHyphens/>
        <w:autoSpaceDE w:val="0"/>
        <w:autoSpaceDN w:val="0"/>
        <w:ind w:firstLine="0"/>
        <w:jc w:val="left"/>
        <w:rPr>
          <w:rFonts w:eastAsia="Times New Roman" w:cs="Times New Roman"/>
          <w:b/>
          <w:bCs/>
          <w:color w:val="000000"/>
          <w:spacing w:val="4"/>
          <w:lang w:val="tr-TR"/>
        </w:rPr>
      </w:pPr>
      <w:r>
        <w:rPr>
          <w:rFonts w:eastAsia="Times New Roman" w:cs="Times New Roman"/>
          <w:b/>
          <w:bCs/>
          <w:color w:val="000000"/>
          <w:spacing w:val="4"/>
          <w:lang w:val="tr-TR"/>
        </w:rPr>
        <w:t>EK-1.Etik Kurul Onayı</w:t>
      </w:r>
    </w:p>
    <w:p w14:paraId="3F0E98B0" w14:textId="6BB44628" w:rsidR="00AB35F7" w:rsidRPr="004C6940" w:rsidRDefault="003F03EE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noProof/>
          <w:lang w:val="tr-TR" w:eastAsia="tr-TR"/>
        </w:rPr>
        <w:drawing>
          <wp:anchor distT="0" distB="0" distL="0" distR="0" simplePos="0" relativeHeight="251762176" behindDoc="0" locked="0" layoutInCell="1" allowOverlap="1" wp14:anchorId="7DF462D7" wp14:editId="2380CB1E">
            <wp:simplePos x="0" y="0"/>
            <wp:positionH relativeFrom="page">
              <wp:posOffset>1260475</wp:posOffset>
            </wp:positionH>
            <wp:positionV relativeFrom="paragraph">
              <wp:posOffset>339725</wp:posOffset>
            </wp:positionV>
            <wp:extent cx="4627075" cy="5760720"/>
            <wp:effectExtent l="0" t="0" r="0" b="0"/>
            <wp:wrapTopAndBottom/>
            <wp:docPr id="57" name="image6.jpeg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metin içeren bir resim&#10;&#10;Açıklama otomatik olarak oluşturuldu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45ED2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8B671AE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A3426C9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DC0A931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3276ACF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A394EE9" w14:textId="1B173E6D" w:rsidR="00AB35F7" w:rsidRPr="003F03EE" w:rsidRDefault="003F03EE" w:rsidP="003F03EE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b/>
          <w:bCs/>
          <w:color w:val="000000"/>
          <w:spacing w:val="4"/>
          <w:lang w:val="tr-TR"/>
        </w:rPr>
      </w:pPr>
      <w:r>
        <w:rPr>
          <w:rFonts w:eastAsia="Times New Roman" w:cs="Times New Roman"/>
          <w:b/>
          <w:bCs/>
          <w:color w:val="000000"/>
          <w:spacing w:val="4"/>
          <w:lang w:val="tr-TR"/>
        </w:rPr>
        <w:lastRenderedPageBreak/>
        <w:t>EK-2.Bilgilendirilmiş Onam Formu</w:t>
      </w:r>
    </w:p>
    <w:p w14:paraId="05DEE3E8" w14:textId="77777777" w:rsidR="00AB35F7" w:rsidRDefault="00AB35F7" w:rsidP="003F03EE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</w:pPr>
    </w:p>
    <w:p w14:paraId="0DBB4B34" w14:textId="77777777" w:rsidR="003F03EE" w:rsidRPr="00DA5D87" w:rsidRDefault="003F03EE" w:rsidP="003E2829">
      <w:pPr>
        <w:spacing w:before="228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Değerli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katılımcı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,</w:t>
      </w:r>
    </w:p>
    <w:p w14:paraId="6540CFCC" w14:textId="77777777" w:rsidR="003F03EE" w:rsidRPr="00DA5D87" w:rsidRDefault="003F03EE" w:rsidP="003F03EE">
      <w:pPr>
        <w:pStyle w:val="GvdeMetni"/>
        <w:spacing w:before="4"/>
        <w:rPr>
          <w:rFonts w:cs="Times New Roman"/>
          <w:sz w:val="22"/>
          <w:szCs w:val="22"/>
        </w:rPr>
      </w:pPr>
    </w:p>
    <w:p w14:paraId="0270B103" w14:textId="77777777" w:rsidR="003F03EE" w:rsidRDefault="003F03EE" w:rsidP="003E2829">
      <w:pPr>
        <w:tabs>
          <w:tab w:val="left" w:leader="dot" w:pos="2708"/>
        </w:tabs>
        <w:spacing w:line="276" w:lineRule="auto"/>
        <w:ind w:right="2"/>
        <w:jc w:val="both"/>
        <w:rPr>
          <w:rFonts w:ascii="Times New Roman" w:hAnsi="Times New Roman" w:cs="Times New Roman"/>
          <w:sz w:val="22"/>
          <w:szCs w:val="22"/>
        </w:rPr>
      </w:pPr>
      <w:r w:rsidRPr="00DA5D87">
        <w:rPr>
          <w:rFonts w:ascii="Times New Roman" w:hAnsi="Times New Roman" w:cs="Times New Roman"/>
          <w:sz w:val="22"/>
          <w:szCs w:val="22"/>
        </w:rPr>
        <w:t xml:space="preserve">Bu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Sağlık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Bilimleri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Üniversitesi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……………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öğrencisi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…………</w:t>
      </w:r>
      <w:proofErr w:type="gramStart"/>
      <w:r w:rsidRPr="00DA5D87">
        <w:rPr>
          <w:rFonts w:ascii="Times New Roman" w:hAnsi="Times New Roman" w:cs="Times New Roman"/>
          <w:sz w:val="22"/>
          <w:szCs w:val="22"/>
        </w:rPr>
        <w:t>…..</w:t>
      </w:r>
      <w:proofErr w:type="spellStart"/>
      <w:proofErr w:type="gramEnd"/>
      <w:r w:rsidRPr="00DA5D87">
        <w:rPr>
          <w:rFonts w:ascii="Times New Roman" w:hAnsi="Times New Roman" w:cs="Times New Roman"/>
          <w:sz w:val="22"/>
          <w:szCs w:val="22"/>
        </w:rPr>
        <w:t>nın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doktora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tezi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kapsamında</w:t>
      </w:r>
      <w:proofErr w:type="spellEnd"/>
      <w:r w:rsidRPr="00DA5D8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…..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danışmanlığında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yürütülecek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olan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bilimsel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bir</w:t>
      </w:r>
      <w:proofErr w:type="spellEnd"/>
      <w:r w:rsidRPr="00DA5D8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çalışmadır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.</w:t>
      </w:r>
    </w:p>
    <w:p w14:paraId="384362C8" w14:textId="77777777" w:rsidR="003F03EE" w:rsidRPr="00DA5D87" w:rsidRDefault="003F03EE" w:rsidP="003F03EE">
      <w:pPr>
        <w:tabs>
          <w:tab w:val="left" w:leader="dot" w:pos="2708"/>
        </w:tabs>
        <w:spacing w:line="276" w:lineRule="auto"/>
        <w:ind w:left="365" w:right="316"/>
        <w:jc w:val="both"/>
        <w:rPr>
          <w:rFonts w:ascii="Times New Roman" w:hAnsi="Times New Roman" w:cs="Times New Roman"/>
          <w:sz w:val="22"/>
          <w:szCs w:val="22"/>
        </w:rPr>
      </w:pPr>
    </w:p>
    <w:p w14:paraId="0C317053" w14:textId="77777777" w:rsidR="003F03EE" w:rsidRDefault="003F03EE" w:rsidP="003E2829">
      <w:pPr>
        <w:tabs>
          <w:tab w:val="left" w:leader="dot" w:pos="3219"/>
        </w:tabs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Araştırmanın</w:t>
      </w:r>
      <w:proofErr w:type="spellEnd"/>
      <w:r w:rsidRPr="00DA5D87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içeriği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ilişkin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ölçümleri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kapsamaktadır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Toplanan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veriler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sadece</w:t>
      </w:r>
      <w:proofErr w:type="spellEnd"/>
      <w:r w:rsidRPr="00DA5D8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bilimsel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amaçlarla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kullanılacak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kimliğinizi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ortaya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çıkarabilecek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kayıtlar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gizli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kalacak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elde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edilen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kişisel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bilgiler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uygulanacak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testlere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verdiğiniz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cevaplar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sonuçlarının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yayımlanması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halinde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dahi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saklı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tutulacaktır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.</w:t>
      </w:r>
    </w:p>
    <w:p w14:paraId="5FAEC637" w14:textId="77777777" w:rsidR="003F03EE" w:rsidRPr="00DA5D87" w:rsidRDefault="003F03EE" w:rsidP="003F03EE">
      <w:pPr>
        <w:tabs>
          <w:tab w:val="left" w:leader="dot" w:pos="3219"/>
        </w:tabs>
        <w:ind w:left="365"/>
        <w:jc w:val="both"/>
        <w:rPr>
          <w:rFonts w:ascii="Times New Roman" w:hAnsi="Times New Roman" w:cs="Times New Roman"/>
          <w:sz w:val="22"/>
          <w:szCs w:val="22"/>
        </w:rPr>
      </w:pPr>
    </w:p>
    <w:p w14:paraId="4EF7104F" w14:textId="77777777" w:rsidR="003F03EE" w:rsidRPr="00DA5D87" w:rsidRDefault="003F03EE" w:rsidP="003E2829">
      <w:pPr>
        <w:spacing w:line="276" w:lineRule="auto"/>
        <w:ind w:right="2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Araştırmanın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yaklaşık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600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kişinin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katılımıyla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yürütülmesi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yaklaşık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15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dakika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sürmesi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beklenmektedir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süreci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boyunca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sizden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beklenen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yönergelere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dikkatli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şekilde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uymak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ölçekler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üzerinde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alan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soruları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dürüst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şekilde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cevaplamaktır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Hiçbir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sorumluluk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altından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kalmadan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soruların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kısmına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cevap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vermeme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katılmayı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reddetme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araştırmadan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çekilme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hakkına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sahip</w:t>
      </w:r>
      <w:proofErr w:type="spellEnd"/>
      <w:r w:rsidRPr="00DA5D87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olacaksınız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.</w:t>
      </w:r>
    </w:p>
    <w:p w14:paraId="773988DA" w14:textId="77777777" w:rsidR="003F03EE" w:rsidRPr="00DA5D87" w:rsidRDefault="003F03EE" w:rsidP="003E2829">
      <w:pPr>
        <w:pStyle w:val="GvdeMetni"/>
        <w:spacing w:before="11"/>
        <w:ind w:right="2"/>
        <w:rPr>
          <w:rFonts w:cs="Times New Roman"/>
          <w:sz w:val="22"/>
          <w:szCs w:val="22"/>
        </w:rPr>
      </w:pPr>
    </w:p>
    <w:p w14:paraId="75441172" w14:textId="77777777" w:rsidR="003F03EE" w:rsidRPr="00DA5D87" w:rsidRDefault="003F03EE" w:rsidP="003E2829">
      <w:pPr>
        <w:spacing w:line="276" w:lineRule="auto"/>
        <w:ind w:right="2"/>
        <w:jc w:val="both"/>
        <w:rPr>
          <w:rFonts w:ascii="Times New Roman" w:hAnsi="Times New Roman" w:cs="Times New Roman"/>
          <w:i/>
          <w:sz w:val="22"/>
          <w:szCs w:val="22"/>
        </w:rPr>
      </w:pPr>
      <w:r w:rsidRPr="00DA5D87">
        <w:rPr>
          <w:rFonts w:ascii="Times New Roman" w:hAnsi="Times New Roman" w:cs="Times New Roman"/>
          <w:i/>
          <w:sz w:val="22"/>
          <w:szCs w:val="22"/>
        </w:rPr>
        <w:t>‘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Bilgilendirilmiş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Gönüllü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Olur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Formundaki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tüm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açıklamaları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okudum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. Bana,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yukarıda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konusu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amacı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belirtilen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ile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ilgili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yazılı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sözlü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açıklama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aşağıda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adı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belirtilen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araştırmacı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tarafından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yapıldı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Araştırmaya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gönüllü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olarak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katıldığımı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istediğim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zaman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gerekçeli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veya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gerekçesiz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olarak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araştırmadan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ayrılabileceğimi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biliyorum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>.’</w:t>
      </w:r>
    </w:p>
    <w:p w14:paraId="4F5E452A" w14:textId="77777777" w:rsidR="003F03EE" w:rsidRPr="00DA5D87" w:rsidRDefault="003F03EE" w:rsidP="003E2829">
      <w:pPr>
        <w:pStyle w:val="GvdeMetni"/>
        <w:rPr>
          <w:rFonts w:cs="Times New Roman"/>
          <w:i/>
          <w:sz w:val="22"/>
          <w:szCs w:val="22"/>
        </w:rPr>
      </w:pPr>
    </w:p>
    <w:p w14:paraId="6E9034BF" w14:textId="77777777" w:rsidR="003F03EE" w:rsidRPr="00DA5D87" w:rsidRDefault="003F03EE" w:rsidP="003E2829">
      <w:pPr>
        <w:pStyle w:val="GvdeMetni"/>
        <w:ind w:hanging="142"/>
        <w:rPr>
          <w:rFonts w:cs="Times New Roman"/>
          <w:i/>
          <w:sz w:val="22"/>
          <w:szCs w:val="22"/>
        </w:rPr>
      </w:pPr>
    </w:p>
    <w:p w14:paraId="2D447115" w14:textId="77777777" w:rsidR="003F03EE" w:rsidRDefault="003F03EE" w:rsidP="003E2829">
      <w:pPr>
        <w:tabs>
          <w:tab w:val="left" w:pos="5706"/>
        </w:tabs>
        <w:ind w:left="50" w:hanging="142"/>
        <w:jc w:val="center"/>
        <w:rPr>
          <w:b/>
          <w:sz w:val="20"/>
        </w:rPr>
      </w:pPr>
      <w:proofErr w:type="spellStart"/>
      <w:r>
        <w:rPr>
          <w:b/>
          <w:sz w:val="20"/>
        </w:rPr>
        <w:t>Gönüllü</w:t>
      </w:r>
      <w:proofErr w:type="spellEnd"/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Katılımcı</w:t>
      </w:r>
      <w:proofErr w:type="spellEnd"/>
      <w:r>
        <w:rPr>
          <w:b/>
          <w:sz w:val="20"/>
        </w:rPr>
        <w:tab/>
      </w:r>
      <w:proofErr w:type="spellStart"/>
      <w:r>
        <w:rPr>
          <w:b/>
          <w:sz w:val="20"/>
        </w:rPr>
        <w:t>Araştırmacı</w:t>
      </w:r>
      <w:proofErr w:type="spellEnd"/>
    </w:p>
    <w:p w14:paraId="35B30979" w14:textId="77777777" w:rsidR="003F03EE" w:rsidRDefault="003F03EE" w:rsidP="003E2829">
      <w:pPr>
        <w:pStyle w:val="GvdeMetni"/>
        <w:spacing w:before="1"/>
        <w:ind w:hanging="142"/>
        <w:rPr>
          <w:b/>
          <w:sz w:val="27"/>
        </w:rPr>
      </w:pPr>
    </w:p>
    <w:p w14:paraId="307F2E71" w14:textId="77777777" w:rsidR="003F03EE" w:rsidRDefault="003F03EE" w:rsidP="003E2829">
      <w:pPr>
        <w:tabs>
          <w:tab w:val="left" w:pos="5945"/>
        </w:tabs>
        <w:ind w:left="311" w:hanging="142"/>
        <w:jc w:val="center"/>
        <w:rPr>
          <w:b/>
          <w:sz w:val="20"/>
        </w:rPr>
      </w:pPr>
      <w:proofErr w:type="spellStart"/>
      <w:r>
        <w:rPr>
          <w:b/>
          <w:sz w:val="20"/>
        </w:rPr>
        <w:t>İmza</w:t>
      </w:r>
      <w:proofErr w:type="spellEnd"/>
      <w:r>
        <w:rPr>
          <w:b/>
          <w:sz w:val="20"/>
        </w:rPr>
        <w:tab/>
      </w:r>
      <w:proofErr w:type="spellStart"/>
      <w:r>
        <w:rPr>
          <w:b/>
          <w:sz w:val="20"/>
        </w:rPr>
        <w:t>İmza</w:t>
      </w:r>
      <w:proofErr w:type="spellEnd"/>
    </w:p>
    <w:p w14:paraId="52D9FCD8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  <w:sectPr w:rsidR="00AB35F7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22255B18" w14:textId="4B06D701" w:rsidR="00BF48E0" w:rsidRPr="001C41F2" w:rsidRDefault="00F93170" w:rsidP="001C41F2">
      <w:pPr>
        <w:pStyle w:val="GvdeMetni"/>
        <w:spacing w:before="480" w:after="360" w:line="240" w:lineRule="auto"/>
        <w:ind w:firstLine="0"/>
        <w:jc w:val="center"/>
        <w:rPr>
          <w:b/>
          <w:bCs/>
          <w:sz w:val="28"/>
          <w:szCs w:val="28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43744" behindDoc="0" locked="0" layoutInCell="0" allowOverlap="1" wp14:anchorId="2FA19416" wp14:editId="52C54CCC">
                <wp:simplePos x="0" y="0"/>
                <wp:positionH relativeFrom="margin">
                  <wp:posOffset>3361205</wp:posOffset>
                </wp:positionH>
                <wp:positionV relativeFrom="margin">
                  <wp:posOffset>610235</wp:posOffset>
                </wp:positionV>
                <wp:extent cx="2415390" cy="2569193"/>
                <wp:effectExtent l="0" t="635" r="3810" b="3810"/>
                <wp:wrapNone/>
                <wp:docPr id="4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15390" cy="2569193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27DC4403" w14:textId="094ACA22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“Öz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geçmiş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”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tezin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basılı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halinde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mevcut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ına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rağmen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ulusal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merkezine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yüklenecek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dijital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hallerinden</w:t>
                            </w:r>
                            <w:proofErr w:type="spellEnd"/>
                            <w:r w:rsidRPr="00AA6F2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çıkartılması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gerekmektedir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829EF78" w14:textId="77777777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BD4BA45" w14:textId="77777777" w:rsidR="00F93170" w:rsidRPr="008A7F9B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FA9D37" w14:textId="77777777" w:rsidR="00F93170" w:rsidRPr="00AA6F22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19416" id="_x0000_s1031" style="position:absolute;left:0;text-align:left;margin-left:264.65pt;margin-top:48.05pt;width:190.2pt;height:202.3pt;rotation:90;z-index:2517437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" o:allowincell="f" fillcolor="#c00000" stroked="f">
                <v:textbox>
                  <w:txbxContent>
                    <w:p w14:paraId="27DC4403" w14:textId="094ACA22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“Öz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geçmiş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”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tezin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basılı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halinde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mevcut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ına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rağmen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ulusal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merkezine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yüklenecek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dijital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hallerinden</w:t>
                      </w:r>
                      <w:proofErr w:type="spellEnd"/>
                      <w:r w:rsidRPr="00AA6F2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çıkartılması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gerekmektedir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829EF78" w14:textId="77777777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BD4BA45" w14:textId="77777777" w:rsidR="00F93170" w:rsidRPr="008A7F9B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AFA9D37" w14:textId="77777777" w:rsidR="00F93170" w:rsidRPr="00AA6F22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A5D86" w:rsidRPr="001C41F2">
        <w:rPr>
          <w:b/>
          <w:bCs/>
          <w:sz w:val="28"/>
          <w:szCs w:val="28"/>
          <w:lang w:val="tr-TR"/>
        </w:rPr>
        <w:t>ÖZ</w:t>
      </w:r>
      <w:r w:rsidR="00E1738C" w:rsidRPr="001C41F2">
        <w:rPr>
          <w:b/>
          <w:bCs/>
          <w:sz w:val="28"/>
          <w:szCs w:val="28"/>
          <w:lang w:val="tr-TR"/>
        </w:rPr>
        <w:t xml:space="preserve"> </w:t>
      </w:r>
      <w:r w:rsidR="00DA5D86" w:rsidRPr="001C41F2">
        <w:rPr>
          <w:b/>
          <w:bCs/>
          <w:sz w:val="28"/>
          <w:szCs w:val="28"/>
          <w:lang w:val="tr-TR"/>
        </w:rPr>
        <w:t>GEÇMİŞ</w:t>
      </w:r>
      <w:bookmarkEnd w:id="76"/>
    </w:p>
    <w:p w14:paraId="61EFE6CD" w14:textId="49F3484F" w:rsidR="00452EDA" w:rsidRP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>I- Bireysel Bilgiler</w:t>
      </w:r>
    </w:p>
    <w:p w14:paraId="7C34130F" w14:textId="630DC719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Adı-Soyadı</w:t>
      </w:r>
      <w:r>
        <w:rPr>
          <w:rFonts w:eastAsia="Times New Roman" w:cs="Times New Roman"/>
          <w:color w:val="000000"/>
          <w:spacing w:val="4"/>
          <w:lang w:val="tr-TR"/>
        </w:rPr>
        <w:t xml:space="preserve">: </w:t>
      </w:r>
    </w:p>
    <w:p w14:paraId="74CC1291" w14:textId="2DDE7A4E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Doğum yeri ve tarihi Uyruğu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53F14913" w14:textId="09FA4605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Medeni durumu Askerlik durumu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6A8D363E" w14:textId="4AECE488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Yabancı dili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4666C848" w14:textId="1A7908C2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E-posta adresi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77DDC605" w14:textId="1EC2D797" w:rsid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 xml:space="preserve">II- Eğitimi </w:t>
      </w:r>
    </w:p>
    <w:p w14:paraId="45FA5369" w14:textId="2FE1F5B2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(</w:t>
      </w:r>
      <w:r w:rsidR="00E1738C" w:rsidRPr="00732BB9">
        <w:rPr>
          <w:rFonts w:eastAsia="Times New Roman" w:cs="Times New Roman"/>
          <w:color w:val="000000"/>
          <w:spacing w:val="4"/>
          <w:lang w:val="tr-TR"/>
        </w:rPr>
        <w:t>Tarih</w:t>
      </w:r>
      <w:r w:rsidRPr="00732BB9">
        <w:rPr>
          <w:rFonts w:eastAsia="Times New Roman" w:cs="Times New Roman"/>
          <w:color w:val="000000"/>
          <w:spacing w:val="4"/>
          <w:lang w:val="tr-TR"/>
        </w:rPr>
        <w:t xml:space="preserve"> sırasına göre yeniden eskiye doğru)</w:t>
      </w:r>
    </w:p>
    <w:p w14:paraId="1202A95C" w14:textId="663F4FFF" w:rsid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 xml:space="preserve">III- </w:t>
      </w:r>
      <w:proofErr w:type="spellStart"/>
      <w:r w:rsidRPr="00452EDA">
        <w:rPr>
          <w:rFonts w:cs="Times New Roman"/>
          <w:b/>
          <w:bCs/>
          <w:lang w:val="tr-TR"/>
        </w:rPr>
        <w:t>Ünvanları</w:t>
      </w:r>
      <w:proofErr w:type="spellEnd"/>
      <w:r w:rsidRPr="00452EDA">
        <w:rPr>
          <w:rFonts w:cs="Times New Roman"/>
          <w:b/>
          <w:bCs/>
          <w:lang w:val="tr-TR"/>
        </w:rPr>
        <w:t xml:space="preserve"> </w:t>
      </w:r>
    </w:p>
    <w:p w14:paraId="62C6A739" w14:textId="0BA751AB" w:rsidR="00452EDA" w:rsidRPr="00732BB9" w:rsidRDefault="00732BB9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(</w:t>
      </w:r>
      <w:r w:rsidR="00E1738C" w:rsidRPr="00732BB9">
        <w:rPr>
          <w:rFonts w:eastAsia="Times New Roman" w:cs="Times New Roman"/>
          <w:color w:val="000000"/>
          <w:spacing w:val="4"/>
          <w:lang w:val="tr-TR"/>
        </w:rPr>
        <w:t>Tarih</w:t>
      </w:r>
      <w:r w:rsidRPr="00732BB9">
        <w:rPr>
          <w:rFonts w:eastAsia="Times New Roman" w:cs="Times New Roman"/>
          <w:color w:val="000000"/>
          <w:spacing w:val="4"/>
          <w:lang w:val="tr-TR"/>
        </w:rPr>
        <w:t xml:space="preserve"> sırasına göre yeniden eskiye doğru)</w:t>
      </w:r>
    </w:p>
    <w:p w14:paraId="0B27D790" w14:textId="698A586A" w:rsid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>IV- Mesleki Deneyimi</w:t>
      </w:r>
    </w:p>
    <w:p w14:paraId="714AC546" w14:textId="451A58EB" w:rsidR="00452EDA" w:rsidRPr="00732BB9" w:rsidRDefault="00732BB9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(</w:t>
      </w:r>
      <w:r w:rsidR="00E1738C" w:rsidRPr="00732BB9">
        <w:rPr>
          <w:rFonts w:eastAsia="Times New Roman" w:cs="Times New Roman"/>
          <w:color w:val="000000"/>
          <w:spacing w:val="4"/>
          <w:lang w:val="tr-TR"/>
        </w:rPr>
        <w:t>Tarih</w:t>
      </w:r>
      <w:r w:rsidRPr="00732BB9">
        <w:rPr>
          <w:rFonts w:eastAsia="Times New Roman" w:cs="Times New Roman"/>
          <w:color w:val="000000"/>
          <w:spacing w:val="4"/>
          <w:lang w:val="tr-TR"/>
        </w:rPr>
        <w:t xml:space="preserve"> sırasına göre yeniden eskiye doğru)</w:t>
      </w:r>
    </w:p>
    <w:p w14:paraId="07EE672B" w14:textId="1ED1FEA6" w:rsidR="00732BB9" w:rsidRPr="00732BB9" w:rsidRDefault="00452EDA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452EDA">
        <w:rPr>
          <w:rFonts w:cs="Times New Roman"/>
          <w:b/>
          <w:bCs/>
          <w:lang w:val="tr-TR"/>
        </w:rPr>
        <w:t xml:space="preserve">V- Üye Olduğu Bilimsel Kuruluşlar </w:t>
      </w:r>
    </w:p>
    <w:p w14:paraId="2090A38D" w14:textId="77777777" w:rsidR="00452EDA" w:rsidRP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>VI- Bilimsel İlgi Alanları</w:t>
      </w:r>
    </w:p>
    <w:p w14:paraId="74D32C8C" w14:textId="2C94BC1D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Yayınları: (Ulusal ya da uluslararası makale, bildiri, kitap/kitap bölümü vb.)</w:t>
      </w:r>
    </w:p>
    <w:p w14:paraId="75916263" w14:textId="77777777" w:rsidR="00452EDA" w:rsidRPr="00732BB9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732BB9">
        <w:rPr>
          <w:rFonts w:cs="Times New Roman"/>
          <w:b/>
          <w:bCs/>
          <w:lang w:val="tr-TR"/>
        </w:rPr>
        <w:t>VII- Bilimsel Etkinlikleri</w:t>
      </w:r>
    </w:p>
    <w:p w14:paraId="10DB1D1C" w14:textId="77777777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Aldığı burslar</w:t>
      </w:r>
    </w:p>
    <w:p w14:paraId="7966B952" w14:textId="77777777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Ödüller Projeler Patentler</w:t>
      </w:r>
    </w:p>
    <w:p w14:paraId="74E0667D" w14:textId="77777777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Verdiği konferans ya da seminerler Katıldığı paneller (panelist olarak)</w:t>
      </w:r>
    </w:p>
    <w:p w14:paraId="5FC8B23C" w14:textId="77777777" w:rsidR="00452EDA" w:rsidRPr="00732BB9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732BB9">
        <w:rPr>
          <w:rFonts w:cs="Times New Roman"/>
          <w:b/>
          <w:bCs/>
          <w:lang w:val="tr-TR"/>
        </w:rPr>
        <w:t>VIII- Diğer Bilgiler</w:t>
      </w:r>
    </w:p>
    <w:p w14:paraId="5EA89420" w14:textId="77777777" w:rsidR="00452EDA" w:rsidRPr="00732BB9" w:rsidRDefault="00452EDA" w:rsidP="00E1738C">
      <w:pPr>
        <w:pStyle w:val="GvdeMetni"/>
        <w:suppressAutoHyphens/>
        <w:autoSpaceDE w:val="0"/>
        <w:autoSpaceDN w:val="0"/>
        <w:ind w:left="720" w:firstLine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Eğitim programı haricinde aldığı kurslar ve katıldığı eğitim seminerleri Organizasyonunda katkıda bulunduğu bilimsel toplantılar</w:t>
      </w:r>
    </w:p>
    <w:p w14:paraId="5AA1218E" w14:textId="0394224B" w:rsidR="008A7F9B" w:rsidRDefault="00452EDA" w:rsidP="00D840D5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Diğer üyelikleri</w:t>
      </w:r>
    </w:p>
    <w:p w14:paraId="2336ACE9" w14:textId="2652CDE6" w:rsidR="00D840D5" w:rsidRDefault="00D840D5" w:rsidP="00D840D5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0E19831" w14:textId="77777777" w:rsidR="00C70995" w:rsidRDefault="00C70995">
      <w:pPr>
        <w:rPr>
          <w:rFonts w:eastAsia="Times New Roman" w:cs="Times New Roman"/>
          <w:color w:val="000000"/>
          <w:spacing w:val="4"/>
          <w:lang w:val="tr-TR"/>
        </w:rPr>
        <w:sectPr w:rsidR="00C70995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7F851C4E" w14:textId="387AFA50" w:rsidR="008A7F9B" w:rsidRDefault="008A7F9B">
      <w:pPr>
        <w:rPr>
          <w:rFonts w:ascii="Times New Roman" w:eastAsia="Times New Roman" w:hAnsi="Times New Roman" w:cs="Times New Roman"/>
          <w:color w:val="000000"/>
          <w:spacing w:val="4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35552" behindDoc="0" locked="0" layoutInCell="0" allowOverlap="1" wp14:anchorId="43A3BDAE" wp14:editId="29DCD6D3">
                <wp:simplePos x="0" y="0"/>
                <wp:positionH relativeFrom="page">
                  <wp:align>center</wp:align>
                </wp:positionH>
                <wp:positionV relativeFrom="margin">
                  <wp:posOffset>1054853</wp:posOffset>
                </wp:positionV>
                <wp:extent cx="1332865" cy="5429578"/>
                <wp:effectExtent l="9208" t="0" r="0" b="0"/>
                <wp:wrapNone/>
                <wp:docPr id="15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32865" cy="542957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4F97AD1F" w14:textId="3C811757" w:rsidR="00553A9F" w:rsidRDefault="00D038F2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77" w:name="_Hlk71284776"/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asım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aşamasında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ezin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77"/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sonunda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iki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boş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olmalıdır</w:t>
                            </w:r>
                            <w:proofErr w:type="spellEnd"/>
                            <w:r w:rsidR="00553A9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5037FA1" w14:textId="1DC83558" w:rsidR="00C70995" w:rsidRDefault="00C70995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sayfalara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numarası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verilmeyecektir</w:t>
                            </w:r>
                            <w:proofErr w:type="spellEnd"/>
                          </w:p>
                          <w:p w14:paraId="1737D68C" w14:textId="77777777" w:rsidR="00553A9F" w:rsidRDefault="00553A9F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E15E2D7" w14:textId="32FB4852" w:rsidR="00553A9F" w:rsidRPr="008A7F9B" w:rsidRDefault="00553A9F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3BDAE" id="_x0000_s1032" style="position:absolute;margin-left:0;margin-top:83.05pt;width:104.95pt;height:427.55pt;rotation:90;z-index:251735552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" o:allowincell="f" fillcolor="#c00000" stroked="f">
                <v:textbox>
                  <w:txbxContent>
                    <w:p w14:paraId="4F97AD1F" w14:textId="3C811757" w:rsidR="00553A9F" w:rsidRDefault="00D038F2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78" w:name="_Hlk71284776"/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asım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aşamasında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ezin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bookmarkEnd w:id="78"/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sonunda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iki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boş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olmalıdır</w:t>
                      </w:r>
                      <w:proofErr w:type="spellEnd"/>
                      <w:r w:rsidR="00553A9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05037FA1" w14:textId="1DC83558" w:rsidR="00C70995" w:rsidRDefault="00C70995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sayfalara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numarası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verilmeyecektir</w:t>
                      </w:r>
                      <w:proofErr w:type="spellEnd"/>
                    </w:p>
                    <w:p w14:paraId="1737D68C" w14:textId="77777777" w:rsidR="00553A9F" w:rsidRDefault="00553A9F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E15E2D7" w14:textId="32FB4852" w:rsidR="00553A9F" w:rsidRPr="008A7F9B" w:rsidRDefault="00553A9F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>
        <w:rPr>
          <w:rFonts w:eastAsia="Times New Roman" w:cs="Times New Roman"/>
          <w:color w:val="000000"/>
          <w:spacing w:val="4"/>
          <w:lang w:val="tr-TR"/>
        </w:rPr>
        <w:br w:type="page"/>
      </w:r>
    </w:p>
    <w:p w14:paraId="55528391" w14:textId="14472847" w:rsidR="008A7F9B" w:rsidRDefault="008A7F9B">
      <w:pPr>
        <w:rPr>
          <w:rFonts w:ascii="Times New Roman" w:eastAsia="Times New Roman" w:hAnsi="Times New Roman" w:cs="Times New Roman"/>
          <w:color w:val="000000"/>
          <w:spacing w:val="4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37600" behindDoc="0" locked="0" layoutInCell="0" allowOverlap="1" wp14:anchorId="08E0E7AA" wp14:editId="5E4E104F">
                <wp:simplePos x="0" y="0"/>
                <wp:positionH relativeFrom="page">
                  <wp:align>center</wp:align>
                </wp:positionH>
                <wp:positionV relativeFrom="margin">
                  <wp:posOffset>1028674</wp:posOffset>
                </wp:positionV>
                <wp:extent cx="1332865" cy="5429578"/>
                <wp:effectExtent l="9208" t="0" r="0" b="0"/>
                <wp:wrapNone/>
                <wp:docPr id="33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32865" cy="542957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45F1B274" w14:textId="35F3F9F6" w:rsidR="00C70995" w:rsidRPr="00C70995" w:rsidRDefault="00D038F2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Basım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aşamasında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tezin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sonunda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iki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boş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olmalıdır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457EE12" w14:textId="77777777" w:rsidR="00C70995" w:rsidRPr="00C70995" w:rsidRDefault="00C70995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sayfalara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numarası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verilmeyecektir</w:t>
                            </w:r>
                            <w:proofErr w:type="spellEnd"/>
                          </w:p>
                          <w:p w14:paraId="1C5511E4" w14:textId="77777777" w:rsidR="00C70995" w:rsidRPr="00C70995" w:rsidRDefault="00C70995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D9E0587" w14:textId="069C1A25" w:rsidR="00553A9F" w:rsidRPr="008A7F9B" w:rsidRDefault="00C70995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0E7AA" id="_x0000_s1033" style="position:absolute;margin-left:0;margin-top:81pt;width:104.95pt;height:427.55pt;rotation:90;z-index:251737600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" o:allowincell="f" fillcolor="#c00000" stroked="f">
                <v:textbox>
                  <w:txbxContent>
                    <w:p w14:paraId="45F1B274" w14:textId="35F3F9F6" w:rsidR="00C70995" w:rsidRPr="00C70995" w:rsidRDefault="00D038F2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Basım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aşamasında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tezin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sonunda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iki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boş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olmalıdır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6457EE12" w14:textId="77777777" w:rsidR="00C70995" w:rsidRPr="00C70995" w:rsidRDefault="00C70995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sayfalara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numarası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verilmeyecektir</w:t>
                      </w:r>
                      <w:proofErr w:type="spellEnd"/>
                    </w:p>
                    <w:p w14:paraId="1C5511E4" w14:textId="77777777" w:rsidR="00C70995" w:rsidRPr="00C70995" w:rsidRDefault="00C70995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D9E0587" w14:textId="069C1A25" w:rsidR="00553A9F" w:rsidRPr="008A7F9B" w:rsidRDefault="00C70995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sectPr w:rsidR="008A7F9B" w:rsidSect="00637957">
      <w:footerReference w:type="default" r:id="rId29"/>
      <w:pgSz w:w="11910" w:h="16840"/>
      <w:pgMar w:top="1701" w:right="1418" w:bottom="1418" w:left="1985" w:header="0" w:footer="2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921DB" w14:textId="77777777" w:rsidR="00755D4A" w:rsidRDefault="00755D4A" w:rsidP="00777745">
      <w:r>
        <w:separator/>
      </w:r>
    </w:p>
  </w:endnote>
  <w:endnote w:type="continuationSeparator" w:id="0">
    <w:p w14:paraId="31EE578D" w14:textId="77777777" w:rsidR="00755D4A" w:rsidRDefault="00755D4A" w:rsidP="00777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594ED" w14:textId="197D14FC" w:rsidR="00553A9F" w:rsidRDefault="00553A9F">
    <w:pPr>
      <w:pStyle w:val="AltBilgi"/>
      <w:jc w:val="center"/>
    </w:pPr>
  </w:p>
  <w:p w14:paraId="1750EC0A" w14:textId="77777777" w:rsidR="00553A9F" w:rsidRDefault="00553A9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25CAF" w14:textId="2BABD4B0" w:rsidR="00553A9F" w:rsidRDefault="00553A9F">
    <w:pPr>
      <w:pStyle w:val="AltBilgi"/>
      <w:jc w:val="center"/>
    </w:pPr>
  </w:p>
  <w:p w14:paraId="0E0A81F7" w14:textId="77777777" w:rsidR="00553A9F" w:rsidRDefault="00553A9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A8DEE" w14:textId="530B0F72" w:rsidR="00553A9F" w:rsidRDefault="00553A9F">
    <w:pPr>
      <w:pStyle w:val="AltBilgi"/>
      <w:jc w:val="center"/>
    </w:pPr>
  </w:p>
  <w:p w14:paraId="5F33DDC8" w14:textId="77777777" w:rsidR="00553A9F" w:rsidRDefault="00553A9F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5977886"/>
      <w:docPartObj>
        <w:docPartGallery w:val="Page Numbers (Bottom of Page)"/>
        <w:docPartUnique/>
      </w:docPartObj>
    </w:sdtPr>
    <w:sdtContent>
      <w:p w14:paraId="3FB39728" w14:textId="7FB0C19C" w:rsidR="00553A9F" w:rsidRDefault="00553A9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349" w:rsidRPr="00CE6349">
          <w:rPr>
            <w:noProof/>
            <w:lang w:val="tr-TR"/>
          </w:rPr>
          <w:t>v</w:t>
        </w:r>
        <w:r>
          <w:fldChar w:fldCharType="end"/>
        </w:r>
      </w:p>
    </w:sdtContent>
  </w:sdt>
  <w:p w14:paraId="67BAAA74" w14:textId="77777777" w:rsidR="00553A9F" w:rsidRDefault="00553A9F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6870340"/>
      <w:docPartObj>
        <w:docPartGallery w:val="Page Numbers (Bottom of Page)"/>
        <w:docPartUnique/>
      </w:docPartObj>
    </w:sdtPr>
    <w:sdtContent>
      <w:p w14:paraId="2C209061" w14:textId="17F68FB3" w:rsidR="00553A9F" w:rsidRDefault="00553A9F">
        <w:pPr>
          <w:pStyle w:val="AltBilgi"/>
          <w:jc w:val="center"/>
        </w:pPr>
        <w:r w:rsidRPr="00637957">
          <w:rPr>
            <w:rFonts w:ascii="Times New Roman" w:hAnsi="Times New Roman" w:cs="Times New Roman"/>
          </w:rPr>
          <w:fldChar w:fldCharType="begin"/>
        </w:r>
        <w:r w:rsidRPr="00637957">
          <w:rPr>
            <w:rFonts w:ascii="Times New Roman" w:hAnsi="Times New Roman" w:cs="Times New Roman"/>
          </w:rPr>
          <w:instrText>PAGE   \* MERGEFORMAT</w:instrText>
        </w:r>
        <w:r w:rsidRPr="00637957">
          <w:rPr>
            <w:rFonts w:ascii="Times New Roman" w:hAnsi="Times New Roman" w:cs="Times New Roman"/>
          </w:rPr>
          <w:fldChar w:fldCharType="separate"/>
        </w:r>
        <w:r w:rsidR="00CE6349" w:rsidRPr="00CE6349">
          <w:rPr>
            <w:rFonts w:ascii="Times New Roman" w:hAnsi="Times New Roman" w:cs="Times New Roman"/>
            <w:noProof/>
            <w:lang w:val="tr-TR"/>
          </w:rPr>
          <w:t>ix</w:t>
        </w:r>
        <w:r w:rsidRPr="00637957">
          <w:rPr>
            <w:rFonts w:ascii="Times New Roman" w:hAnsi="Times New Roman" w:cs="Times New Roman"/>
          </w:rPr>
          <w:fldChar w:fldCharType="end"/>
        </w:r>
      </w:p>
    </w:sdtContent>
  </w:sdt>
  <w:p w14:paraId="784FA463" w14:textId="77777777" w:rsidR="00553A9F" w:rsidRDefault="00553A9F">
    <w:pPr>
      <w:pStyle w:val="AltBilgi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9577D" w14:textId="0922CF9A" w:rsidR="00C70995" w:rsidRDefault="00C70995">
    <w:pPr>
      <w:pStyle w:val="AltBilgi"/>
      <w:jc w:val="center"/>
    </w:pPr>
  </w:p>
  <w:p w14:paraId="269E13B4" w14:textId="77777777" w:rsidR="00C70995" w:rsidRDefault="00C709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03A77" w14:textId="77777777" w:rsidR="00755D4A" w:rsidRDefault="00755D4A" w:rsidP="00777745">
      <w:r>
        <w:separator/>
      </w:r>
    </w:p>
  </w:footnote>
  <w:footnote w:type="continuationSeparator" w:id="0">
    <w:p w14:paraId="6C7A7DDD" w14:textId="77777777" w:rsidR="00755D4A" w:rsidRDefault="00755D4A" w:rsidP="00777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6049B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E82E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D814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FB8FA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06BD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4E7C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F829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76D2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C2D8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C6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921AD0"/>
    <w:multiLevelType w:val="hybridMultilevel"/>
    <w:tmpl w:val="04D49FFA"/>
    <w:lvl w:ilvl="0" w:tplc="041F000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8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0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27" w:hanging="360"/>
      </w:pPr>
      <w:rPr>
        <w:rFonts w:ascii="Wingdings" w:hAnsi="Wingdings" w:hint="default"/>
      </w:rPr>
    </w:lvl>
  </w:abstractNum>
  <w:abstractNum w:abstractNumId="11" w15:restartNumberingAfterBreak="0">
    <w:nsid w:val="15D24349"/>
    <w:multiLevelType w:val="hybridMultilevel"/>
    <w:tmpl w:val="92262F6E"/>
    <w:lvl w:ilvl="0" w:tplc="061814BE">
      <w:start w:val="1"/>
      <w:numFmt w:val="lowerLetter"/>
      <w:lvlText w:val="%1)"/>
      <w:lvlJc w:val="left"/>
      <w:pPr>
        <w:ind w:left="1762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482" w:hanging="360"/>
      </w:pPr>
    </w:lvl>
    <w:lvl w:ilvl="2" w:tplc="041F001B" w:tentative="1">
      <w:start w:val="1"/>
      <w:numFmt w:val="lowerRoman"/>
      <w:lvlText w:val="%3."/>
      <w:lvlJc w:val="right"/>
      <w:pPr>
        <w:ind w:left="3202" w:hanging="180"/>
      </w:pPr>
    </w:lvl>
    <w:lvl w:ilvl="3" w:tplc="041F000F" w:tentative="1">
      <w:start w:val="1"/>
      <w:numFmt w:val="decimal"/>
      <w:lvlText w:val="%4."/>
      <w:lvlJc w:val="left"/>
      <w:pPr>
        <w:ind w:left="3922" w:hanging="360"/>
      </w:pPr>
    </w:lvl>
    <w:lvl w:ilvl="4" w:tplc="041F0019" w:tentative="1">
      <w:start w:val="1"/>
      <w:numFmt w:val="lowerLetter"/>
      <w:lvlText w:val="%5."/>
      <w:lvlJc w:val="left"/>
      <w:pPr>
        <w:ind w:left="4642" w:hanging="360"/>
      </w:pPr>
    </w:lvl>
    <w:lvl w:ilvl="5" w:tplc="041F001B" w:tentative="1">
      <w:start w:val="1"/>
      <w:numFmt w:val="lowerRoman"/>
      <w:lvlText w:val="%6."/>
      <w:lvlJc w:val="right"/>
      <w:pPr>
        <w:ind w:left="5362" w:hanging="180"/>
      </w:pPr>
    </w:lvl>
    <w:lvl w:ilvl="6" w:tplc="041F000F" w:tentative="1">
      <w:start w:val="1"/>
      <w:numFmt w:val="decimal"/>
      <w:lvlText w:val="%7."/>
      <w:lvlJc w:val="left"/>
      <w:pPr>
        <w:ind w:left="6082" w:hanging="360"/>
      </w:pPr>
    </w:lvl>
    <w:lvl w:ilvl="7" w:tplc="041F0019" w:tentative="1">
      <w:start w:val="1"/>
      <w:numFmt w:val="lowerLetter"/>
      <w:lvlText w:val="%8."/>
      <w:lvlJc w:val="left"/>
      <w:pPr>
        <w:ind w:left="6802" w:hanging="360"/>
      </w:pPr>
    </w:lvl>
    <w:lvl w:ilvl="8" w:tplc="041F001B" w:tentative="1">
      <w:start w:val="1"/>
      <w:numFmt w:val="lowerRoman"/>
      <w:lvlText w:val="%9."/>
      <w:lvlJc w:val="right"/>
      <w:pPr>
        <w:ind w:left="7522" w:hanging="180"/>
      </w:pPr>
    </w:lvl>
  </w:abstractNum>
  <w:abstractNum w:abstractNumId="12" w15:restartNumberingAfterBreak="0">
    <w:nsid w:val="195C1664"/>
    <w:multiLevelType w:val="hybridMultilevel"/>
    <w:tmpl w:val="374AA4D2"/>
    <w:lvl w:ilvl="0" w:tplc="A6C6A044">
      <w:numFmt w:val="bullet"/>
      <w:lvlText w:val="•"/>
      <w:lvlJc w:val="left"/>
      <w:pPr>
        <w:ind w:left="1610" w:hanging="360"/>
      </w:pPr>
      <w:rPr>
        <w:rFonts w:ascii="Arial" w:eastAsia="Arial" w:hAnsi="Arial" w:cs="Arial" w:hint="default"/>
        <w:color w:val="000000"/>
      </w:rPr>
    </w:lvl>
    <w:lvl w:ilvl="1" w:tplc="041F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13" w15:restartNumberingAfterBreak="0">
    <w:nsid w:val="1D7F4F83"/>
    <w:multiLevelType w:val="hybridMultilevel"/>
    <w:tmpl w:val="F658178C"/>
    <w:lvl w:ilvl="0" w:tplc="D25CC786">
      <w:start w:val="1"/>
      <w:numFmt w:val="lowerLetter"/>
      <w:lvlText w:val="%1)"/>
      <w:lvlJc w:val="left"/>
      <w:pPr>
        <w:ind w:left="1762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2482" w:hanging="360"/>
      </w:pPr>
    </w:lvl>
    <w:lvl w:ilvl="2" w:tplc="041F001B" w:tentative="1">
      <w:start w:val="1"/>
      <w:numFmt w:val="lowerRoman"/>
      <w:lvlText w:val="%3."/>
      <w:lvlJc w:val="right"/>
      <w:pPr>
        <w:ind w:left="3202" w:hanging="180"/>
      </w:pPr>
    </w:lvl>
    <w:lvl w:ilvl="3" w:tplc="041F000F" w:tentative="1">
      <w:start w:val="1"/>
      <w:numFmt w:val="decimal"/>
      <w:lvlText w:val="%4."/>
      <w:lvlJc w:val="left"/>
      <w:pPr>
        <w:ind w:left="3922" w:hanging="360"/>
      </w:pPr>
    </w:lvl>
    <w:lvl w:ilvl="4" w:tplc="041F0019" w:tentative="1">
      <w:start w:val="1"/>
      <w:numFmt w:val="lowerLetter"/>
      <w:lvlText w:val="%5."/>
      <w:lvlJc w:val="left"/>
      <w:pPr>
        <w:ind w:left="4642" w:hanging="360"/>
      </w:pPr>
    </w:lvl>
    <w:lvl w:ilvl="5" w:tplc="041F001B" w:tentative="1">
      <w:start w:val="1"/>
      <w:numFmt w:val="lowerRoman"/>
      <w:lvlText w:val="%6."/>
      <w:lvlJc w:val="right"/>
      <w:pPr>
        <w:ind w:left="5362" w:hanging="180"/>
      </w:pPr>
    </w:lvl>
    <w:lvl w:ilvl="6" w:tplc="041F000F" w:tentative="1">
      <w:start w:val="1"/>
      <w:numFmt w:val="decimal"/>
      <w:lvlText w:val="%7."/>
      <w:lvlJc w:val="left"/>
      <w:pPr>
        <w:ind w:left="6082" w:hanging="360"/>
      </w:pPr>
    </w:lvl>
    <w:lvl w:ilvl="7" w:tplc="041F0019" w:tentative="1">
      <w:start w:val="1"/>
      <w:numFmt w:val="lowerLetter"/>
      <w:lvlText w:val="%8."/>
      <w:lvlJc w:val="left"/>
      <w:pPr>
        <w:ind w:left="6802" w:hanging="360"/>
      </w:pPr>
    </w:lvl>
    <w:lvl w:ilvl="8" w:tplc="041F001B" w:tentative="1">
      <w:start w:val="1"/>
      <w:numFmt w:val="lowerRoman"/>
      <w:lvlText w:val="%9."/>
      <w:lvlJc w:val="right"/>
      <w:pPr>
        <w:ind w:left="7522" w:hanging="180"/>
      </w:pPr>
    </w:lvl>
  </w:abstractNum>
  <w:abstractNum w:abstractNumId="14" w15:restartNumberingAfterBreak="0">
    <w:nsid w:val="24E80DE2"/>
    <w:multiLevelType w:val="hybridMultilevel"/>
    <w:tmpl w:val="F50C5238"/>
    <w:lvl w:ilvl="0" w:tplc="20642460">
      <w:start w:val="1"/>
      <w:numFmt w:val="lowerLetter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27534731"/>
    <w:multiLevelType w:val="hybridMultilevel"/>
    <w:tmpl w:val="F1B8D104"/>
    <w:lvl w:ilvl="0" w:tplc="041F0017">
      <w:start w:val="1"/>
      <w:numFmt w:val="lowerLetter"/>
      <w:lvlText w:val="%1)"/>
      <w:lvlJc w:val="left"/>
      <w:pPr>
        <w:ind w:left="2122" w:hanging="360"/>
      </w:pPr>
    </w:lvl>
    <w:lvl w:ilvl="1" w:tplc="041F0019" w:tentative="1">
      <w:start w:val="1"/>
      <w:numFmt w:val="lowerLetter"/>
      <w:lvlText w:val="%2."/>
      <w:lvlJc w:val="left"/>
      <w:pPr>
        <w:ind w:left="2842" w:hanging="360"/>
      </w:pPr>
    </w:lvl>
    <w:lvl w:ilvl="2" w:tplc="041F001B" w:tentative="1">
      <w:start w:val="1"/>
      <w:numFmt w:val="lowerRoman"/>
      <w:lvlText w:val="%3."/>
      <w:lvlJc w:val="right"/>
      <w:pPr>
        <w:ind w:left="3562" w:hanging="180"/>
      </w:pPr>
    </w:lvl>
    <w:lvl w:ilvl="3" w:tplc="041F000F" w:tentative="1">
      <w:start w:val="1"/>
      <w:numFmt w:val="decimal"/>
      <w:lvlText w:val="%4."/>
      <w:lvlJc w:val="left"/>
      <w:pPr>
        <w:ind w:left="4282" w:hanging="360"/>
      </w:pPr>
    </w:lvl>
    <w:lvl w:ilvl="4" w:tplc="041F0019" w:tentative="1">
      <w:start w:val="1"/>
      <w:numFmt w:val="lowerLetter"/>
      <w:lvlText w:val="%5."/>
      <w:lvlJc w:val="left"/>
      <w:pPr>
        <w:ind w:left="5002" w:hanging="360"/>
      </w:pPr>
    </w:lvl>
    <w:lvl w:ilvl="5" w:tplc="041F001B" w:tentative="1">
      <w:start w:val="1"/>
      <w:numFmt w:val="lowerRoman"/>
      <w:lvlText w:val="%6."/>
      <w:lvlJc w:val="right"/>
      <w:pPr>
        <w:ind w:left="5722" w:hanging="180"/>
      </w:pPr>
    </w:lvl>
    <w:lvl w:ilvl="6" w:tplc="041F000F" w:tentative="1">
      <w:start w:val="1"/>
      <w:numFmt w:val="decimal"/>
      <w:lvlText w:val="%7."/>
      <w:lvlJc w:val="left"/>
      <w:pPr>
        <w:ind w:left="6442" w:hanging="360"/>
      </w:pPr>
    </w:lvl>
    <w:lvl w:ilvl="7" w:tplc="041F0019" w:tentative="1">
      <w:start w:val="1"/>
      <w:numFmt w:val="lowerLetter"/>
      <w:lvlText w:val="%8."/>
      <w:lvlJc w:val="left"/>
      <w:pPr>
        <w:ind w:left="7162" w:hanging="360"/>
      </w:pPr>
    </w:lvl>
    <w:lvl w:ilvl="8" w:tplc="041F001B" w:tentative="1">
      <w:start w:val="1"/>
      <w:numFmt w:val="lowerRoman"/>
      <w:lvlText w:val="%9."/>
      <w:lvlJc w:val="right"/>
      <w:pPr>
        <w:ind w:left="7882" w:hanging="180"/>
      </w:pPr>
    </w:lvl>
  </w:abstractNum>
  <w:abstractNum w:abstractNumId="16" w15:restartNumberingAfterBreak="0">
    <w:nsid w:val="2B7A1D50"/>
    <w:multiLevelType w:val="hybridMultilevel"/>
    <w:tmpl w:val="5E5C5788"/>
    <w:lvl w:ilvl="0" w:tplc="041F000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6" w:hanging="360"/>
      </w:pPr>
      <w:rPr>
        <w:rFonts w:ascii="Wingdings" w:hAnsi="Wingdings" w:hint="default"/>
      </w:rPr>
    </w:lvl>
  </w:abstractNum>
  <w:abstractNum w:abstractNumId="17" w15:restartNumberingAfterBreak="0">
    <w:nsid w:val="3D650BD3"/>
    <w:multiLevelType w:val="hybridMultilevel"/>
    <w:tmpl w:val="A9BC0864"/>
    <w:lvl w:ilvl="0" w:tplc="A6C6A044">
      <w:numFmt w:val="bullet"/>
      <w:lvlText w:val="•"/>
      <w:lvlJc w:val="left"/>
      <w:pPr>
        <w:ind w:left="2744" w:hanging="360"/>
      </w:pPr>
      <w:rPr>
        <w:rFonts w:ascii="Arial" w:eastAsia="Arial" w:hAnsi="Arial" w:cs="Arial" w:hint="default"/>
        <w:color w:val="000000"/>
      </w:rPr>
    </w:lvl>
    <w:lvl w:ilvl="1" w:tplc="041F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418D7EC7"/>
    <w:multiLevelType w:val="hybridMultilevel"/>
    <w:tmpl w:val="F66A046C"/>
    <w:lvl w:ilvl="0" w:tplc="041F0017">
      <w:start w:val="1"/>
      <w:numFmt w:val="lowerLetter"/>
      <w:lvlText w:val="%1)"/>
      <w:lvlJc w:val="left"/>
      <w:pPr>
        <w:ind w:left="1747" w:hanging="360"/>
      </w:pPr>
    </w:lvl>
    <w:lvl w:ilvl="1" w:tplc="041F0019" w:tentative="1">
      <w:start w:val="1"/>
      <w:numFmt w:val="lowerLetter"/>
      <w:lvlText w:val="%2."/>
      <w:lvlJc w:val="left"/>
      <w:pPr>
        <w:ind w:left="2467" w:hanging="360"/>
      </w:pPr>
    </w:lvl>
    <w:lvl w:ilvl="2" w:tplc="041F001B" w:tentative="1">
      <w:start w:val="1"/>
      <w:numFmt w:val="lowerRoman"/>
      <w:lvlText w:val="%3."/>
      <w:lvlJc w:val="right"/>
      <w:pPr>
        <w:ind w:left="3187" w:hanging="180"/>
      </w:pPr>
    </w:lvl>
    <w:lvl w:ilvl="3" w:tplc="041F000F" w:tentative="1">
      <w:start w:val="1"/>
      <w:numFmt w:val="decimal"/>
      <w:lvlText w:val="%4."/>
      <w:lvlJc w:val="left"/>
      <w:pPr>
        <w:ind w:left="3907" w:hanging="360"/>
      </w:pPr>
    </w:lvl>
    <w:lvl w:ilvl="4" w:tplc="041F0019" w:tentative="1">
      <w:start w:val="1"/>
      <w:numFmt w:val="lowerLetter"/>
      <w:lvlText w:val="%5."/>
      <w:lvlJc w:val="left"/>
      <w:pPr>
        <w:ind w:left="4627" w:hanging="360"/>
      </w:pPr>
    </w:lvl>
    <w:lvl w:ilvl="5" w:tplc="041F001B" w:tentative="1">
      <w:start w:val="1"/>
      <w:numFmt w:val="lowerRoman"/>
      <w:lvlText w:val="%6."/>
      <w:lvlJc w:val="right"/>
      <w:pPr>
        <w:ind w:left="5347" w:hanging="180"/>
      </w:pPr>
    </w:lvl>
    <w:lvl w:ilvl="6" w:tplc="041F000F" w:tentative="1">
      <w:start w:val="1"/>
      <w:numFmt w:val="decimal"/>
      <w:lvlText w:val="%7."/>
      <w:lvlJc w:val="left"/>
      <w:pPr>
        <w:ind w:left="6067" w:hanging="360"/>
      </w:pPr>
    </w:lvl>
    <w:lvl w:ilvl="7" w:tplc="041F0019" w:tentative="1">
      <w:start w:val="1"/>
      <w:numFmt w:val="lowerLetter"/>
      <w:lvlText w:val="%8."/>
      <w:lvlJc w:val="left"/>
      <w:pPr>
        <w:ind w:left="6787" w:hanging="360"/>
      </w:pPr>
    </w:lvl>
    <w:lvl w:ilvl="8" w:tplc="041F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19" w15:restartNumberingAfterBreak="0">
    <w:nsid w:val="47EF6CB8"/>
    <w:multiLevelType w:val="hybridMultilevel"/>
    <w:tmpl w:val="A1002920"/>
    <w:lvl w:ilvl="0" w:tplc="29C279CE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  <w:bCs w:val="0"/>
        <w:strike w:val="0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51D8115A"/>
    <w:multiLevelType w:val="hybridMultilevel"/>
    <w:tmpl w:val="D1F2DF66"/>
    <w:lvl w:ilvl="0" w:tplc="A6C6A044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color w:val="000000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3F303C"/>
    <w:multiLevelType w:val="hybridMultilevel"/>
    <w:tmpl w:val="2480B0F0"/>
    <w:lvl w:ilvl="0" w:tplc="1B9C6EDA">
      <w:start w:val="1"/>
      <w:numFmt w:val="decimal"/>
      <w:lvlText w:val="%1."/>
      <w:lvlJc w:val="left"/>
      <w:pPr>
        <w:ind w:left="933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3" w:hanging="360"/>
      </w:pPr>
    </w:lvl>
    <w:lvl w:ilvl="2" w:tplc="041F001B" w:tentative="1">
      <w:start w:val="1"/>
      <w:numFmt w:val="lowerRoman"/>
      <w:lvlText w:val="%3."/>
      <w:lvlJc w:val="right"/>
      <w:pPr>
        <w:ind w:left="2373" w:hanging="180"/>
      </w:pPr>
    </w:lvl>
    <w:lvl w:ilvl="3" w:tplc="041F000F" w:tentative="1">
      <w:start w:val="1"/>
      <w:numFmt w:val="decimal"/>
      <w:lvlText w:val="%4."/>
      <w:lvlJc w:val="left"/>
      <w:pPr>
        <w:ind w:left="3093" w:hanging="360"/>
      </w:pPr>
    </w:lvl>
    <w:lvl w:ilvl="4" w:tplc="041F0019" w:tentative="1">
      <w:start w:val="1"/>
      <w:numFmt w:val="lowerLetter"/>
      <w:lvlText w:val="%5."/>
      <w:lvlJc w:val="left"/>
      <w:pPr>
        <w:ind w:left="3813" w:hanging="360"/>
      </w:pPr>
    </w:lvl>
    <w:lvl w:ilvl="5" w:tplc="041F001B" w:tentative="1">
      <w:start w:val="1"/>
      <w:numFmt w:val="lowerRoman"/>
      <w:lvlText w:val="%6."/>
      <w:lvlJc w:val="right"/>
      <w:pPr>
        <w:ind w:left="4533" w:hanging="180"/>
      </w:pPr>
    </w:lvl>
    <w:lvl w:ilvl="6" w:tplc="041F000F" w:tentative="1">
      <w:start w:val="1"/>
      <w:numFmt w:val="decimal"/>
      <w:lvlText w:val="%7."/>
      <w:lvlJc w:val="left"/>
      <w:pPr>
        <w:ind w:left="5253" w:hanging="360"/>
      </w:pPr>
    </w:lvl>
    <w:lvl w:ilvl="7" w:tplc="041F0019" w:tentative="1">
      <w:start w:val="1"/>
      <w:numFmt w:val="lowerLetter"/>
      <w:lvlText w:val="%8."/>
      <w:lvlJc w:val="left"/>
      <w:pPr>
        <w:ind w:left="5973" w:hanging="360"/>
      </w:pPr>
    </w:lvl>
    <w:lvl w:ilvl="8" w:tplc="041F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2" w15:restartNumberingAfterBreak="0">
    <w:nsid w:val="653C6C5E"/>
    <w:multiLevelType w:val="hybridMultilevel"/>
    <w:tmpl w:val="5090005C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7FE430B"/>
    <w:multiLevelType w:val="hybridMultilevel"/>
    <w:tmpl w:val="91C4B2EE"/>
    <w:lvl w:ilvl="0" w:tplc="CCD830F0">
      <w:start w:val="4"/>
      <w:numFmt w:val="decimal"/>
      <w:lvlText w:val="%1-"/>
      <w:lvlJc w:val="left"/>
      <w:pPr>
        <w:ind w:left="30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tr-TR" w:bidi="tr-TR"/>
      </w:rPr>
    </w:lvl>
    <w:lvl w:ilvl="1" w:tplc="C4185BE0">
      <w:numFmt w:val="bullet"/>
      <w:lvlText w:val="•"/>
      <w:lvlJc w:val="left"/>
      <w:pPr>
        <w:ind w:left="1284" w:hanging="281"/>
      </w:pPr>
      <w:rPr>
        <w:rFonts w:hint="default"/>
        <w:lang w:val="tr-TR" w:eastAsia="tr-TR" w:bidi="tr-TR"/>
      </w:rPr>
    </w:lvl>
    <w:lvl w:ilvl="2" w:tplc="FA342E2C">
      <w:numFmt w:val="bullet"/>
      <w:lvlText w:val="•"/>
      <w:lvlJc w:val="left"/>
      <w:pPr>
        <w:ind w:left="2269" w:hanging="281"/>
      </w:pPr>
      <w:rPr>
        <w:rFonts w:hint="default"/>
        <w:lang w:val="tr-TR" w:eastAsia="tr-TR" w:bidi="tr-TR"/>
      </w:rPr>
    </w:lvl>
    <w:lvl w:ilvl="3" w:tplc="94340ABE">
      <w:numFmt w:val="bullet"/>
      <w:lvlText w:val="•"/>
      <w:lvlJc w:val="left"/>
      <w:pPr>
        <w:ind w:left="3253" w:hanging="281"/>
      </w:pPr>
      <w:rPr>
        <w:rFonts w:hint="default"/>
        <w:lang w:val="tr-TR" w:eastAsia="tr-TR" w:bidi="tr-TR"/>
      </w:rPr>
    </w:lvl>
    <w:lvl w:ilvl="4" w:tplc="7C80AFF4">
      <w:numFmt w:val="bullet"/>
      <w:lvlText w:val="•"/>
      <w:lvlJc w:val="left"/>
      <w:pPr>
        <w:ind w:left="4238" w:hanging="281"/>
      </w:pPr>
      <w:rPr>
        <w:rFonts w:hint="default"/>
        <w:lang w:val="tr-TR" w:eastAsia="tr-TR" w:bidi="tr-TR"/>
      </w:rPr>
    </w:lvl>
    <w:lvl w:ilvl="5" w:tplc="C9DEFBFC">
      <w:numFmt w:val="bullet"/>
      <w:lvlText w:val="•"/>
      <w:lvlJc w:val="left"/>
      <w:pPr>
        <w:ind w:left="5223" w:hanging="281"/>
      </w:pPr>
      <w:rPr>
        <w:rFonts w:hint="default"/>
        <w:lang w:val="tr-TR" w:eastAsia="tr-TR" w:bidi="tr-TR"/>
      </w:rPr>
    </w:lvl>
    <w:lvl w:ilvl="6" w:tplc="7BC011B8">
      <w:numFmt w:val="bullet"/>
      <w:lvlText w:val="•"/>
      <w:lvlJc w:val="left"/>
      <w:pPr>
        <w:ind w:left="6207" w:hanging="281"/>
      </w:pPr>
      <w:rPr>
        <w:rFonts w:hint="default"/>
        <w:lang w:val="tr-TR" w:eastAsia="tr-TR" w:bidi="tr-TR"/>
      </w:rPr>
    </w:lvl>
    <w:lvl w:ilvl="7" w:tplc="13A051E6">
      <w:numFmt w:val="bullet"/>
      <w:lvlText w:val="•"/>
      <w:lvlJc w:val="left"/>
      <w:pPr>
        <w:ind w:left="7192" w:hanging="281"/>
      </w:pPr>
      <w:rPr>
        <w:rFonts w:hint="default"/>
        <w:lang w:val="tr-TR" w:eastAsia="tr-TR" w:bidi="tr-TR"/>
      </w:rPr>
    </w:lvl>
    <w:lvl w:ilvl="8" w:tplc="5CC4333C">
      <w:numFmt w:val="bullet"/>
      <w:lvlText w:val="•"/>
      <w:lvlJc w:val="left"/>
      <w:pPr>
        <w:ind w:left="8177" w:hanging="281"/>
      </w:pPr>
      <w:rPr>
        <w:rFonts w:hint="default"/>
        <w:lang w:val="tr-TR" w:eastAsia="tr-TR" w:bidi="tr-TR"/>
      </w:rPr>
    </w:lvl>
  </w:abstractNum>
  <w:abstractNum w:abstractNumId="24" w15:restartNumberingAfterBreak="0">
    <w:nsid w:val="68597812"/>
    <w:multiLevelType w:val="hybridMultilevel"/>
    <w:tmpl w:val="B8E4A2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8829AA"/>
    <w:multiLevelType w:val="hybridMultilevel"/>
    <w:tmpl w:val="2892D3D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1C4FC9"/>
    <w:multiLevelType w:val="hybridMultilevel"/>
    <w:tmpl w:val="14ECE652"/>
    <w:lvl w:ilvl="0" w:tplc="041F000F">
      <w:start w:val="1"/>
      <w:numFmt w:val="decimal"/>
      <w:lvlText w:val="%1."/>
      <w:lvlJc w:val="left"/>
      <w:pPr>
        <w:ind w:left="1293" w:hanging="360"/>
      </w:pPr>
    </w:lvl>
    <w:lvl w:ilvl="1" w:tplc="041F0019" w:tentative="1">
      <w:start w:val="1"/>
      <w:numFmt w:val="lowerLetter"/>
      <w:lvlText w:val="%2."/>
      <w:lvlJc w:val="left"/>
      <w:pPr>
        <w:ind w:left="2013" w:hanging="360"/>
      </w:pPr>
    </w:lvl>
    <w:lvl w:ilvl="2" w:tplc="041F001B" w:tentative="1">
      <w:start w:val="1"/>
      <w:numFmt w:val="lowerRoman"/>
      <w:lvlText w:val="%3."/>
      <w:lvlJc w:val="right"/>
      <w:pPr>
        <w:ind w:left="2733" w:hanging="180"/>
      </w:pPr>
    </w:lvl>
    <w:lvl w:ilvl="3" w:tplc="041F000F" w:tentative="1">
      <w:start w:val="1"/>
      <w:numFmt w:val="decimal"/>
      <w:lvlText w:val="%4."/>
      <w:lvlJc w:val="left"/>
      <w:pPr>
        <w:ind w:left="3453" w:hanging="360"/>
      </w:pPr>
    </w:lvl>
    <w:lvl w:ilvl="4" w:tplc="041F0019" w:tentative="1">
      <w:start w:val="1"/>
      <w:numFmt w:val="lowerLetter"/>
      <w:lvlText w:val="%5."/>
      <w:lvlJc w:val="left"/>
      <w:pPr>
        <w:ind w:left="4173" w:hanging="360"/>
      </w:pPr>
    </w:lvl>
    <w:lvl w:ilvl="5" w:tplc="041F001B" w:tentative="1">
      <w:start w:val="1"/>
      <w:numFmt w:val="lowerRoman"/>
      <w:lvlText w:val="%6."/>
      <w:lvlJc w:val="right"/>
      <w:pPr>
        <w:ind w:left="4893" w:hanging="180"/>
      </w:pPr>
    </w:lvl>
    <w:lvl w:ilvl="6" w:tplc="041F000F" w:tentative="1">
      <w:start w:val="1"/>
      <w:numFmt w:val="decimal"/>
      <w:lvlText w:val="%7."/>
      <w:lvlJc w:val="left"/>
      <w:pPr>
        <w:ind w:left="5613" w:hanging="360"/>
      </w:pPr>
    </w:lvl>
    <w:lvl w:ilvl="7" w:tplc="041F0019" w:tentative="1">
      <w:start w:val="1"/>
      <w:numFmt w:val="lowerLetter"/>
      <w:lvlText w:val="%8."/>
      <w:lvlJc w:val="left"/>
      <w:pPr>
        <w:ind w:left="6333" w:hanging="360"/>
      </w:pPr>
    </w:lvl>
    <w:lvl w:ilvl="8" w:tplc="041F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27" w15:restartNumberingAfterBreak="0">
    <w:nsid w:val="75616261"/>
    <w:multiLevelType w:val="hybridMultilevel"/>
    <w:tmpl w:val="CE2635CA"/>
    <w:lvl w:ilvl="0" w:tplc="A6C6A044">
      <w:numFmt w:val="bullet"/>
      <w:lvlText w:val="•"/>
      <w:lvlJc w:val="left"/>
      <w:pPr>
        <w:ind w:left="2744" w:hanging="360"/>
      </w:pPr>
      <w:rPr>
        <w:rFonts w:ascii="Arial" w:eastAsia="Arial" w:hAnsi="Arial" w:cs="Arial" w:hint="default"/>
        <w:color w:val="000000"/>
      </w:rPr>
    </w:lvl>
    <w:lvl w:ilvl="1" w:tplc="041F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52181838">
    <w:abstractNumId w:val="19"/>
  </w:num>
  <w:num w:numId="2" w16cid:durableId="1446534043">
    <w:abstractNumId w:val="16"/>
  </w:num>
  <w:num w:numId="3" w16cid:durableId="967666412">
    <w:abstractNumId w:val="22"/>
  </w:num>
  <w:num w:numId="4" w16cid:durableId="575941779">
    <w:abstractNumId w:val="14"/>
  </w:num>
  <w:num w:numId="5" w16cid:durableId="1198929942">
    <w:abstractNumId w:val="11"/>
  </w:num>
  <w:num w:numId="6" w16cid:durableId="1343970647">
    <w:abstractNumId w:val="13"/>
  </w:num>
  <w:num w:numId="7" w16cid:durableId="515315188">
    <w:abstractNumId w:val="15"/>
  </w:num>
  <w:num w:numId="8" w16cid:durableId="1583830524">
    <w:abstractNumId w:val="18"/>
  </w:num>
  <w:num w:numId="9" w16cid:durableId="323747933">
    <w:abstractNumId w:val="10"/>
  </w:num>
  <w:num w:numId="10" w16cid:durableId="753163540">
    <w:abstractNumId w:val="23"/>
  </w:num>
  <w:num w:numId="11" w16cid:durableId="25063240">
    <w:abstractNumId w:val="24"/>
  </w:num>
  <w:num w:numId="12" w16cid:durableId="20783453">
    <w:abstractNumId w:val="12"/>
  </w:num>
  <w:num w:numId="13" w16cid:durableId="792596635">
    <w:abstractNumId w:val="17"/>
  </w:num>
  <w:num w:numId="14" w16cid:durableId="1884900810">
    <w:abstractNumId w:val="27"/>
  </w:num>
  <w:num w:numId="15" w16cid:durableId="923606380">
    <w:abstractNumId w:val="20"/>
  </w:num>
  <w:num w:numId="16" w16cid:durableId="1401370934">
    <w:abstractNumId w:val="25"/>
  </w:num>
  <w:num w:numId="17" w16cid:durableId="782461135">
    <w:abstractNumId w:val="26"/>
  </w:num>
  <w:num w:numId="18" w16cid:durableId="672952686">
    <w:abstractNumId w:val="21"/>
  </w:num>
  <w:num w:numId="19" w16cid:durableId="1901743586">
    <w:abstractNumId w:val="9"/>
  </w:num>
  <w:num w:numId="20" w16cid:durableId="1103459121">
    <w:abstractNumId w:val="8"/>
  </w:num>
  <w:num w:numId="21" w16cid:durableId="863132213">
    <w:abstractNumId w:val="7"/>
  </w:num>
  <w:num w:numId="22" w16cid:durableId="1831480466">
    <w:abstractNumId w:val="6"/>
  </w:num>
  <w:num w:numId="23" w16cid:durableId="1632634026">
    <w:abstractNumId w:val="5"/>
  </w:num>
  <w:num w:numId="24" w16cid:durableId="2006350173">
    <w:abstractNumId w:val="4"/>
  </w:num>
  <w:num w:numId="25" w16cid:durableId="34275426">
    <w:abstractNumId w:val="3"/>
  </w:num>
  <w:num w:numId="26" w16cid:durableId="1170439981">
    <w:abstractNumId w:val="2"/>
  </w:num>
  <w:num w:numId="27" w16cid:durableId="1946842925">
    <w:abstractNumId w:val="1"/>
  </w:num>
  <w:num w:numId="28" w16cid:durableId="619268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styleLockTheme/>
  <w:styleLockQFSet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E3A"/>
    <w:rsid w:val="000071E2"/>
    <w:rsid w:val="00015EFC"/>
    <w:rsid w:val="00021979"/>
    <w:rsid w:val="000251A3"/>
    <w:rsid w:val="00026758"/>
    <w:rsid w:val="00030DD7"/>
    <w:rsid w:val="0003619C"/>
    <w:rsid w:val="0005010F"/>
    <w:rsid w:val="00053248"/>
    <w:rsid w:val="000631C9"/>
    <w:rsid w:val="00064FF1"/>
    <w:rsid w:val="000677FD"/>
    <w:rsid w:val="0007115C"/>
    <w:rsid w:val="00077294"/>
    <w:rsid w:val="00091DDF"/>
    <w:rsid w:val="00095C76"/>
    <w:rsid w:val="000A2A47"/>
    <w:rsid w:val="000A4DC0"/>
    <w:rsid w:val="000B46C7"/>
    <w:rsid w:val="000B73A8"/>
    <w:rsid w:val="000B76BD"/>
    <w:rsid w:val="000C00AF"/>
    <w:rsid w:val="000C2836"/>
    <w:rsid w:val="000C3282"/>
    <w:rsid w:val="000C3800"/>
    <w:rsid w:val="000C3986"/>
    <w:rsid w:val="000C40F8"/>
    <w:rsid w:val="000C44D0"/>
    <w:rsid w:val="000C7B6A"/>
    <w:rsid w:val="000D121E"/>
    <w:rsid w:val="000D1BF3"/>
    <w:rsid w:val="000D383E"/>
    <w:rsid w:val="000D73B9"/>
    <w:rsid w:val="000E0FE1"/>
    <w:rsid w:val="000E10BB"/>
    <w:rsid w:val="000E2779"/>
    <w:rsid w:val="000E7203"/>
    <w:rsid w:val="000F0EC1"/>
    <w:rsid w:val="000F2EA9"/>
    <w:rsid w:val="000F3034"/>
    <w:rsid w:val="000F4FFF"/>
    <w:rsid w:val="000F5140"/>
    <w:rsid w:val="000F59D4"/>
    <w:rsid w:val="001052B5"/>
    <w:rsid w:val="00106F76"/>
    <w:rsid w:val="00113BD8"/>
    <w:rsid w:val="0011451B"/>
    <w:rsid w:val="00117338"/>
    <w:rsid w:val="00120625"/>
    <w:rsid w:val="00127444"/>
    <w:rsid w:val="00136D6B"/>
    <w:rsid w:val="00137BBB"/>
    <w:rsid w:val="00142216"/>
    <w:rsid w:val="00147E5A"/>
    <w:rsid w:val="0015665B"/>
    <w:rsid w:val="0016565E"/>
    <w:rsid w:val="001666F7"/>
    <w:rsid w:val="001669ED"/>
    <w:rsid w:val="00176D3D"/>
    <w:rsid w:val="0018158B"/>
    <w:rsid w:val="00185747"/>
    <w:rsid w:val="00185ACA"/>
    <w:rsid w:val="0018687E"/>
    <w:rsid w:val="00187689"/>
    <w:rsid w:val="00190E9A"/>
    <w:rsid w:val="00194075"/>
    <w:rsid w:val="00195B0D"/>
    <w:rsid w:val="00196051"/>
    <w:rsid w:val="00197028"/>
    <w:rsid w:val="001A33E2"/>
    <w:rsid w:val="001A4477"/>
    <w:rsid w:val="001B09D2"/>
    <w:rsid w:val="001B22A1"/>
    <w:rsid w:val="001C2ED1"/>
    <w:rsid w:val="001C41F2"/>
    <w:rsid w:val="001C710E"/>
    <w:rsid w:val="001C7513"/>
    <w:rsid w:val="001C7830"/>
    <w:rsid w:val="001D1C74"/>
    <w:rsid w:val="001D6A38"/>
    <w:rsid w:val="001E1173"/>
    <w:rsid w:val="001E2A7C"/>
    <w:rsid w:val="001E5D9E"/>
    <w:rsid w:val="001F0AEE"/>
    <w:rsid w:val="001F2A99"/>
    <w:rsid w:val="001F2A9B"/>
    <w:rsid w:val="001F3662"/>
    <w:rsid w:val="001F3759"/>
    <w:rsid w:val="001F4B94"/>
    <w:rsid w:val="00200209"/>
    <w:rsid w:val="00202F7A"/>
    <w:rsid w:val="002066F6"/>
    <w:rsid w:val="00214910"/>
    <w:rsid w:val="00215C86"/>
    <w:rsid w:val="0021785B"/>
    <w:rsid w:val="00224337"/>
    <w:rsid w:val="00227DF8"/>
    <w:rsid w:val="002323F1"/>
    <w:rsid w:val="002358EA"/>
    <w:rsid w:val="00237C42"/>
    <w:rsid w:val="00240187"/>
    <w:rsid w:val="00242FB2"/>
    <w:rsid w:val="00244C51"/>
    <w:rsid w:val="0024526D"/>
    <w:rsid w:val="00245605"/>
    <w:rsid w:val="00245FB0"/>
    <w:rsid w:val="002466BB"/>
    <w:rsid w:val="00246B03"/>
    <w:rsid w:val="0025148B"/>
    <w:rsid w:val="00252D1B"/>
    <w:rsid w:val="00254BBD"/>
    <w:rsid w:val="002572F5"/>
    <w:rsid w:val="002639E7"/>
    <w:rsid w:val="00265CC4"/>
    <w:rsid w:val="00282156"/>
    <w:rsid w:val="002839B9"/>
    <w:rsid w:val="0029264F"/>
    <w:rsid w:val="00294428"/>
    <w:rsid w:val="002A26CD"/>
    <w:rsid w:val="002A60CE"/>
    <w:rsid w:val="002B1CB6"/>
    <w:rsid w:val="002C0C3B"/>
    <w:rsid w:val="002C3544"/>
    <w:rsid w:val="002C5DB0"/>
    <w:rsid w:val="002C78FF"/>
    <w:rsid w:val="002D041C"/>
    <w:rsid w:val="002D2B19"/>
    <w:rsid w:val="002D51FE"/>
    <w:rsid w:val="002E03C6"/>
    <w:rsid w:val="002E06F4"/>
    <w:rsid w:val="002E5958"/>
    <w:rsid w:val="002E5B72"/>
    <w:rsid w:val="002E6DB2"/>
    <w:rsid w:val="002E7665"/>
    <w:rsid w:val="002F37AB"/>
    <w:rsid w:val="002F62AF"/>
    <w:rsid w:val="0030072A"/>
    <w:rsid w:val="0030652A"/>
    <w:rsid w:val="003102E3"/>
    <w:rsid w:val="00311A4F"/>
    <w:rsid w:val="003148BE"/>
    <w:rsid w:val="00317F6D"/>
    <w:rsid w:val="00321F43"/>
    <w:rsid w:val="00324EA8"/>
    <w:rsid w:val="00326E31"/>
    <w:rsid w:val="003331A5"/>
    <w:rsid w:val="00347789"/>
    <w:rsid w:val="00356722"/>
    <w:rsid w:val="00360713"/>
    <w:rsid w:val="0036137F"/>
    <w:rsid w:val="003627C4"/>
    <w:rsid w:val="00363D61"/>
    <w:rsid w:val="003648DA"/>
    <w:rsid w:val="00364E7A"/>
    <w:rsid w:val="00370EBE"/>
    <w:rsid w:val="00370EC9"/>
    <w:rsid w:val="00371285"/>
    <w:rsid w:val="00371D22"/>
    <w:rsid w:val="00374A6B"/>
    <w:rsid w:val="0038094E"/>
    <w:rsid w:val="00380BEE"/>
    <w:rsid w:val="003811AF"/>
    <w:rsid w:val="003935F6"/>
    <w:rsid w:val="00393640"/>
    <w:rsid w:val="003A0E45"/>
    <w:rsid w:val="003A2847"/>
    <w:rsid w:val="003A4733"/>
    <w:rsid w:val="003A4892"/>
    <w:rsid w:val="003A53F7"/>
    <w:rsid w:val="003B0057"/>
    <w:rsid w:val="003B0559"/>
    <w:rsid w:val="003B23FB"/>
    <w:rsid w:val="003B4C70"/>
    <w:rsid w:val="003B755B"/>
    <w:rsid w:val="003C3EE5"/>
    <w:rsid w:val="003C41B4"/>
    <w:rsid w:val="003C5E1A"/>
    <w:rsid w:val="003C661D"/>
    <w:rsid w:val="003D1059"/>
    <w:rsid w:val="003D20E5"/>
    <w:rsid w:val="003D5A2A"/>
    <w:rsid w:val="003D799A"/>
    <w:rsid w:val="003E2829"/>
    <w:rsid w:val="003E3C92"/>
    <w:rsid w:val="003F03EE"/>
    <w:rsid w:val="003F04A4"/>
    <w:rsid w:val="003F16EE"/>
    <w:rsid w:val="004013AE"/>
    <w:rsid w:val="00402DB8"/>
    <w:rsid w:val="0040643F"/>
    <w:rsid w:val="00406692"/>
    <w:rsid w:val="004104FA"/>
    <w:rsid w:val="00411E75"/>
    <w:rsid w:val="004124D3"/>
    <w:rsid w:val="00417DD3"/>
    <w:rsid w:val="00420DD8"/>
    <w:rsid w:val="00421714"/>
    <w:rsid w:val="00422882"/>
    <w:rsid w:val="00425E5F"/>
    <w:rsid w:val="0042624D"/>
    <w:rsid w:val="0043586C"/>
    <w:rsid w:val="0043649B"/>
    <w:rsid w:val="00452EDA"/>
    <w:rsid w:val="004562B4"/>
    <w:rsid w:val="0046389E"/>
    <w:rsid w:val="00463DDF"/>
    <w:rsid w:val="00473979"/>
    <w:rsid w:val="004742BF"/>
    <w:rsid w:val="004743F3"/>
    <w:rsid w:val="00474C29"/>
    <w:rsid w:val="004825A8"/>
    <w:rsid w:val="004850F6"/>
    <w:rsid w:val="004851B7"/>
    <w:rsid w:val="004906C6"/>
    <w:rsid w:val="00490821"/>
    <w:rsid w:val="004926A1"/>
    <w:rsid w:val="0049727F"/>
    <w:rsid w:val="004B387A"/>
    <w:rsid w:val="004C47F9"/>
    <w:rsid w:val="004C6940"/>
    <w:rsid w:val="004E690D"/>
    <w:rsid w:val="004E7914"/>
    <w:rsid w:val="005013FC"/>
    <w:rsid w:val="00507BD4"/>
    <w:rsid w:val="005151A0"/>
    <w:rsid w:val="0052188C"/>
    <w:rsid w:val="00522FF2"/>
    <w:rsid w:val="0052616A"/>
    <w:rsid w:val="00526459"/>
    <w:rsid w:val="00526592"/>
    <w:rsid w:val="005431C7"/>
    <w:rsid w:val="005433FE"/>
    <w:rsid w:val="0054381A"/>
    <w:rsid w:val="0054453B"/>
    <w:rsid w:val="00545D7D"/>
    <w:rsid w:val="00553A9F"/>
    <w:rsid w:val="005558AF"/>
    <w:rsid w:val="00555DD0"/>
    <w:rsid w:val="0055728F"/>
    <w:rsid w:val="00563D75"/>
    <w:rsid w:val="005654D0"/>
    <w:rsid w:val="00571D3C"/>
    <w:rsid w:val="005753BA"/>
    <w:rsid w:val="0058217D"/>
    <w:rsid w:val="0058259E"/>
    <w:rsid w:val="00595224"/>
    <w:rsid w:val="00595765"/>
    <w:rsid w:val="00596143"/>
    <w:rsid w:val="005A3F5F"/>
    <w:rsid w:val="005A5DDC"/>
    <w:rsid w:val="005A6ED4"/>
    <w:rsid w:val="005A7825"/>
    <w:rsid w:val="005A79B7"/>
    <w:rsid w:val="005B72CE"/>
    <w:rsid w:val="005C2F60"/>
    <w:rsid w:val="005C3DD4"/>
    <w:rsid w:val="005C3DF5"/>
    <w:rsid w:val="005C5492"/>
    <w:rsid w:val="005C6302"/>
    <w:rsid w:val="005D188B"/>
    <w:rsid w:val="005E3AE9"/>
    <w:rsid w:val="005E40AF"/>
    <w:rsid w:val="005E461D"/>
    <w:rsid w:val="005E5B76"/>
    <w:rsid w:val="005E670B"/>
    <w:rsid w:val="005F5F0F"/>
    <w:rsid w:val="00600BF8"/>
    <w:rsid w:val="0060403F"/>
    <w:rsid w:val="0060554A"/>
    <w:rsid w:val="00610763"/>
    <w:rsid w:val="00610E4A"/>
    <w:rsid w:val="006123D0"/>
    <w:rsid w:val="00613093"/>
    <w:rsid w:val="00613504"/>
    <w:rsid w:val="00624613"/>
    <w:rsid w:val="00633906"/>
    <w:rsid w:val="0063473A"/>
    <w:rsid w:val="00634F35"/>
    <w:rsid w:val="00636146"/>
    <w:rsid w:val="00636AF8"/>
    <w:rsid w:val="00637957"/>
    <w:rsid w:val="00640BF1"/>
    <w:rsid w:val="00640F51"/>
    <w:rsid w:val="00647482"/>
    <w:rsid w:val="00651FFB"/>
    <w:rsid w:val="00654EFA"/>
    <w:rsid w:val="006557BC"/>
    <w:rsid w:val="00656E3A"/>
    <w:rsid w:val="00660E78"/>
    <w:rsid w:val="00661A3B"/>
    <w:rsid w:val="006624AA"/>
    <w:rsid w:val="00663BB4"/>
    <w:rsid w:val="00664C8B"/>
    <w:rsid w:val="0067152D"/>
    <w:rsid w:val="00671CA4"/>
    <w:rsid w:val="006726AA"/>
    <w:rsid w:val="006754C0"/>
    <w:rsid w:val="00676F22"/>
    <w:rsid w:val="00680103"/>
    <w:rsid w:val="006808EB"/>
    <w:rsid w:val="006828EE"/>
    <w:rsid w:val="00686CF9"/>
    <w:rsid w:val="00691DBF"/>
    <w:rsid w:val="00693B56"/>
    <w:rsid w:val="0069532A"/>
    <w:rsid w:val="006A0321"/>
    <w:rsid w:val="006A219A"/>
    <w:rsid w:val="006A2ABE"/>
    <w:rsid w:val="006A2FD9"/>
    <w:rsid w:val="006A3D63"/>
    <w:rsid w:val="006B278B"/>
    <w:rsid w:val="006C1D18"/>
    <w:rsid w:val="006C42E0"/>
    <w:rsid w:val="006C5962"/>
    <w:rsid w:val="006C740F"/>
    <w:rsid w:val="006D2EA0"/>
    <w:rsid w:val="006D51AA"/>
    <w:rsid w:val="006D566F"/>
    <w:rsid w:val="006E2BB8"/>
    <w:rsid w:val="006E3C5F"/>
    <w:rsid w:val="006E773C"/>
    <w:rsid w:val="006F4AE7"/>
    <w:rsid w:val="006F6668"/>
    <w:rsid w:val="007046C9"/>
    <w:rsid w:val="00716117"/>
    <w:rsid w:val="00717031"/>
    <w:rsid w:val="007175AC"/>
    <w:rsid w:val="00732BB9"/>
    <w:rsid w:val="00735465"/>
    <w:rsid w:val="007461B6"/>
    <w:rsid w:val="0075441A"/>
    <w:rsid w:val="00755D4A"/>
    <w:rsid w:val="007601ED"/>
    <w:rsid w:val="007618A5"/>
    <w:rsid w:val="0076197F"/>
    <w:rsid w:val="007628B2"/>
    <w:rsid w:val="00764901"/>
    <w:rsid w:val="007706AD"/>
    <w:rsid w:val="00772BB4"/>
    <w:rsid w:val="00777745"/>
    <w:rsid w:val="007857A6"/>
    <w:rsid w:val="0078622B"/>
    <w:rsid w:val="00786FC4"/>
    <w:rsid w:val="00795BCD"/>
    <w:rsid w:val="007969C8"/>
    <w:rsid w:val="007971BC"/>
    <w:rsid w:val="00797A3F"/>
    <w:rsid w:val="007A121D"/>
    <w:rsid w:val="007A6297"/>
    <w:rsid w:val="007B70F3"/>
    <w:rsid w:val="007C1499"/>
    <w:rsid w:val="007D08F4"/>
    <w:rsid w:val="007D0E82"/>
    <w:rsid w:val="007D37E5"/>
    <w:rsid w:val="007D443E"/>
    <w:rsid w:val="007E1765"/>
    <w:rsid w:val="007E3472"/>
    <w:rsid w:val="007F10D6"/>
    <w:rsid w:val="007F28DF"/>
    <w:rsid w:val="007F79C0"/>
    <w:rsid w:val="00801F83"/>
    <w:rsid w:val="00811C7C"/>
    <w:rsid w:val="00813BD0"/>
    <w:rsid w:val="00816E12"/>
    <w:rsid w:val="00816E51"/>
    <w:rsid w:val="00817488"/>
    <w:rsid w:val="00823F44"/>
    <w:rsid w:val="00824C29"/>
    <w:rsid w:val="008263AA"/>
    <w:rsid w:val="00826987"/>
    <w:rsid w:val="008317E7"/>
    <w:rsid w:val="00844B53"/>
    <w:rsid w:val="00844D52"/>
    <w:rsid w:val="008460DD"/>
    <w:rsid w:val="00846385"/>
    <w:rsid w:val="00846AA5"/>
    <w:rsid w:val="008502D1"/>
    <w:rsid w:val="008508EF"/>
    <w:rsid w:val="00851D87"/>
    <w:rsid w:val="00851F8C"/>
    <w:rsid w:val="00857EEA"/>
    <w:rsid w:val="00860486"/>
    <w:rsid w:val="00865C68"/>
    <w:rsid w:val="008667A9"/>
    <w:rsid w:val="00874532"/>
    <w:rsid w:val="0087566C"/>
    <w:rsid w:val="00877E9A"/>
    <w:rsid w:val="00885D67"/>
    <w:rsid w:val="00886102"/>
    <w:rsid w:val="0089549F"/>
    <w:rsid w:val="00895883"/>
    <w:rsid w:val="00896CA4"/>
    <w:rsid w:val="008A5B06"/>
    <w:rsid w:val="008A729E"/>
    <w:rsid w:val="008A7F9B"/>
    <w:rsid w:val="008B16EC"/>
    <w:rsid w:val="008B297C"/>
    <w:rsid w:val="008C3402"/>
    <w:rsid w:val="008C612C"/>
    <w:rsid w:val="008C6B29"/>
    <w:rsid w:val="008C7A33"/>
    <w:rsid w:val="008D10E4"/>
    <w:rsid w:val="008D1B3D"/>
    <w:rsid w:val="008D22DA"/>
    <w:rsid w:val="008D26EB"/>
    <w:rsid w:val="008D7AF4"/>
    <w:rsid w:val="008E0620"/>
    <w:rsid w:val="008E5708"/>
    <w:rsid w:val="008F250D"/>
    <w:rsid w:val="008F35FC"/>
    <w:rsid w:val="008F4C58"/>
    <w:rsid w:val="008F53CE"/>
    <w:rsid w:val="008F5AE6"/>
    <w:rsid w:val="00900A73"/>
    <w:rsid w:val="00902289"/>
    <w:rsid w:val="00903E56"/>
    <w:rsid w:val="0090607B"/>
    <w:rsid w:val="0090682B"/>
    <w:rsid w:val="00910F9E"/>
    <w:rsid w:val="0091533E"/>
    <w:rsid w:val="009271BA"/>
    <w:rsid w:val="009306C5"/>
    <w:rsid w:val="00931049"/>
    <w:rsid w:val="00932920"/>
    <w:rsid w:val="00934913"/>
    <w:rsid w:val="00941053"/>
    <w:rsid w:val="00941780"/>
    <w:rsid w:val="00941C66"/>
    <w:rsid w:val="009445A8"/>
    <w:rsid w:val="00953A3A"/>
    <w:rsid w:val="00956578"/>
    <w:rsid w:val="00956608"/>
    <w:rsid w:val="00957C3A"/>
    <w:rsid w:val="00963E88"/>
    <w:rsid w:val="00963F8C"/>
    <w:rsid w:val="00971F06"/>
    <w:rsid w:val="00973F3C"/>
    <w:rsid w:val="009766D3"/>
    <w:rsid w:val="009855AE"/>
    <w:rsid w:val="00990526"/>
    <w:rsid w:val="0099428D"/>
    <w:rsid w:val="009A5E2B"/>
    <w:rsid w:val="009B15C1"/>
    <w:rsid w:val="009B3375"/>
    <w:rsid w:val="009B65B9"/>
    <w:rsid w:val="009C608A"/>
    <w:rsid w:val="009C632B"/>
    <w:rsid w:val="009D13A4"/>
    <w:rsid w:val="009D4B01"/>
    <w:rsid w:val="009E03BE"/>
    <w:rsid w:val="009F20DE"/>
    <w:rsid w:val="00A000AE"/>
    <w:rsid w:val="00A00109"/>
    <w:rsid w:val="00A02F48"/>
    <w:rsid w:val="00A03782"/>
    <w:rsid w:val="00A117F7"/>
    <w:rsid w:val="00A13D5E"/>
    <w:rsid w:val="00A17584"/>
    <w:rsid w:val="00A3435B"/>
    <w:rsid w:val="00A3664F"/>
    <w:rsid w:val="00A5206E"/>
    <w:rsid w:val="00A52D4C"/>
    <w:rsid w:val="00A53B52"/>
    <w:rsid w:val="00A549F6"/>
    <w:rsid w:val="00A60002"/>
    <w:rsid w:val="00A60150"/>
    <w:rsid w:val="00A624C5"/>
    <w:rsid w:val="00A62834"/>
    <w:rsid w:val="00A640CC"/>
    <w:rsid w:val="00A70B37"/>
    <w:rsid w:val="00A70FA9"/>
    <w:rsid w:val="00A74C5B"/>
    <w:rsid w:val="00A75439"/>
    <w:rsid w:val="00A755A1"/>
    <w:rsid w:val="00A81A6B"/>
    <w:rsid w:val="00A83625"/>
    <w:rsid w:val="00A8561F"/>
    <w:rsid w:val="00A90BA8"/>
    <w:rsid w:val="00A9411F"/>
    <w:rsid w:val="00A954D4"/>
    <w:rsid w:val="00A97A28"/>
    <w:rsid w:val="00A97B71"/>
    <w:rsid w:val="00AA2A0D"/>
    <w:rsid w:val="00AA4916"/>
    <w:rsid w:val="00AA6F22"/>
    <w:rsid w:val="00AA7382"/>
    <w:rsid w:val="00AB092B"/>
    <w:rsid w:val="00AB14F8"/>
    <w:rsid w:val="00AB2D3F"/>
    <w:rsid w:val="00AB35F7"/>
    <w:rsid w:val="00AB7BE0"/>
    <w:rsid w:val="00AC0468"/>
    <w:rsid w:val="00AC0C3A"/>
    <w:rsid w:val="00AC5881"/>
    <w:rsid w:val="00AC7F46"/>
    <w:rsid w:val="00AD0624"/>
    <w:rsid w:val="00AD1AE5"/>
    <w:rsid w:val="00AE3DC2"/>
    <w:rsid w:val="00AE4588"/>
    <w:rsid w:val="00AE74C6"/>
    <w:rsid w:val="00AF5ADD"/>
    <w:rsid w:val="00AF60FB"/>
    <w:rsid w:val="00B07699"/>
    <w:rsid w:val="00B10C26"/>
    <w:rsid w:val="00B2170B"/>
    <w:rsid w:val="00B25D51"/>
    <w:rsid w:val="00B264CE"/>
    <w:rsid w:val="00B30E9C"/>
    <w:rsid w:val="00B32F29"/>
    <w:rsid w:val="00B34734"/>
    <w:rsid w:val="00B360C3"/>
    <w:rsid w:val="00B42357"/>
    <w:rsid w:val="00B46589"/>
    <w:rsid w:val="00B53180"/>
    <w:rsid w:val="00B546C1"/>
    <w:rsid w:val="00B56655"/>
    <w:rsid w:val="00B6214F"/>
    <w:rsid w:val="00B71363"/>
    <w:rsid w:val="00B82C40"/>
    <w:rsid w:val="00B83CFC"/>
    <w:rsid w:val="00B84100"/>
    <w:rsid w:val="00B870E7"/>
    <w:rsid w:val="00B9304A"/>
    <w:rsid w:val="00B95180"/>
    <w:rsid w:val="00B96344"/>
    <w:rsid w:val="00B9731F"/>
    <w:rsid w:val="00BA029F"/>
    <w:rsid w:val="00BA56FD"/>
    <w:rsid w:val="00BA7CDC"/>
    <w:rsid w:val="00BB03A8"/>
    <w:rsid w:val="00BB3F4F"/>
    <w:rsid w:val="00BC1048"/>
    <w:rsid w:val="00BC19F1"/>
    <w:rsid w:val="00BC29E9"/>
    <w:rsid w:val="00BD0434"/>
    <w:rsid w:val="00BE117A"/>
    <w:rsid w:val="00BE3630"/>
    <w:rsid w:val="00BE3821"/>
    <w:rsid w:val="00BE74A5"/>
    <w:rsid w:val="00BF48E0"/>
    <w:rsid w:val="00BF66A1"/>
    <w:rsid w:val="00C00281"/>
    <w:rsid w:val="00C02292"/>
    <w:rsid w:val="00C070DE"/>
    <w:rsid w:val="00C124E7"/>
    <w:rsid w:val="00C15411"/>
    <w:rsid w:val="00C15A14"/>
    <w:rsid w:val="00C17ADA"/>
    <w:rsid w:val="00C17C3E"/>
    <w:rsid w:val="00C2326B"/>
    <w:rsid w:val="00C23B57"/>
    <w:rsid w:val="00C26D9F"/>
    <w:rsid w:val="00C30BC6"/>
    <w:rsid w:val="00C34482"/>
    <w:rsid w:val="00C36CB1"/>
    <w:rsid w:val="00C36E88"/>
    <w:rsid w:val="00C41612"/>
    <w:rsid w:val="00C43B8F"/>
    <w:rsid w:val="00C46A4E"/>
    <w:rsid w:val="00C47607"/>
    <w:rsid w:val="00C51041"/>
    <w:rsid w:val="00C51C5A"/>
    <w:rsid w:val="00C52681"/>
    <w:rsid w:val="00C5298C"/>
    <w:rsid w:val="00C55202"/>
    <w:rsid w:val="00C55C11"/>
    <w:rsid w:val="00C56067"/>
    <w:rsid w:val="00C578CF"/>
    <w:rsid w:val="00C63D41"/>
    <w:rsid w:val="00C70995"/>
    <w:rsid w:val="00C72C56"/>
    <w:rsid w:val="00C74AAE"/>
    <w:rsid w:val="00C77040"/>
    <w:rsid w:val="00C83243"/>
    <w:rsid w:val="00C8431C"/>
    <w:rsid w:val="00C87A2B"/>
    <w:rsid w:val="00C90861"/>
    <w:rsid w:val="00C90C1E"/>
    <w:rsid w:val="00C924F8"/>
    <w:rsid w:val="00C92D13"/>
    <w:rsid w:val="00C96390"/>
    <w:rsid w:val="00C96672"/>
    <w:rsid w:val="00CA1622"/>
    <w:rsid w:val="00CA29C4"/>
    <w:rsid w:val="00CA59FE"/>
    <w:rsid w:val="00CA709E"/>
    <w:rsid w:val="00CB08A0"/>
    <w:rsid w:val="00CB22C4"/>
    <w:rsid w:val="00CB369E"/>
    <w:rsid w:val="00CB38FA"/>
    <w:rsid w:val="00CB3C3A"/>
    <w:rsid w:val="00CB45F1"/>
    <w:rsid w:val="00CB6E42"/>
    <w:rsid w:val="00CC1FB4"/>
    <w:rsid w:val="00CC48BF"/>
    <w:rsid w:val="00CC570A"/>
    <w:rsid w:val="00CC722C"/>
    <w:rsid w:val="00CD0B1E"/>
    <w:rsid w:val="00CD1487"/>
    <w:rsid w:val="00CD6EB4"/>
    <w:rsid w:val="00CE34BC"/>
    <w:rsid w:val="00CE45BF"/>
    <w:rsid w:val="00CE4F43"/>
    <w:rsid w:val="00CE6349"/>
    <w:rsid w:val="00CF0C97"/>
    <w:rsid w:val="00CF436D"/>
    <w:rsid w:val="00D038F2"/>
    <w:rsid w:val="00D058BD"/>
    <w:rsid w:val="00D07399"/>
    <w:rsid w:val="00D11539"/>
    <w:rsid w:val="00D17874"/>
    <w:rsid w:val="00D24C7B"/>
    <w:rsid w:val="00D35AFB"/>
    <w:rsid w:val="00D35E95"/>
    <w:rsid w:val="00D361A4"/>
    <w:rsid w:val="00D41380"/>
    <w:rsid w:val="00D458FE"/>
    <w:rsid w:val="00D47B41"/>
    <w:rsid w:val="00D5336D"/>
    <w:rsid w:val="00D60A70"/>
    <w:rsid w:val="00D61DE1"/>
    <w:rsid w:val="00D6306F"/>
    <w:rsid w:val="00D65AFF"/>
    <w:rsid w:val="00D65B67"/>
    <w:rsid w:val="00D70F8F"/>
    <w:rsid w:val="00D7112A"/>
    <w:rsid w:val="00D7253F"/>
    <w:rsid w:val="00D732E3"/>
    <w:rsid w:val="00D745AE"/>
    <w:rsid w:val="00D819F8"/>
    <w:rsid w:val="00D840D5"/>
    <w:rsid w:val="00D85075"/>
    <w:rsid w:val="00D87235"/>
    <w:rsid w:val="00D9132C"/>
    <w:rsid w:val="00D9713C"/>
    <w:rsid w:val="00DA1F66"/>
    <w:rsid w:val="00DA5D86"/>
    <w:rsid w:val="00DB0343"/>
    <w:rsid w:val="00DB0F2E"/>
    <w:rsid w:val="00DB4134"/>
    <w:rsid w:val="00DC3650"/>
    <w:rsid w:val="00DC64A4"/>
    <w:rsid w:val="00DC7664"/>
    <w:rsid w:val="00DD1678"/>
    <w:rsid w:val="00DD2F9A"/>
    <w:rsid w:val="00DD342A"/>
    <w:rsid w:val="00DD5682"/>
    <w:rsid w:val="00DD58BF"/>
    <w:rsid w:val="00DF566E"/>
    <w:rsid w:val="00DF7E73"/>
    <w:rsid w:val="00E06DE8"/>
    <w:rsid w:val="00E07BB1"/>
    <w:rsid w:val="00E11BBB"/>
    <w:rsid w:val="00E151CF"/>
    <w:rsid w:val="00E17040"/>
    <w:rsid w:val="00E1738C"/>
    <w:rsid w:val="00E32A99"/>
    <w:rsid w:val="00E454DC"/>
    <w:rsid w:val="00E5099B"/>
    <w:rsid w:val="00E5470F"/>
    <w:rsid w:val="00E60839"/>
    <w:rsid w:val="00E62D47"/>
    <w:rsid w:val="00E63F3D"/>
    <w:rsid w:val="00E65547"/>
    <w:rsid w:val="00E65E4E"/>
    <w:rsid w:val="00E6771E"/>
    <w:rsid w:val="00E67771"/>
    <w:rsid w:val="00E703CD"/>
    <w:rsid w:val="00E70A3B"/>
    <w:rsid w:val="00E734B7"/>
    <w:rsid w:val="00E74C3B"/>
    <w:rsid w:val="00E7727C"/>
    <w:rsid w:val="00E82BD3"/>
    <w:rsid w:val="00E850A6"/>
    <w:rsid w:val="00E8555C"/>
    <w:rsid w:val="00E86EB3"/>
    <w:rsid w:val="00E9073C"/>
    <w:rsid w:val="00E91E37"/>
    <w:rsid w:val="00E965B3"/>
    <w:rsid w:val="00EA49BF"/>
    <w:rsid w:val="00EA7D28"/>
    <w:rsid w:val="00EB12DB"/>
    <w:rsid w:val="00EB2D24"/>
    <w:rsid w:val="00EC165B"/>
    <w:rsid w:val="00EC5D2D"/>
    <w:rsid w:val="00EC7010"/>
    <w:rsid w:val="00ED09E7"/>
    <w:rsid w:val="00ED46D1"/>
    <w:rsid w:val="00ED6C16"/>
    <w:rsid w:val="00EE5CB3"/>
    <w:rsid w:val="00EF02C4"/>
    <w:rsid w:val="00EF5B04"/>
    <w:rsid w:val="00F017C8"/>
    <w:rsid w:val="00F10B82"/>
    <w:rsid w:val="00F13098"/>
    <w:rsid w:val="00F16856"/>
    <w:rsid w:val="00F21DFD"/>
    <w:rsid w:val="00F2573F"/>
    <w:rsid w:val="00F27958"/>
    <w:rsid w:val="00F31628"/>
    <w:rsid w:val="00F35248"/>
    <w:rsid w:val="00F35C38"/>
    <w:rsid w:val="00F412F3"/>
    <w:rsid w:val="00F44DA5"/>
    <w:rsid w:val="00F4501F"/>
    <w:rsid w:val="00F45C32"/>
    <w:rsid w:val="00F461CB"/>
    <w:rsid w:val="00F52E81"/>
    <w:rsid w:val="00F6039E"/>
    <w:rsid w:val="00F61F60"/>
    <w:rsid w:val="00F6215E"/>
    <w:rsid w:val="00F6233B"/>
    <w:rsid w:val="00F733C8"/>
    <w:rsid w:val="00F777AE"/>
    <w:rsid w:val="00F86920"/>
    <w:rsid w:val="00F87D5C"/>
    <w:rsid w:val="00F93170"/>
    <w:rsid w:val="00F9607E"/>
    <w:rsid w:val="00F96D91"/>
    <w:rsid w:val="00FA06AA"/>
    <w:rsid w:val="00FA7376"/>
    <w:rsid w:val="00FB0714"/>
    <w:rsid w:val="00FB6785"/>
    <w:rsid w:val="00FB6FDB"/>
    <w:rsid w:val="00FC41CF"/>
    <w:rsid w:val="00FC507F"/>
    <w:rsid w:val="00FC6468"/>
    <w:rsid w:val="00FC76B9"/>
    <w:rsid w:val="00FD0379"/>
    <w:rsid w:val="00FD26BA"/>
    <w:rsid w:val="00FD6A62"/>
    <w:rsid w:val="00FE17E0"/>
    <w:rsid w:val="00FE36B4"/>
    <w:rsid w:val="00FF47FD"/>
    <w:rsid w:val="00FF4A79"/>
    <w:rsid w:val="00FF5B29"/>
    <w:rsid w:val="00FF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FA336"/>
  <w15:docId w15:val="{C4AE5D10-A6E3-41C0-941E-0D6FB6D0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571D3C"/>
  </w:style>
  <w:style w:type="paragraph" w:styleId="Balk1">
    <w:name w:val="heading 1"/>
    <w:basedOn w:val="Normal"/>
    <w:next w:val="Normal"/>
    <w:link w:val="Balk1Char"/>
    <w:uiPriority w:val="9"/>
    <w:qFormat/>
    <w:locked/>
    <w:rsid w:val="00716117"/>
    <w:pPr>
      <w:keepNext/>
      <w:keepLines/>
      <w:spacing w:before="480" w:after="36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locked/>
    <w:rsid w:val="007618A5"/>
    <w:pPr>
      <w:keepNext/>
      <w:keepLines/>
      <w:spacing w:before="240" w:after="12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locked/>
    <w:rsid w:val="007618A5"/>
    <w:pPr>
      <w:keepNext/>
      <w:keepLines/>
      <w:spacing w:before="240" w:after="120" w:line="360" w:lineRule="auto"/>
      <w:ind w:firstLine="709"/>
      <w:jc w:val="both"/>
      <w:outlineLvl w:val="2"/>
    </w:pPr>
    <w:rPr>
      <w:rFonts w:ascii="Times New Roman" w:eastAsiaTheme="majorEastAsia" w:hAnsi="Times New Roman" w:cstheme="majorBidi"/>
      <w:b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locked/>
    <w:rsid w:val="00194075"/>
    <w:pPr>
      <w:keepNext/>
      <w:keepLines/>
      <w:spacing w:before="240" w:after="120" w:line="360" w:lineRule="auto"/>
      <w:ind w:firstLine="1004"/>
      <w:jc w:val="both"/>
      <w:outlineLvl w:val="3"/>
    </w:pPr>
    <w:rPr>
      <w:rFonts w:ascii="Times New Roman" w:eastAsiaTheme="majorEastAsia" w:hAnsi="Times New Roman" w:cstheme="majorBidi"/>
      <w:b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locked/>
    <w:rsid w:val="00C77040"/>
    <w:pPr>
      <w:keepNext/>
      <w:keepLines/>
      <w:spacing w:before="240" w:after="120" w:line="360" w:lineRule="auto"/>
      <w:ind w:firstLine="737"/>
      <w:jc w:val="both"/>
      <w:outlineLvl w:val="4"/>
    </w:pPr>
    <w:rPr>
      <w:rFonts w:ascii="Times New Roman" w:eastAsiaTheme="majorEastAsia" w:hAnsi="Times New Roman" w:cstheme="majorBidi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locked/>
    <w:rsid w:val="00CB45F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locked/>
    <w:rsid w:val="008D7AF4"/>
    <w:rPr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locked/>
    <w:rsid w:val="0077774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77745"/>
  </w:style>
  <w:style w:type="paragraph" w:styleId="AltBilgi">
    <w:name w:val="footer"/>
    <w:basedOn w:val="Normal"/>
    <w:link w:val="AltBilgiChar"/>
    <w:uiPriority w:val="99"/>
    <w:unhideWhenUsed/>
    <w:locked/>
    <w:rsid w:val="0077774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77745"/>
  </w:style>
  <w:style w:type="paragraph" w:styleId="ListeParagraf">
    <w:name w:val="List Paragraph"/>
    <w:basedOn w:val="Normal"/>
    <w:uiPriority w:val="34"/>
    <w:qFormat/>
    <w:locked/>
    <w:rsid w:val="00ED6C16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locked/>
    <w:rsid w:val="00F16856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locked/>
    <w:rsid w:val="0054453B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locked/>
    <w:rsid w:val="0054453B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unhideWhenUsed/>
    <w:qFormat/>
    <w:locked/>
    <w:rsid w:val="00F35248"/>
    <w:pPr>
      <w:spacing w:before="120" w:after="120" w:line="360" w:lineRule="auto"/>
      <w:ind w:firstLine="720"/>
      <w:jc w:val="both"/>
    </w:pPr>
    <w:rPr>
      <w:rFonts w:ascii="Times New Roman" w:hAnsi="Times New Roman"/>
    </w:rPr>
  </w:style>
  <w:style w:type="character" w:customStyle="1" w:styleId="GvdeMetniChar">
    <w:name w:val="Gövde Metni Char"/>
    <w:basedOn w:val="VarsaylanParagrafYazTipi"/>
    <w:link w:val="GvdeMetni"/>
    <w:uiPriority w:val="1"/>
    <w:rsid w:val="00F35248"/>
    <w:rPr>
      <w:rFonts w:ascii="Times New Roman" w:hAnsi="Times New Roman"/>
    </w:rPr>
  </w:style>
  <w:style w:type="table" w:customStyle="1" w:styleId="TableNormal11">
    <w:name w:val="Table Normal11"/>
    <w:uiPriority w:val="2"/>
    <w:semiHidden/>
    <w:unhideWhenUsed/>
    <w:qFormat/>
    <w:locked/>
    <w:rsid w:val="008D1B3D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21">
    <w:name w:val="Başlık 21"/>
    <w:basedOn w:val="Normal"/>
    <w:uiPriority w:val="1"/>
    <w:locked/>
    <w:rsid w:val="006557BC"/>
    <w:pPr>
      <w:widowControl w:val="0"/>
      <w:autoSpaceDE w:val="0"/>
      <w:autoSpaceDN w:val="0"/>
      <w:ind w:left="300"/>
      <w:outlineLvl w:val="2"/>
    </w:pPr>
    <w:rPr>
      <w:rFonts w:ascii="Times New Roman" w:eastAsia="Times New Roman" w:hAnsi="Times New Roman" w:cs="Times New Roman"/>
      <w:b/>
      <w:bCs/>
      <w:lang w:val="tr-TR" w:eastAsia="tr-TR" w:bidi="tr-TR"/>
    </w:rPr>
  </w:style>
  <w:style w:type="table" w:customStyle="1" w:styleId="TableNormal12">
    <w:name w:val="Table Normal12"/>
    <w:uiPriority w:val="2"/>
    <w:semiHidden/>
    <w:unhideWhenUsed/>
    <w:qFormat/>
    <w:locked/>
    <w:rsid w:val="00507BD4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locked/>
    <w:rsid w:val="00BC104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1048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locked/>
    <w:rsid w:val="007D08F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locked/>
    <w:rsid w:val="007D08F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D08F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locked/>
    <w:rsid w:val="007D08F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D08F4"/>
    <w:rPr>
      <w:b/>
      <w:bCs/>
      <w:sz w:val="20"/>
      <w:szCs w:val="20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locked/>
    <w:rsid w:val="003D799A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716117"/>
    <w:rPr>
      <w:rFonts w:ascii="Times New Roman" w:eastAsiaTheme="majorEastAsia" w:hAnsi="Times New Roman" w:cstheme="majorBidi"/>
      <w:b/>
      <w:sz w:val="28"/>
      <w:szCs w:val="32"/>
    </w:rPr>
  </w:style>
  <w:style w:type="paragraph" w:styleId="TBal">
    <w:name w:val="TOC Heading"/>
    <w:basedOn w:val="Balk1"/>
    <w:next w:val="Normal"/>
    <w:uiPriority w:val="39"/>
    <w:unhideWhenUsed/>
    <w:locked/>
    <w:rsid w:val="00F777AE"/>
    <w:pPr>
      <w:spacing w:line="259" w:lineRule="auto"/>
      <w:outlineLvl w:val="9"/>
    </w:pPr>
    <w:rPr>
      <w:lang w:val="tr-TR"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11C7C"/>
    <w:pPr>
      <w:spacing w:after="100"/>
    </w:pPr>
    <w:rPr>
      <w:rFonts w:ascii="Times New Roman" w:hAnsi="Times New Roman"/>
    </w:rPr>
  </w:style>
  <w:style w:type="paragraph" w:styleId="T2">
    <w:name w:val="toc 2"/>
    <w:basedOn w:val="Normal"/>
    <w:next w:val="Normal"/>
    <w:autoRedefine/>
    <w:uiPriority w:val="39"/>
    <w:unhideWhenUsed/>
    <w:rsid w:val="00811C7C"/>
    <w:pPr>
      <w:spacing w:after="100"/>
      <w:ind w:left="240"/>
    </w:pPr>
    <w:rPr>
      <w:rFonts w:ascii="Times New Roman" w:hAnsi="Times New Roman"/>
    </w:rPr>
  </w:style>
  <w:style w:type="paragraph" w:styleId="T3">
    <w:name w:val="toc 3"/>
    <w:basedOn w:val="Normal"/>
    <w:next w:val="Normal"/>
    <w:autoRedefine/>
    <w:uiPriority w:val="39"/>
    <w:unhideWhenUsed/>
    <w:rsid w:val="00811C7C"/>
    <w:pPr>
      <w:spacing w:after="100"/>
      <w:ind w:left="480"/>
    </w:pPr>
    <w:rPr>
      <w:rFonts w:ascii="Times New Roman" w:hAnsi="Times New Roman"/>
    </w:rPr>
  </w:style>
  <w:style w:type="paragraph" w:styleId="ResimYazs">
    <w:name w:val="caption"/>
    <w:aliases w:val="Şekil Yazısı"/>
    <w:basedOn w:val="Normal"/>
    <w:next w:val="Normal"/>
    <w:uiPriority w:val="35"/>
    <w:unhideWhenUsed/>
    <w:qFormat/>
    <w:locked/>
    <w:rsid w:val="008D26EB"/>
    <w:pPr>
      <w:spacing w:before="120" w:after="120" w:line="360" w:lineRule="auto"/>
      <w:jc w:val="both"/>
    </w:pPr>
    <w:rPr>
      <w:rFonts w:ascii="Times New Roman" w:hAnsi="Times New Roman"/>
      <w:iCs/>
      <w:szCs w:val="18"/>
    </w:rPr>
  </w:style>
  <w:style w:type="paragraph" w:styleId="ekillerTablosu">
    <w:name w:val="table of figures"/>
    <w:basedOn w:val="Normal"/>
    <w:next w:val="Normal"/>
    <w:uiPriority w:val="99"/>
    <w:unhideWhenUsed/>
    <w:locked/>
    <w:rsid w:val="00AB7BE0"/>
    <w:pPr>
      <w:spacing w:before="120" w:after="120" w:line="360" w:lineRule="auto"/>
      <w:jc w:val="both"/>
    </w:pPr>
    <w:rPr>
      <w:rFonts w:ascii="Times New Roman" w:hAnsi="Times New Roman"/>
    </w:rPr>
  </w:style>
  <w:style w:type="character" w:customStyle="1" w:styleId="Balk2Char">
    <w:name w:val="Başlık 2 Char"/>
    <w:basedOn w:val="VarsaylanParagrafYazTipi"/>
    <w:link w:val="Balk2"/>
    <w:uiPriority w:val="9"/>
    <w:rsid w:val="007618A5"/>
    <w:rPr>
      <w:rFonts w:ascii="Times New Roman" w:eastAsiaTheme="majorEastAsia" w:hAnsi="Times New Roman" w:cstheme="majorBidi"/>
      <w:b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7618A5"/>
    <w:rPr>
      <w:rFonts w:ascii="Times New Roman" w:eastAsiaTheme="majorEastAsia" w:hAnsi="Times New Roman" w:cstheme="majorBidi"/>
      <w:b/>
    </w:rPr>
  </w:style>
  <w:style w:type="character" w:customStyle="1" w:styleId="Balk4Char">
    <w:name w:val="Başlık 4 Char"/>
    <w:basedOn w:val="VarsaylanParagrafYazTipi"/>
    <w:link w:val="Balk4"/>
    <w:uiPriority w:val="9"/>
    <w:rsid w:val="00194075"/>
    <w:rPr>
      <w:rFonts w:ascii="Times New Roman" w:eastAsiaTheme="majorEastAsia" w:hAnsi="Times New Roman" w:cstheme="majorBidi"/>
      <w:b/>
      <w:iCs/>
    </w:rPr>
  </w:style>
  <w:style w:type="character" w:customStyle="1" w:styleId="Balk5Char">
    <w:name w:val="Başlık 5 Char"/>
    <w:basedOn w:val="VarsaylanParagrafYazTipi"/>
    <w:link w:val="Balk5"/>
    <w:uiPriority w:val="9"/>
    <w:rsid w:val="00C77040"/>
    <w:rPr>
      <w:rFonts w:ascii="Times New Roman" w:eastAsiaTheme="majorEastAsia" w:hAnsi="Times New Roman" w:cstheme="majorBidi"/>
    </w:rPr>
  </w:style>
  <w:style w:type="paragraph" w:customStyle="1" w:styleId="DecimalAligned">
    <w:name w:val="Decimal Aligned"/>
    <w:basedOn w:val="Normal"/>
    <w:uiPriority w:val="40"/>
    <w:qFormat/>
    <w:rsid w:val="0055728F"/>
    <w:pPr>
      <w:tabs>
        <w:tab w:val="decimal" w:pos="360"/>
      </w:tabs>
      <w:spacing w:after="200" w:line="276" w:lineRule="auto"/>
    </w:pPr>
    <w:rPr>
      <w:rFonts w:eastAsiaTheme="minorEastAsia" w:cs="Times New Roman"/>
      <w:sz w:val="22"/>
      <w:szCs w:val="22"/>
      <w:lang w:val="tr-TR" w:eastAsia="tr-TR"/>
    </w:rPr>
  </w:style>
  <w:style w:type="paragraph" w:styleId="DipnotMetni">
    <w:name w:val="footnote text"/>
    <w:basedOn w:val="Normal"/>
    <w:link w:val="DipnotMetniChar"/>
    <w:uiPriority w:val="99"/>
    <w:unhideWhenUsed/>
    <w:locked/>
    <w:rsid w:val="0055728F"/>
    <w:rPr>
      <w:rFonts w:eastAsiaTheme="minorEastAsia" w:cs="Times New Roman"/>
      <w:sz w:val="20"/>
      <w:szCs w:val="20"/>
      <w:lang w:val="tr-TR"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55728F"/>
    <w:rPr>
      <w:rFonts w:eastAsiaTheme="minorEastAsia" w:cs="Times New Roman"/>
      <w:sz w:val="20"/>
      <w:szCs w:val="20"/>
      <w:lang w:val="tr-TR" w:eastAsia="tr-TR"/>
    </w:rPr>
  </w:style>
  <w:style w:type="character" w:styleId="HafifVurgulama">
    <w:name w:val="Subtle Emphasis"/>
    <w:basedOn w:val="VarsaylanParagrafYazTipi"/>
    <w:uiPriority w:val="19"/>
    <w:qFormat/>
    <w:locked/>
    <w:rsid w:val="0055728F"/>
    <w:rPr>
      <w:i/>
      <w:iCs/>
    </w:rPr>
  </w:style>
  <w:style w:type="table" w:styleId="AkGlgeleme-Vurgu1">
    <w:name w:val="Light Shading Accent 1"/>
    <w:basedOn w:val="NormalTablo"/>
    <w:uiPriority w:val="60"/>
    <w:locked/>
    <w:rsid w:val="0055728F"/>
    <w:rPr>
      <w:rFonts w:eastAsiaTheme="minorEastAsia"/>
      <w:color w:val="365F91" w:themeColor="accent1" w:themeShade="BF"/>
      <w:sz w:val="22"/>
      <w:szCs w:val="22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rtaList2-Vurgu1">
    <w:name w:val="Medium List 2 Accent 1"/>
    <w:basedOn w:val="NormalTablo"/>
    <w:uiPriority w:val="66"/>
    <w:locked/>
    <w:rsid w:val="0055728F"/>
    <w:rPr>
      <w:rFonts w:asciiTheme="majorHAnsi" w:eastAsiaTheme="majorEastAsia" w:hAnsiTheme="majorHAnsi" w:cstheme="majorBidi"/>
      <w:color w:val="000000" w:themeColor="text1"/>
      <w:sz w:val="22"/>
      <w:szCs w:val="22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2-Vurgu5">
    <w:name w:val="Medium Shading 2 Accent 5"/>
    <w:basedOn w:val="NormalTablo"/>
    <w:uiPriority w:val="64"/>
    <w:locked/>
    <w:rsid w:val="00C02292"/>
    <w:rPr>
      <w:rFonts w:eastAsiaTheme="minorEastAsia"/>
      <w:sz w:val="22"/>
      <w:szCs w:val="22"/>
      <w:lang w:val="tr-TR" w:eastAsia="tr-T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1A4477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447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tr-TR"/>
    </w:rPr>
  </w:style>
  <w:style w:type="paragraph" w:styleId="T4">
    <w:name w:val="toc 4"/>
    <w:basedOn w:val="Normal"/>
    <w:next w:val="Normal"/>
    <w:autoRedefine/>
    <w:uiPriority w:val="39"/>
    <w:unhideWhenUsed/>
    <w:locked/>
    <w:rsid w:val="00811C7C"/>
    <w:pPr>
      <w:spacing w:after="100"/>
      <w:ind w:left="720"/>
    </w:pPr>
    <w:rPr>
      <w:rFonts w:ascii="Times New Roman" w:hAnsi="Times New Roman"/>
    </w:rPr>
  </w:style>
  <w:style w:type="paragraph" w:styleId="T5">
    <w:name w:val="toc 5"/>
    <w:basedOn w:val="Normal"/>
    <w:next w:val="Normal"/>
    <w:autoRedefine/>
    <w:uiPriority w:val="39"/>
    <w:semiHidden/>
    <w:unhideWhenUsed/>
    <w:locked/>
    <w:rsid w:val="00811C7C"/>
    <w:pPr>
      <w:spacing w:after="100"/>
      <w:ind w:left="960"/>
    </w:pPr>
    <w:rPr>
      <w:rFonts w:ascii="Times New Roman" w:hAnsi="Times New Roman"/>
    </w:rPr>
  </w:style>
  <w:style w:type="paragraph" w:styleId="T6">
    <w:name w:val="toc 6"/>
    <w:basedOn w:val="Normal"/>
    <w:next w:val="Normal"/>
    <w:autoRedefine/>
    <w:uiPriority w:val="39"/>
    <w:semiHidden/>
    <w:unhideWhenUsed/>
    <w:locked/>
    <w:rsid w:val="00811C7C"/>
    <w:pPr>
      <w:spacing w:after="100"/>
      <w:ind w:left="1200"/>
    </w:pPr>
    <w:rPr>
      <w:rFonts w:ascii="Times New Roman" w:hAnsi="Times New Roman"/>
    </w:rPr>
  </w:style>
  <w:style w:type="paragraph" w:styleId="T7">
    <w:name w:val="toc 7"/>
    <w:basedOn w:val="Normal"/>
    <w:next w:val="Normal"/>
    <w:autoRedefine/>
    <w:uiPriority w:val="39"/>
    <w:semiHidden/>
    <w:unhideWhenUsed/>
    <w:locked/>
    <w:rsid w:val="00811C7C"/>
    <w:pPr>
      <w:spacing w:after="100"/>
      <w:ind w:left="1440"/>
    </w:pPr>
    <w:rPr>
      <w:rFonts w:ascii="Times New Roman" w:hAnsi="Times New Roman"/>
    </w:rPr>
  </w:style>
  <w:style w:type="paragraph" w:styleId="T8">
    <w:name w:val="toc 8"/>
    <w:basedOn w:val="Normal"/>
    <w:next w:val="Normal"/>
    <w:autoRedefine/>
    <w:uiPriority w:val="39"/>
    <w:semiHidden/>
    <w:unhideWhenUsed/>
    <w:locked/>
    <w:rsid w:val="00811C7C"/>
    <w:pPr>
      <w:spacing w:after="100"/>
      <w:ind w:left="1680"/>
    </w:pPr>
    <w:rPr>
      <w:rFonts w:ascii="Times New Roman" w:hAnsi="Times New Roman"/>
    </w:rPr>
  </w:style>
  <w:style w:type="paragraph" w:styleId="T9">
    <w:name w:val="toc 9"/>
    <w:basedOn w:val="Normal"/>
    <w:next w:val="Normal"/>
    <w:autoRedefine/>
    <w:uiPriority w:val="39"/>
    <w:semiHidden/>
    <w:unhideWhenUsed/>
    <w:locked/>
    <w:rsid w:val="00811C7C"/>
    <w:pPr>
      <w:spacing w:after="100"/>
      <w:ind w:left="1920"/>
    </w:pPr>
    <w:rPr>
      <w:rFonts w:ascii="Times New Roman" w:hAnsi="Times New Roman"/>
    </w:rPr>
  </w:style>
  <w:style w:type="character" w:customStyle="1" w:styleId="Balk6Char">
    <w:name w:val="Başlık 6 Char"/>
    <w:basedOn w:val="VarsaylanParagrafYazTipi"/>
    <w:link w:val="Balk6"/>
    <w:uiPriority w:val="9"/>
    <w:rsid w:val="00CB45F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locked/>
    <w:rsid w:val="00600BF8"/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600BF8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image" Target="media/image5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U\Desktop\tez%20yaz&#305;m%20&#351;ablon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B8CF426219AAB44996A9EAF2F0968FE7" ma:contentTypeVersion="9" ma:contentTypeDescription="Yeni belge oluşturun." ma:contentTypeScope="" ma:versionID="2e082ff9cfe33fee114c42e3255968e1">
  <xsd:schema xmlns:xsd="http://www.w3.org/2001/XMLSchema" xmlns:xs="http://www.w3.org/2001/XMLSchema" xmlns:p="http://schemas.microsoft.com/office/2006/metadata/properties" xmlns:ns2="d296a3e0-9b4a-4dfe-9d80-dc01a4d25639" targetNamespace="http://schemas.microsoft.com/office/2006/metadata/properties" ma:root="true" ma:fieldsID="42a0e6f482150d255ac9e5d464ec8536" ns2:_="">
    <xsd:import namespace="d296a3e0-9b4a-4dfe-9d80-dc01a4d25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6a3e0-9b4a-4dfe-9d80-dc01a4d2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A06B17-AE03-46D7-83C9-816B67A3ED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4BCABF-A08C-4897-AEC7-96A1C9F3A2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3AF97F-13D1-4B14-8E84-14ABBE106C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D1BBAA-56A5-45CA-84B5-FEC01D452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96a3e0-9b4a-4dfe-9d80-dc01a4d25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tez yazım şablonu</Template>
  <TotalTime>58</TotalTime>
  <Pages>33</Pages>
  <Words>3540</Words>
  <Characters>20182</Characters>
  <Application>Microsoft Office Word</Application>
  <DocSecurity>0</DocSecurity>
  <Lines>168</Lines>
  <Paragraphs>47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Nebi GEDİK</dc:creator>
  <cp:keywords/>
  <cp:lastModifiedBy>Leyla AYAR</cp:lastModifiedBy>
  <cp:revision>32</cp:revision>
  <cp:lastPrinted>2019-05-29T10:51:00Z</cp:lastPrinted>
  <dcterms:created xsi:type="dcterms:W3CDTF">2026-03-31T12:08:00Z</dcterms:created>
  <dcterms:modified xsi:type="dcterms:W3CDTF">2026-04-14T07:28:00Z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0x010100B8CF426219AAB44996A9EAF2F0968FE7</vt:lpwstr>
  </property>
</Properties>
</file>